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F69" w:rsidRDefault="001C5F69">
      <w:pPr>
        <w:jc w:val="center"/>
        <w:rPr>
          <w:rFonts w:ascii="Times New Roman" w:hAnsi="Times New Roman"/>
          <w:b/>
          <w:sz w:val="8"/>
        </w:rPr>
      </w:pPr>
    </w:p>
    <w:p w:rsidR="001C5F69" w:rsidRDefault="005100C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icture 2" descr="E:\SAUGOTI\IMG\PERMAT\NEW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AUGOTI\IMG\PERMAT\NEW-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76F">
        <w:rPr>
          <w:rFonts w:ascii="Times New Roman" w:hAnsi="Times New Roman"/>
          <w:b/>
        </w:rPr>
        <w:t>ŠAKIŲ RAJONO SAVIVALDYBĖS ADMINISTRACIJOS DIREKTORIUS</w:t>
      </w:r>
    </w:p>
    <w:p w:rsidR="001C5F69" w:rsidRDefault="001C5F69">
      <w:pPr>
        <w:jc w:val="center"/>
        <w:rPr>
          <w:rFonts w:ascii="Times New Roman" w:hAnsi="Times New Roman"/>
          <w:b/>
        </w:rPr>
      </w:pPr>
    </w:p>
    <w:p w:rsidR="001C5F69" w:rsidRDefault="005E076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80928" w:rsidRPr="00B80928" w:rsidRDefault="00B80928" w:rsidP="00B80928">
      <w:pPr>
        <w:keepNext/>
        <w:jc w:val="center"/>
        <w:outlineLvl w:val="1"/>
        <w:rPr>
          <w:rFonts w:ascii="Times New Roman" w:hAnsi="Times New Roman"/>
          <w:b/>
          <w:bCs/>
          <w:szCs w:val="24"/>
          <w:lang w:eastAsia="lt-LT"/>
        </w:rPr>
      </w:pPr>
      <w:r w:rsidRPr="00B80928">
        <w:rPr>
          <w:rFonts w:ascii="Times New Roman" w:hAnsi="Times New Roman"/>
          <w:b/>
          <w:bCs/>
          <w:szCs w:val="24"/>
          <w:lang w:eastAsia="lt-LT"/>
        </w:rPr>
        <w:t>D</w:t>
      </w:r>
      <w:r w:rsidRPr="00B80928">
        <w:rPr>
          <w:rFonts w:ascii="Times New Roman" w:hAnsi="Times New Roman"/>
          <w:b/>
          <w:bCs/>
          <w:caps/>
          <w:szCs w:val="24"/>
          <w:lang w:eastAsia="lt-LT"/>
        </w:rPr>
        <w:t xml:space="preserve">ĖL </w:t>
      </w:r>
      <w:r w:rsidRPr="00B80928">
        <w:rPr>
          <w:rFonts w:ascii="Times New Roman" w:hAnsi="Times New Roman"/>
          <w:b/>
          <w:bCs/>
          <w:szCs w:val="24"/>
          <w:lang w:eastAsia="lt-LT"/>
        </w:rPr>
        <w:t>PAVEDIMO ORGANIZUOTI ŽEMĖS SKLYPŲ FORMAVIMO IR PERTVARKYMO PROJEKTO RENGIMĄ</w:t>
      </w:r>
    </w:p>
    <w:p w:rsidR="001C5F69" w:rsidRDefault="001C5F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1C5F69" w:rsidRDefault="001C5F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C5F69" w:rsidRDefault="00B8092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2015-11-</w:t>
      </w:r>
      <w:r w:rsidR="009A4C08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   </w:t>
      </w:r>
      <w:r w:rsidR="005E076F">
        <w:rPr>
          <w:rFonts w:ascii="Times New Roman" w:hAnsi="Times New Roman"/>
        </w:rPr>
        <w:t>Nr.</w:t>
      </w:r>
      <w:r>
        <w:rPr>
          <w:rFonts w:ascii="Times New Roman" w:hAnsi="Times New Roman"/>
        </w:rPr>
        <w:t>AT-</w:t>
      </w:r>
      <w:r w:rsidR="009A4C08">
        <w:rPr>
          <w:rFonts w:ascii="Times New Roman" w:hAnsi="Times New Roman"/>
        </w:rPr>
        <w:t>1254</w:t>
      </w:r>
      <w:bookmarkStart w:id="0" w:name="_GoBack"/>
      <w:bookmarkEnd w:id="0"/>
    </w:p>
    <w:p w:rsidR="00B80928" w:rsidRPr="00B80928" w:rsidRDefault="005E076F" w:rsidP="00606CAE">
      <w:pPr>
        <w:pStyle w:val="Antrat1"/>
        <w:ind w:left="0" w:firstLine="0"/>
        <w:jc w:val="center"/>
      </w:pPr>
      <w:r>
        <w:t>Šakiai</w:t>
      </w:r>
      <w:r w:rsidR="00B80928" w:rsidRPr="00B80928">
        <w:rPr>
          <w:b/>
          <w:caps/>
          <w:szCs w:val="24"/>
        </w:rPr>
        <w:t xml:space="preserve">  </w:t>
      </w:r>
    </w:p>
    <w:p w:rsidR="00B80928" w:rsidRPr="00B80928" w:rsidRDefault="00B80928" w:rsidP="00B80928">
      <w:pPr>
        <w:tabs>
          <w:tab w:val="left" w:pos="1281"/>
          <w:tab w:val="left" w:pos="7655"/>
        </w:tabs>
        <w:rPr>
          <w:rFonts w:ascii="Times New Roman" w:hAnsi="Times New Roman"/>
        </w:rPr>
      </w:pPr>
    </w:p>
    <w:p w:rsidR="00B80928" w:rsidRPr="00B80928" w:rsidRDefault="00B80928" w:rsidP="00B809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B80928">
        <w:rPr>
          <w:rFonts w:ascii="Times New Roman" w:hAnsi="Times New Roman"/>
          <w:bCs/>
        </w:rPr>
        <w:t xml:space="preserve">           </w:t>
      </w:r>
      <w:r w:rsidRPr="00B80928">
        <w:rPr>
          <w:rFonts w:ascii="Times New Roman" w:hAnsi="Times New Roman"/>
          <w:bCs/>
        </w:rPr>
        <w:tab/>
        <w:t xml:space="preserve">Vadovaudamasis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 3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rajono  savivaldybės  administracijos  direktoriaus 2015 m. birželio 12 d. įsakymo Nr. AT-574 „Dėl  pavedimo  administracijos  direktoriaus  pavaduotojui“ 5 punktu, bei atsižvelgdamas į  </w:t>
      </w:r>
      <w:r w:rsidR="00A5500E">
        <w:rPr>
          <w:rFonts w:ascii="Times New Roman" w:hAnsi="Times New Roman"/>
          <w:szCs w:val="24"/>
        </w:rPr>
        <w:t>Prano Albino  Palubinsko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B80928" w:rsidRPr="00B80928" w:rsidRDefault="00B80928" w:rsidP="00B80928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 w:rsidR="00A5500E">
        <w:rPr>
          <w:rFonts w:ascii="Times New Roman" w:hAnsi="Times New Roman"/>
        </w:rPr>
        <w:t>padalin</w:t>
      </w:r>
      <w:r w:rsidR="00883D81">
        <w:rPr>
          <w:rFonts w:ascii="Times New Roman" w:hAnsi="Times New Roman"/>
        </w:rPr>
        <w:t xml:space="preserve">ant </w:t>
      </w:r>
      <w:r w:rsidR="00A5500E">
        <w:rPr>
          <w:rFonts w:ascii="Times New Roman" w:hAnsi="Times New Roman"/>
        </w:rPr>
        <w:t xml:space="preserve"> 0,2434 ha ploto kitos paskirties žemės sklypą (kadastrinis Nr.8486/0017:48 Šakių m.k.v.) Vytauto g.22., </w:t>
      </w:r>
      <w:r w:rsidR="00A5500E">
        <w:rPr>
          <w:rFonts w:ascii="Times New Roman" w:hAnsi="Times New Roman"/>
          <w:szCs w:val="24"/>
        </w:rPr>
        <w:t>Šakių m., Šakių r. sav., į dvi lygias dalis.</w:t>
      </w:r>
    </w:p>
    <w:p w:rsidR="00B80928" w:rsidRPr="00B80928" w:rsidRDefault="00B80928" w:rsidP="00B80928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  <w:lang w:eastAsia="lt-LT"/>
        </w:rPr>
      </w:pPr>
      <w:r w:rsidRPr="00B80928">
        <w:rPr>
          <w:rFonts w:ascii="Times New Roman" w:hAnsi="Times New Roman"/>
          <w:szCs w:val="24"/>
          <w:lang w:eastAsia="lt-LT"/>
        </w:rPr>
        <w:tab/>
      </w:r>
      <w:r w:rsidRPr="00B80928">
        <w:rPr>
          <w:rFonts w:ascii="Times New Roman" w:hAnsi="Times New Roman"/>
          <w:szCs w:val="24"/>
          <w:lang w:eastAsia="lt-LT"/>
        </w:rPr>
        <w:tab/>
      </w:r>
      <w:r w:rsidRPr="00B80928">
        <w:rPr>
          <w:rFonts w:ascii="Times New Roman" w:hAnsi="Times New Roman"/>
          <w:szCs w:val="24"/>
          <w:lang w:eastAsia="lt-LT"/>
        </w:rPr>
        <w:tab/>
        <w:t>2. N u s t a t a u, kad projekto rengimo darbai finansuoja</w:t>
      </w:r>
      <w:r w:rsidR="00A5500E">
        <w:rPr>
          <w:rFonts w:ascii="Times New Roman" w:hAnsi="Times New Roman"/>
          <w:szCs w:val="24"/>
          <w:lang w:eastAsia="lt-LT"/>
        </w:rPr>
        <w:t>mi projekto rengimą inicijavusio</w:t>
      </w:r>
      <w:r w:rsidRPr="00B80928">
        <w:rPr>
          <w:rFonts w:ascii="Times New Roman" w:hAnsi="Times New Roman"/>
          <w:szCs w:val="24"/>
          <w:lang w:eastAsia="lt-LT"/>
        </w:rPr>
        <w:t xml:space="preserve"> pil.</w:t>
      </w:r>
      <w:r w:rsidR="00B96568">
        <w:rPr>
          <w:rFonts w:ascii="Times New Roman" w:hAnsi="Times New Roman"/>
          <w:szCs w:val="24"/>
          <w:lang w:eastAsia="lt-LT"/>
        </w:rPr>
        <w:t xml:space="preserve"> Prano Albino Palubinsko</w:t>
      </w:r>
      <w:r w:rsidRPr="00B80928">
        <w:rPr>
          <w:rFonts w:ascii="Times New Roman" w:hAnsi="Times New Roman"/>
          <w:bCs/>
          <w:szCs w:val="24"/>
          <w:lang w:eastAsia="lt-LT"/>
        </w:rPr>
        <w:t xml:space="preserve"> </w:t>
      </w:r>
      <w:r w:rsidRPr="00B80928">
        <w:rPr>
          <w:rFonts w:ascii="Times New Roman" w:hAnsi="Times New Roman"/>
          <w:szCs w:val="24"/>
          <w:lang w:eastAsia="lt-LT"/>
        </w:rPr>
        <w:t xml:space="preserve"> lėšomis.</w:t>
      </w:r>
    </w:p>
    <w:p w:rsidR="00B80928" w:rsidRPr="00B80928" w:rsidRDefault="00B80928" w:rsidP="00B80928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  <w:lang w:eastAsia="lt-LT"/>
        </w:rPr>
      </w:pPr>
      <w:r w:rsidRPr="00B80928">
        <w:rPr>
          <w:rFonts w:ascii="Times New Roman" w:hAnsi="Times New Roman"/>
          <w:szCs w:val="24"/>
          <w:lang w:eastAsia="lt-LT"/>
        </w:rPr>
        <w:t xml:space="preserve">                  </w:t>
      </w:r>
      <w:r w:rsidRPr="00B80928">
        <w:rPr>
          <w:rFonts w:ascii="Times New Roman" w:hAnsi="Times New Roman"/>
          <w:szCs w:val="24"/>
          <w:lang w:eastAsia="lt-LT"/>
        </w:rPr>
        <w:tab/>
        <w:t>Šis įsakymas gali būti skundžiamas Lietuvos Respublikos administracinių bylų teisenos įstatymo nustatyta tvarka.</w:t>
      </w:r>
    </w:p>
    <w:p w:rsidR="00B80928" w:rsidRPr="00B80928" w:rsidRDefault="00B80928" w:rsidP="00B80928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B80928" w:rsidRPr="00B80928" w:rsidRDefault="00B80928" w:rsidP="00B80928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B80928" w:rsidRPr="00B80928" w:rsidRDefault="00B80928" w:rsidP="00B80928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B80928" w:rsidRPr="00B80928" w:rsidRDefault="00B80928" w:rsidP="00B80928">
      <w:pPr>
        <w:spacing w:line="360" w:lineRule="auto"/>
        <w:rPr>
          <w:rFonts w:ascii="Times New Roman" w:hAnsi="Times New Roman"/>
          <w:szCs w:val="24"/>
        </w:rPr>
      </w:pPr>
    </w:p>
    <w:p w:rsidR="00B80928" w:rsidRPr="00B80928" w:rsidRDefault="00B80928" w:rsidP="00B8092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  <w:r w:rsidRPr="00B80928">
        <w:rPr>
          <w:rFonts w:ascii="Times New Roman" w:hAnsi="Times New Roman"/>
          <w:bCs/>
        </w:rPr>
        <w:t>Administracijos direktoriaus pavaduotoja                                                                Inga  Cibulskienė</w:t>
      </w:r>
    </w:p>
    <w:p w:rsidR="00B80928" w:rsidRPr="00B80928" w:rsidRDefault="00B80928" w:rsidP="00B8092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B80928" w:rsidRPr="00B80928" w:rsidRDefault="00B80928" w:rsidP="00B8092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5100C3" w:rsidRDefault="005100C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sectPr w:rsidR="005100C3">
      <w:headerReference w:type="default" r:id="rId7"/>
      <w:footerReference w:type="default" r:id="rId8"/>
      <w:pgSz w:w="11907" w:h="16840" w:code="9"/>
      <w:pgMar w:top="1134" w:right="567" w:bottom="1134" w:left="1701" w:header="720" w:footer="36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010" w:rsidRDefault="00384010">
      <w:r>
        <w:separator/>
      </w:r>
    </w:p>
  </w:endnote>
  <w:endnote w:type="continuationSeparator" w:id="0">
    <w:p w:rsidR="00384010" w:rsidRDefault="0038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F69" w:rsidRDefault="005E076F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606CAE">
      <w:rPr>
        <w:noProof/>
        <w:sz w:val="8"/>
      </w:rPr>
      <w:t>C:\Users\admin\Desktop\2015\Sklypu formavimas ir oertvarkymas\Prad</w:t>
    </w:r>
    <w:r w:rsidR="00606CAE">
      <w:rPr>
        <w:rFonts w:ascii="Courier New" w:hAnsi="Courier New" w:cs="Courier New"/>
        <w:noProof/>
        <w:sz w:val="8"/>
      </w:rPr>
      <w:t>ž</w:t>
    </w:r>
    <w:r w:rsidR="00606CAE">
      <w:rPr>
        <w:noProof/>
        <w:sz w:val="8"/>
      </w:rPr>
      <w:t xml:space="preserve">ios </w:t>
    </w:r>
    <w:r w:rsidR="00606CAE" w:rsidRPr="00606CAE">
      <w:rPr>
        <w:rFonts w:ascii="Courier New" w:hAnsi="Courier New" w:cs="Courier New" w:hint="eastAsia"/>
        <w:noProof/>
        <w:sz w:val="8"/>
      </w:rPr>
      <w:t>į</w:t>
    </w:r>
    <w:r w:rsidR="00606CAE" w:rsidRPr="00606CAE">
      <w:rPr>
        <w:rFonts w:ascii="Courier New" w:hAnsi="Courier New" w:cs="Courier New"/>
        <w:noProof/>
        <w:sz w:val="8"/>
      </w:rPr>
      <w:t>sakymai</w:t>
    </w:r>
    <w:r w:rsidR="00606CAE">
      <w:rPr>
        <w:noProof/>
        <w:sz w:val="8"/>
      </w:rPr>
      <w:t>\Palubinskas NAUJAS 15-11-26.docx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010" w:rsidRDefault="00384010">
      <w:r>
        <w:separator/>
      </w:r>
    </w:p>
  </w:footnote>
  <w:footnote w:type="continuationSeparator" w:id="0">
    <w:p w:rsidR="00384010" w:rsidRDefault="00384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F69" w:rsidRDefault="005E07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0C3"/>
    <w:rsid w:val="001C5F69"/>
    <w:rsid w:val="00380BCE"/>
    <w:rsid w:val="00384010"/>
    <w:rsid w:val="005100C3"/>
    <w:rsid w:val="005E076F"/>
    <w:rsid w:val="00606CAE"/>
    <w:rsid w:val="00883D81"/>
    <w:rsid w:val="009A4C08"/>
    <w:rsid w:val="00A5500E"/>
    <w:rsid w:val="00B80928"/>
    <w:rsid w:val="00B9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9399EB4-FFC6-4778-A426-1A6278A75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809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00C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00C3"/>
    <w:rPr>
      <w:rFonts w:ascii="Tahoma" w:hAnsi="Tahoma" w:cs="Tahoma"/>
      <w:sz w:val="16"/>
      <w:szCs w:val="16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809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Microsoft\Windows\Temporary%20Internet%20Files\Content.Outlook\PT2B8JFH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Vartotojas</cp:lastModifiedBy>
  <cp:revision>6</cp:revision>
  <cp:lastPrinted>2015-11-26T14:30:00Z</cp:lastPrinted>
  <dcterms:created xsi:type="dcterms:W3CDTF">2015-11-26T14:22:00Z</dcterms:created>
  <dcterms:modified xsi:type="dcterms:W3CDTF">2015-11-30T14:05:00Z</dcterms:modified>
</cp:coreProperties>
</file>