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C38" w:rsidRDefault="00351C38" w:rsidP="008121B2">
      <w:pPr>
        <w:spacing w:line="276" w:lineRule="auto"/>
        <w:jc w:val="center"/>
        <w:rPr>
          <w:rFonts w:ascii="Times New Roman" w:hAnsi="Times New Roman"/>
          <w:b/>
          <w:sz w:val="8"/>
        </w:rPr>
      </w:pPr>
    </w:p>
    <w:p w:rsidR="00351C38" w:rsidRDefault="00E522EF" w:rsidP="008121B2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aveikslėlis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C38">
        <w:rPr>
          <w:rFonts w:ascii="Times New Roman" w:hAnsi="Times New Roman"/>
          <w:b/>
        </w:rPr>
        <w:t>ŠAKIŲ RAJONO SAVIVALDYBĖS ADMINISTRACIJOS DIREKTORIUS</w:t>
      </w:r>
    </w:p>
    <w:p w:rsidR="00351C38" w:rsidRDefault="00351C38" w:rsidP="008121B2">
      <w:pPr>
        <w:spacing w:line="276" w:lineRule="auto"/>
        <w:jc w:val="center"/>
        <w:rPr>
          <w:rFonts w:ascii="Times New Roman" w:hAnsi="Times New Roman"/>
          <w:b/>
        </w:rPr>
      </w:pPr>
    </w:p>
    <w:p w:rsidR="00351C38" w:rsidRDefault="00351C38" w:rsidP="008121B2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86406" w:rsidRPr="00233BDD" w:rsidRDefault="00C86406" w:rsidP="008121B2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K</w:t>
      </w:r>
      <w:r w:rsidR="00287D42">
        <w:rPr>
          <w:rFonts w:ascii="Times New Roman" w:hAnsi="Times New Roman"/>
          <w:b/>
        </w:rPr>
        <w:t>OMISIJOS</w:t>
      </w:r>
      <w:r>
        <w:rPr>
          <w:rFonts w:ascii="Times New Roman" w:hAnsi="Times New Roman"/>
          <w:b/>
        </w:rPr>
        <w:t xml:space="preserve"> SUDARYMO</w:t>
      </w:r>
    </w:p>
    <w:p w:rsidR="00C86406" w:rsidRPr="008121B2" w:rsidRDefault="00C86406" w:rsidP="008121B2">
      <w:pPr>
        <w:spacing w:line="276" w:lineRule="auto"/>
        <w:jc w:val="center"/>
        <w:rPr>
          <w:rFonts w:ascii="Times New Roman" w:hAnsi="Times New Roman"/>
          <w:b/>
        </w:rPr>
      </w:pPr>
    </w:p>
    <w:p w:rsidR="00C86406" w:rsidRDefault="008121B2" w:rsidP="008121B2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m. gruodžio</w:t>
      </w:r>
      <w:r w:rsidR="00C86406">
        <w:rPr>
          <w:rFonts w:ascii="Times New Roman" w:hAnsi="Times New Roman"/>
        </w:rPr>
        <w:t xml:space="preserve"> </w:t>
      </w:r>
      <w:r w:rsidR="00911FD3">
        <w:rPr>
          <w:rFonts w:ascii="Times New Roman" w:hAnsi="Times New Roman"/>
        </w:rPr>
        <w:t>7</w:t>
      </w:r>
      <w:r w:rsidR="00C86406">
        <w:rPr>
          <w:rFonts w:ascii="Times New Roman" w:hAnsi="Times New Roman"/>
        </w:rPr>
        <w:t xml:space="preserve"> d. Nr. AT-</w:t>
      </w:r>
      <w:r w:rsidR="00911FD3">
        <w:rPr>
          <w:rFonts w:ascii="Times New Roman" w:hAnsi="Times New Roman"/>
        </w:rPr>
        <w:t>1288</w:t>
      </w:r>
      <w:bookmarkStart w:id="0" w:name="_GoBack"/>
      <w:bookmarkEnd w:id="0"/>
    </w:p>
    <w:p w:rsidR="00C86406" w:rsidRPr="008121B2" w:rsidRDefault="00C86406" w:rsidP="008121B2">
      <w:pPr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Šakiai</w:t>
      </w:r>
    </w:p>
    <w:p w:rsidR="00C86406" w:rsidRDefault="00C86406" w:rsidP="008121B2">
      <w:pPr>
        <w:spacing w:line="276" w:lineRule="auto"/>
        <w:ind w:left="1440" w:hanging="1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</w:t>
      </w:r>
    </w:p>
    <w:p w:rsidR="00F87B35" w:rsidRDefault="00C86406" w:rsidP="008121B2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8121B2">
        <w:rPr>
          <w:rFonts w:ascii="Times New Roman" w:hAnsi="Times New Roman"/>
        </w:rPr>
        <w:t xml:space="preserve"> Lietuvos Respublikos vietos</w:t>
      </w:r>
      <w:r w:rsidR="00871F30">
        <w:rPr>
          <w:rFonts w:ascii="Times New Roman" w:hAnsi="Times New Roman"/>
        </w:rPr>
        <w:t xml:space="preserve"> savivaldos įstatymo 18 straipsnio 1 dalimi ir </w:t>
      </w:r>
      <w:r>
        <w:rPr>
          <w:rFonts w:ascii="Times New Roman" w:hAnsi="Times New Roman"/>
        </w:rPr>
        <w:t xml:space="preserve">rajono savivaldybės tarybos </w:t>
      </w:r>
      <w:r w:rsidR="00871F30">
        <w:rPr>
          <w:rFonts w:ascii="Times New Roman" w:hAnsi="Times New Roman"/>
        </w:rPr>
        <w:t>2013</w:t>
      </w:r>
      <w:r w:rsidR="00F84273">
        <w:rPr>
          <w:rFonts w:ascii="Times New Roman" w:hAnsi="Times New Roman"/>
        </w:rPr>
        <w:t xml:space="preserve"> m. </w:t>
      </w:r>
      <w:r w:rsidR="00871F30">
        <w:rPr>
          <w:rFonts w:ascii="Times New Roman" w:hAnsi="Times New Roman"/>
        </w:rPr>
        <w:t>gruodžio 2</w:t>
      </w:r>
      <w:r w:rsidR="00F84273">
        <w:rPr>
          <w:rFonts w:ascii="Times New Roman" w:hAnsi="Times New Roman"/>
        </w:rPr>
        <w:t xml:space="preserve">7 d. </w:t>
      </w:r>
      <w:r>
        <w:rPr>
          <w:rFonts w:ascii="Times New Roman" w:hAnsi="Times New Roman"/>
        </w:rPr>
        <w:t>sprendimu Nr. T-</w:t>
      </w:r>
      <w:r w:rsidR="00871F30">
        <w:rPr>
          <w:rFonts w:ascii="Times New Roman" w:hAnsi="Times New Roman"/>
        </w:rPr>
        <w:t>428</w:t>
      </w:r>
      <w:r>
        <w:rPr>
          <w:rFonts w:ascii="Times New Roman" w:hAnsi="Times New Roman"/>
        </w:rPr>
        <w:t xml:space="preserve"> patvirtintos Kelių priežiūros ir plėtros programos lėšų vietinės reikšmės keliams ir</w:t>
      </w:r>
    </w:p>
    <w:p w:rsidR="00C86406" w:rsidRDefault="00C86406" w:rsidP="008121B2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gatvėms tiesti, tai</w:t>
      </w:r>
      <w:r w:rsidR="00F84273">
        <w:rPr>
          <w:rFonts w:ascii="Times New Roman" w:hAnsi="Times New Roman"/>
        </w:rPr>
        <w:t>syti (remontuoti), prižiūrėti ir</w:t>
      </w:r>
      <w:r>
        <w:rPr>
          <w:rFonts w:ascii="Times New Roman" w:hAnsi="Times New Roman"/>
        </w:rPr>
        <w:t xml:space="preserve"> saugaus eismo sąlygoms užtikrinti skyr</w:t>
      </w:r>
      <w:r w:rsidR="00F84273">
        <w:rPr>
          <w:rFonts w:ascii="Times New Roman" w:hAnsi="Times New Roman"/>
        </w:rPr>
        <w:t xml:space="preserve">imo ir panaudojimo tvarkos </w:t>
      </w:r>
      <w:r w:rsidR="00871F30">
        <w:rPr>
          <w:rFonts w:ascii="Times New Roman" w:hAnsi="Times New Roman"/>
        </w:rPr>
        <w:t>5, 6 punktais</w:t>
      </w:r>
      <w:r w:rsidR="00492132">
        <w:rPr>
          <w:rFonts w:ascii="Times New Roman" w:hAnsi="Times New Roman"/>
        </w:rPr>
        <w:t xml:space="preserve"> bei esant tarybos narių sutikimui</w:t>
      </w:r>
      <w:r w:rsidR="00F84273">
        <w:rPr>
          <w:rFonts w:ascii="Times New Roman" w:hAnsi="Times New Roman"/>
        </w:rPr>
        <w:t>:</w:t>
      </w:r>
    </w:p>
    <w:p w:rsidR="008121B2" w:rsidRPr="008121B2" w:rsidRDefault="00C86406" w:rsidP="008121B2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8121B2">
        <w:rPr>
          <w:rFonts w:ascii="Times New Roman" w:hAnsi="Times New Roman"/>
        </w:rPr>
        <w:t>S u d a r a u  komisiją kelių priežiūros ir plėtros programos lėšų paskirstymui:</w:t>
      </w:r>
    </w:p>
    <w:p w:rsidR="008121B2" w:rsidRDefault="008121B2" w:rsidP="008121B2">
      <w:pPr>
        <w:spacing w:line="360" w:lineRule="auto"/>
        <w:ind w:firstLine="360"/>
        <w:jc w:val="both"/>
        <w:rPr>
          <w:rFonts w:ascii="Times New Roman" w:hAnsi="Times New Roman"/>
        </w:rPr>
      </w:pPr>
      <w:r w:rsidRPr="00235383">
        <w:rPr>
          <w:rFonts w:ascii="Times New Roman" w:hAnsi="Times New Roman"/>
        </w:rPr>
        <w:t xml:space="preserve">Kęstutis </w:t>
      </w:r>
      <w:proofErr w:type="spellStart"/>
      <w:r w:rsidRPr="00235383">
        <w:rPr>
          <w:rFonts w:ascii="Times New Roman" w:hAnsi="Times New Roman"/>
        </w:rPr>
        <w:t>Kuncaitis</w:t>
      </w:r>
      <w:proofErr w:type="spellEnd"/>
      <w:r>
        <w:rPr>
          <w:rFonts w:ascii="Times New Roman" w:hAnsi="Times New Roman"/>
        </w:rPr>
        <w:t xml:space="preserve"> – </w:t>
      </w:r>
      <w:r w:rsidRPr="005D164E">
        <w:rPr>
          <w:rFonts w:ascii="Times New Roman" w:hAnsi="Times New Roman"/>
        </w:rPr>
        <w:t>rajono savivaldybės administracijos Ūkio skyriaus vedėjas (komisijos pirmininkas)</w:t>
      </w:r>
      <w:r>
        <w:rPr>
          <w:rFonts w:ascii="Times New Roman" w:hAnsi="Times New Roman"/>
        </w:rPr>
        <w:t>;</w:t>
      </w:r>
    </w:p>
    <w:p w:rsidR="008121B2" w:rsidRDefault="008121B2" w:rsidP="008121B2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Valdas Stankūnas </w:t>
      </w:r>
      <w:r>
        <w:rPr>
          <w:rFonts w:ascii="Times New Roman" w:hAnsi="Times New Roman"/>
        </w:rPr>
        <w:tab/>
        <w:t xml:space="preserve">– </w:t>
      </w:r>
      <w:r w:rsidRPr="00235383">
        <w:rPr>
          <w:rFonts w:ascii="Times New Roman" w:hAnsi="Times New Roman"/>
        </w:rPr>
        <w:t>rajono savivaldybės tarybos narys;</w:t>
      </w:r>
    </w:p>
    <w:p w:rsidR="008121B2" w:rsidRDefault="008121B2" w:rsidP="008121B2">
      <w:pPr>
        <w:spacing w:line="360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Bernardinas Petras Vainius – </w:t>
      </w:r>
      <w:r w:rsidRPr="00235383">
        <w:rPr>
          <w:rFonts w:ascii="Times New Roman" w:hAnsi="Times New Roman"/>
        </w:rPr>
        <w:t>rajono savivaldybės tarybos narys;</w:t>
      </w:r>
    </w:p>
    <w:p w:rsidR="008121B2" w:rsidRDefault="008121B2" w:rsidP="008121B2">
      <w:pPr>
        <w:spacing w:line="360" w:lineRule="auto"/>
        <w:ind w:firstLine="360"/>
        <w:jc w:val="both"/>
        <w:rPr>
          <w:rFonts w:ascii="Times New Roman" w:hAnsi="Times New Roman"/>
        </w:rPr>
      </w:pPr>
      <w:r w:rsidRPr="00235383">
        <w:rPr>
          <w:rFonts w:ascii="Times New Roman" w:hAnsi="Times New Roman"/>
        </w:rPr>
        <w:t>Algirdas Stankevičius</w:t>
      </w:r>
      <w:r>
        <w:rPr>
          <w:rFonts w:ascii="Times New Roman" w:hAnsi="Times New Roman"/>
        </w:rPr>
        <w:t xml:space="preserve"> – </w:t>
      </w:r>
      <w:r w:rsidRPr="00235383">
        <w:rPr>
          <w:rFonts w:ascii="Times New Roman" w:hAnsi="Times New Roman"/>
        </w:rPr>
        <w:t>rajono savivaldybės administracijos Kudirkos Naumiesčio seniūnijos seniūnas;</w:t>
      </w:r>
    </w:p>
    <w:p w:rsidR="001D601A" w:rsidRDefault="008121B2" w:rsidP="008121B2">
      <w:pPr>
        <w:spacing w:line="360" w:lineRule="auto"/>
        <w:ind w:firstLine="360"/>
        <w:jc w:val="both"/>
        <w:rPr>
          <w:rFonts w:ascii="Times New Roman" w:hAnsi="Times New Roman"/>
        </w:rPr>
      </w:pPr>
      <w:r w:rsidRPr="00235383">
        <w:rPr>
          <w:rFonts w:ascii="Times New Roman" w:hAnsi="Times New Roman"/>
        </w:rPr>
        <w:t>Aurimas Staugaitis</w:t>
      </w:r>
      <w:r>
        <w:rPr>
          <w:rFonts w:ascii="Times New Roman" w:hAnsi="Times New Roman"/>
        </w:rPr>
        <w:t xml:space="preserve"> – </w:t>
      </w:r>
      <w:r w:rsidRPr="005D164E">
        <w:rPr>
          <w:rFonts w:ascii="Times New Roman" w:hAnsi="Times New Roman"/>
        </w:rPr>
        <w:t>rajono savivaldybės administracijos</w:t>
      </w:r>
      <w:r w:rsidRPr="00235383">
        <w:rPr>
          <w:rFonts w:ascii="Times New Roman" w:hAnsi="Times New Roman"/>
        </w:rPr>
        <w:t xml:space="preserve"> Ūkio skyriaus vyresnysis specialistas</w:t>
      </w:r>
      <w:r w:rsidR="00E208E6">
        <w:rPr>
          <w:rFonts w:ascii="Times New Roman" w:hAnsi="Times New Roman"/>
        </w:rPr>
        <w:t xml:space="preserve"> (komisijos sekretorius)</w:t>
      </w:r>
      <w:r>
        <w:rPr>
          <w:rFonts w:ascii="Times New Roman" w:hAnsi="Times New Roman"/>
        </w:rPr>
        <w:t>.</w:t>
      </w:r>
    </w:p>
    <w:p w:rsidR="00C86406" w:rsidRPr="008121B2" w:rsidRDefault="00F84273" w:rsidP="008121B2">
      <w:pPr>
        <w:pStyle w:val="Sraopastraipa"/>
        <w:numPr>
          <w:ilvl w:val="0"/>
          <w:numId w:val="1"/>
        </w:numPr>
        <w:tabs>
          <w:tab w:val="left" w:pos="0"/>
          <w:tab w:val="left" w:pos="142"/>
        </w:tabs>
        <w:spacing w:line="360" w:lineRule="auto"/>
        <w:jc w:val="both"/>
        <w:rPr>
          <w:rFonts w:ascii="Times New Roman" w:hAnsi="Times New Roman"/>
        </w:rPr>
      </w:pPr>
      <w:r w:rsidRPr="008121B2">
        <w:rPr>
          <w:rFonts w:ascii="Times New Roman" w:hAnsi="Times New Roman"/>
          <w:spacing w:val="60"/>
        </w:rPr>
        <w:t>Pripažįstu</w:t>
      </w:r>
      <w:r w:rsidR="00C86406" w:rsidRPr="008121B2">
        <w:rPr>
          <w:rFonts w:ascii="Times New Roman" w:hAnsi="Times New Roman"/>
        </w:rPr>
        <w:t xml:space="preserve"> netekusiu galios rajono savivaldybės administracijos direktoriaus </w:t>
      </w:r>
      <w:r w:rsidR="00E208E6">
        <w:rPr>
          <w:rFonts w:ascii="Times New Roman" w:hAnsi="Times New Roman"/>
        </w:rPr>
        <w:t>2014 m. spalio 20 d.</w:t>
      </w:r>
      <w:r w:rsidR="00C86406" w:rsidRPr="008121B2">
        <w:rPr>
          <w:rFonts w:ascii="Times New Roman" w:hAnsi="Times New Roman"/>
        </w:rPr>
        <w:t xml:space="preserve"> įsakymą Nr. </w:t>
      </w:r>
      <w:r w:rsidR="00E208E6">
        <w:rPr>
          <w:rFonts w:ascii="Times New Roman" w:hAnsi="Times New Roman"/>
        </w:rPr>
        <w:t>AT- 1039</w:t>
      </w:r>
      <w:r w:rsidR="00C86406" w:rsidRPr="008121B2">
        <w:rPr>
          <w:rFonts w:ascii="Times New Roman" w:hAnsi="Times New Roman"/>
        </w:rPr>
        <w:t xml:space="preserve"> „Dėl komisijos sudarymo“.</w:t>
      </w:r>
    </w:p>
    <w:p w:rsidR="00C86406" w:rsidRDefault="00C86406" w:rsidP="008121B2">
      <w:pPr>
        <w:spacing w:line="276" w:lineRule="auto"/>
        <w:ind w:left="1440" w:hanging="164"/>
        <w:rPr>
          <w:rFonts w:ascii="Times New Roman" w:hAnsi="Times New Roman"/>
        </w:rPr>
      </w:pPr>
    </w:p>
    <w:p w:rsidR="00C86406" w:rsidRDefault="00C86406" w:rsidP="008121B2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</w:p>
    <w:p w:rsidR="00C86406" w:rsidRDefault="00C86406" w:rsidP="008121B2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</w:t>
      </w:r>
    </w:p>
    <w:p w:rsidR="00C86406" w:rsidRDefault="00E208E6" w:rsidP="008121B2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</w:rPr>
      </w:pPr>
      <w:r w:rsidRPr="005D164E"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Evaldas Sniečkus</w:t>
      </w:r>
      <w:r w:rsidRPr="005D164E">
        <w:rPr>
          <w:rFonts w:ascii="Times New Roman" w:hAnsi="Times New Roman"/>
          <w:szCs w:val="24"/>
        </w:rPr>
        <w:tab/>
      </w:r>
    </w:p>
    <w:sectPr w:rsidR="00C86406" w:rsidSect="00E208E6">
      <w:headerReference w:type="default" r:id="rId8"/>
      <w:footerReference w:type="default" r:id="rId9"/>
      <w:pgSz w:w="11907" w:h="16840" w:code="9"/>
      <w:pgMar w:top="1701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FAF" w:rsidRDefault="00484FAF">
      <w:r>
        <w:separator/>
      </w:r>
    </w:p>
  </w:endnote>
  <w:endnote w:type="continuationSeparator" w:id="0">
    <w:p w:rsidR="00484FAF" w:rsidRDefault="0048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189" w:rsidRDefault="005E1189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492132">
      <w:rPr>
        <w:noProof/>
        <w:sz w:val="8"/>
      </w:rPr>
      <w:t>C:\Users\211\Desktop\</w:t>
    </w:r>
    <w:r w:rsidR="00492132">
      <w:rPr>
        <w:rFonts w:hint="eastAsia"/>
        <w:noProof/>
        <w:sz w:val="8"/>
      </w:rPr>
      <w:t>Į</w:t>
    </w:r>
    <w:r w:rsidR="00492132">
      <w:rPr>
        <w:noProof/>
        <w:sz w:val="8"/>
      </w:rPr>
      <w:t>sakymai\</w:t>
    </w:r>
    <w:r w:rsidR="00492132">
      <w:rPr>
        <w:rFonts w:hint="eastAsia"/>
        <w:noProof/>
        <w:sz w:val="8"/>
      </w:rPr>
      <w:t>Į</w:t>
    </w:r>
    <w:r w:rsidR="00492132">
      <w:rPr>
        <w:noProof/>
        <w:sz w:val="8"/>
      </w:rPr>
      <w:t>sakymas KPPP komisija.docx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FAF" w:rsidRDefault="00484FAF">
      <w:r>
        <w:separator/>
      </w:r>
    </w:p>
  </w:footnote>
  <w:footnote w:type="continuationSeparator" w:id="0">
    <w:p w:rsidR="00484FAF" w:rsidRDefault="00484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189" w:rsidRDefault="005E118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A18A8"/>
    <w:multiLevelType w:val="hybridMultilevel"/>
    <w:tmpl w:val="AAE80316"/>
    <w:lvl w:ilvl="0" w:tplc="A64C59F0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06"/>
    <w:rsid w:val="00002E75"/>
    <w:rsid w:val="001B69BE"/>
    <w:rsid w:val="001D601A"/>
    <w:rsid w:val="00235383"/>
    <w:rsid w:val="00287D42"/>
    <w:rsid w:val="00294E65"/>
    <w:rsid w:val="00351C38"/>
    <w:rsid w:val="00412F33"/>
    <w:rsid w:val="00422FCB"/>
    <w:rsid w:val="00484FAF"/>
    <w:rsid w:val="00492132"/>
    <w:rsid w:val="004C4A59"/>
    <w:rsid w:val="005549C9"/>
    <w:rsid w:val="005E1189"/>
    <w:rsid w:val="00764654"/>
    <w:rsid w:val="008121B2"/>
    <w:rsid w:val="008176CF"/>
    <w:rsid w:val="00871F30"/>
    <w:rsid w:val="00911FD3"/>
    <w:rsid w:val="00A363D3"/>
    <w:rsid w:val="00AB182E"/>
    <w:rsid w:val="00BB5305"/>
    <w:rsid w:val="00C22BA5"/>
    <w:rsid w:val="00C86406"/>
    <w:rsid w:val="00E208E6"/>
    <w:rsid w:val="00E22111"/>
    <w:rsid w:val="00E522EF"/>
    <w:rsid w:val="00F84273"/>
    <w:rsid w:val="00F87B35"/>
    <w:rsid w:val="00FB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62DBEF-84C4-4B6E-B3D9-25F33A2F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rsid w:val="004C4A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8121B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rsid w:val="0049213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921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63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>...</Company>
  <LinksUpToDate>false</LinksUpToDate>
  <CharactersWithSpaces>1331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cp:lastModifiedBy>Vartotojas</cp:lastModifiedBy>
  <cp:revision>7</cp:revision>
  <cp:lastPrinted>2015-12-07T06:44:00Z</cp:lastPrinted>
  <dcterms:created xsi:type="dcterms:W3CDTF">2015-11-30T10:55:00Z</dcterms:created>
  <dcterms:modified xsi:type="dcterms:W3CDTF">2015-12-10T07:52:00Z</dcterms:modified>
</cp:coreProperties>
</file>