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56270" w:rsidRPr="00256270" w:rsidRDefault="00256270" w:rsidP="00256270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b/>
          <w:szCs w:val="24"/>
          <w:lang w:eastAsia="ar-SA"/>
        </w:rPr>
        <w:t>DĖL RAJONO SA</w:t>
      </w:r>
      <w:r w:rsidR="00C903FD">
        <w:rPr>
          <w:rFonts w:ascii="Times New Roman" w:hAnsi="Times New Roman"/>
          <w:b/>
          <w:szCs w:val="24"/>
          <w:lang w:eastAsia="ar-SA"/>
        </w:rPr>
        <w:t>VIVALDYBĖS BIUDŽETINĖS ĮSTAIGOS</w:t>
      </w:r>
      <w:r w:rsidRPr="00256270">
        <w:rPr>
          <w:rFonts w:ascii="Times New Roman" w:hAnsi="Times New Roman"/>
          <w:b/>
          <w:szCs w:val="24"/>
          <w:lang w:eastAsia="ar-SA"/>
        </w:rPr>
        <w:t xml:space="preserve"> KUDIRKOS NAUMIESČIO KULTŪROS CENTRO REKOMENDUOJAMŲ PAREIGYBIŲ IR REKOMENDUOJAMŲ TARNYBINIŲ ATLYGINIMŲ NUSTATYMO</w:t>
      </w:r>
      <w:r>
        <w:rPr>
          <w:rFonts w:ascii="Times New Roman" w:hAnsi="Times New Roman"/>
          <w:b/>
          <w:szCs w:val="24"/>
          <w:lang w:eastAsia="ar-SA"/>
        </w:rPr>
        <w:t xml:space="preserve"> 2016 METAMS</w:t>
      </w:r>
    </w:p>
    <w:p w:rsidR="00256270" w:rsidRPr="00256270" w:rsidRDefault="00256270" w:rsidP="00256270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</w:p>
    <w:p w:rsidR="00256270" w:rsidRPr="00256270" w:rsidRDefault="008816A6" w:rsidP="00256270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2016 m. vasario</w:t>
      </w:r>
      <w:r w:rsidR="00B80F86">
        <w:rPr>
          <w:rFonts w:ascii="Times New Roman" w:hAnsi="Times New Roman"/>
          <w:szCs w:val="24"/>
          <w:lang w:eastAsia="ar-SA"/>
        </w:rPr>
        <w:t xml:space="preserve"> 25</w:t>
      </w:r>
      <w:r w:rsidR="00AF010F">
        <w:rPr>
          <w:rFonts w:ascii="Times New Roman" w:hAnsi="Times New Roman"/>
          <w:szCs w:val="24"/>
          <w:lang w:eastAsia="ar-SA"/>
        </w:rPr>
        <w:t xml:space="preserve"> d. Nr. AT - </w:t>
      </w:r>
      <w:r w:rsidR="00B80F86">
        <w:rPr>
          <w:rFonts w:ascii="Times New Roman" w:hAnsi="Times New Roman"/>
          <w:szCs w:val="24"/>
          <w:lang w:eastAsia="ar-SA"/>
        </w:rPr>
        <w:t>140</w:t>
      </w:r>
      <w:bookmarkStart w:id="0" w:name="_GoBack"/>
      <w:bookmarkEnd w:id="0"/>
    </w:p>
    <w:p w:rsidR="00256270" w:rsidRDefault="00256270" w:rsidP="00256270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>Šakiai</w:t>
      </w:r>
    </w:p>
    <w:p w:rsidR="00256270" w:rsidRPr="00256270" w:rsidRDefault="000E2BE7" w:rsidP="000E2BE7">
      <w:pPr>
        <w:suppressAutoHyphens/>
        <w:spacing w:line="360" w:lineRule="auto"/>
        <w:ind w:firstLine="720"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 xml:space="preserve">  </w:t>
      </w:r>
      <w:r w:rsidR="00256270">
        <w:rPr>
          <w:rFonts w:ascii="Times New Roman" w:hAnsi="Times New Roman"/>
          <w:szCs w:val="24"/>
          <w:lang w:eastAsia="ar-SA"/>
        </w:rPr>
        <w:t xml:space="preserve">Vadovaudamasis </w:t>
      </w:r>
      <w:r w:rsidR="00256270" w:rsidRPr="00256270">
        <w:rPr>
          <w:rFonts w:ascii="Times New Roman" w:hAnsi="Times New Roman"/>
          <w:szCs w:val="24"/>
          <w:lang w:eastAsia="ar-SA"/>
        </w:rPr>
        <w:t xml:space="preserve">Lietuvos Respublikos Vyriausybės 1993 m. liepos 8 d. nutarimu Nr. 511 ,,Dėl biudžetinių įstaigų ir organizacijų darbuotojų darbo apmokėjimo tvarkos tobulinimo“ </w:t>
      </w:r>
      <w:r w:rsidR="0019765E">
        <w:rPr>
          <w:rFonts w:ascii="Times New Roman" w:hAnsi="Times New Roman"/>
          <w:szCs w:val="24"/>
          <w:lang w:eastAsia="ar-SA"/>
        </w:rPr>
        <w:t>4 punktu, Lietuvos Respublikos k</w:t>
      </w:r>
      <w:r w:rsidR="00256270" w:rsidRPr="00256270">
        <w:rPr>
          <w:rFonts w:ascii="Times New Roman" w:hAnsi="Times New Roman"/>
          <w:szCs w:val="24"/>
          <w:lang w:eastAsia="ar-SA"/>
        </w:rPr>
        <w:t>ultūros ministro 2012 m. spalio 9 d. įsakymu Nr. ĮV-677 ,,Dėl kultūros įstaigų darbuotojų darbo apmokėjimo“, Lietuvos Respublikos Vyriausybės 2015 m. gruodžio 2 d. nutarimu Nr.1240 ,,Dėl minimaliojo darbo užmokesčio“,</w:t>
      </w:r>
      <w:r w:rsidR="008816A6" w:rsidRPr="008816A6">
        <w:rPr>
          <w:rFonts w:ascii="Times New Roman" w:eastAsia="Calibri" w:hAnsi="Times New Roman"/>
          <w:szCs w:val="24"/>
          <w:lang w:eastAsia="ar-SA"/>
        </w:rPr>
        <w:t xml:space="preserve"> </w:t>
      </w:r>
      <w:r w:rsidR="008816A6">
        <w:rPr>
          <w:rFonts w:ascii="Times New Roman" w:eastAsia="Calibri" w:hAnsi="Times New Roman"/>
          <w:szCs w:val="24"/>
          <w:lang w:eastAsia="ar-SA"/>
        </w:rPr>
        <w:t xml:space="preserve">rajono savivaldybės tarybos 2016 m. vasario 5 d. sprendimu Nr. T-21 ,,Dėl kultūros ir meno darbuotojų </w:t>
      </w:r>
      <w:r w:rsidR="001D6D78">
        <w:rPr>
          <w:rFonts w:ascii="Times New Roman" w:eastAsia="Calibri" w:hAnsi="Times New Roman"/>
          <w:szCs w:val="24"/>
          <w:lang w:eastAsia="ar-SA"/>
        </w:rPr>
        <w:t>kvalifikacinių klasių”,</w:t>
      </w:r>
      <w:r w:rsidR="00256270" w:rsidRPr="00256270">
        <w:rPr>
          <w:rFonts w:ascii="Times New Roman" w:hAnsi="Times New Roman"/>
          <w:szCs w:val="24"/>
          <w:lang w:eastAsia="ar-SA"/>
        </w:rPr>
        <w:t xml:space="preserve"> Lietuvos Respublikos vietos savivaldos įstatymo 18 straipsnio 1 dalimi, rajono savivaldybės tarybos </w:t>
      </w:r>
      <w:r w:rsidR="00AF010F">
        <w:rPr>
          <w:rFonts w:ascii="Times New Roman" w:hAnsi="Times New Roman"/>
          <w:szCs w:val="24"/>
          <w:lang w:eastAsia="ar-SA"/>
        </w:rPr>
        <w:t>2009 m. sausio 22 d.  sprendimu</w:t>
      </w:r>
      <w:r w:rsidR="00256270" w:rsidRPr="00256270">
        <w:rPr>
          <w:rFonts w:ascii="Times New Roman" w:hAnsi="Times New Roman"/>
          <w:szCs w:val="24"/>
          <w:lang w:eastAsia="ar-SA"/>
        </w:rPr>
        <w:t xml:space="preserve"> Nr. T-6 patvirtintų Savivaldybės administracijos nuo</w:t>
      </w:r>
      <w:r w:rsidR="008816A6">
        <w:rPr>
          <w:rFonts w:ascii="Times New Roman" w:hAnsi="Times New Roman"/>
          <w:szCs w:val="24"/>
          <w:lang w:eastAsia="ar-SA"/>
        </w:rPr>
        <w:t>statų 24 punktu</w:t>
      </w:r>
      <w:r w:rsidR="00883D05">
        <w:rPr>
          <w:rFonts w:ascii="Times New Roman" w:hAnsi="Times New Roman"/>
          <w:szCs w:val="24"/>
          <w:lang w:eastAsia="ar-SA"/>
        </w:rPr>
        <w:t xml:space="preserve"> bei atsižvelgdamas į Kudirkos </w:t>
      </w:r>
      <w:r w:rsidR="001D6D78">
        <w:rPr>
          <w:rFonts w:ascii="Times New Roman" w:hAnsi="Times New Roman"/>
          <w:szCs w:val="24"/>
          <w:lang w:eastAsia="ar-SA"/>
        </w:rPr>
        <w:t>Naumiesčio</w:t>
      </w:r>
      <w:r w:rsidR="00883D05">
        <w:rPr>
          <w:rFonts w:ascii="Times New Roman" w:hAnsi="Times New Roman"/>
          <w:szCs w:val="24"/>
          <w:lang w:eastAsia="ar-SA"/>
        </w:rPr>
        <w:t xml:space="preserve"> kultūros centro 2016 m. vasario 10 d. prašymą Nr. R-8</w:t>
      </w:r>
      <w:r w:rsidR="00256270" w:rsidRPr="00256270">
        <w:rPr>
          <w:rFonts w:ascii="Times New Roman" w:hAnsi="Times New Roman"/>
          <w:szCs w:val="24"/>
          <w:lang w:val="en-US" w:eastAsia="ar-SA"/>
        </w:rPr>
        <w:t>:</w:t>
      </w:r>
    </w:p>
    <w:p w:rsidR="00256270" w:rsidRPr="00256270" w:rsidRDefault="00256270" w:rsidP="00256270">
      <w:pPr>
        <w:suppressAutoHyphens/>
        <w:spacing w:line="360" w:lineRule="auto"/>
        <w:jc w:val="both"/>
        <w:rPr>
          <w:rFonts w:ascii="Times New Roman" w:hAnsi="Times New Roman"/>
          <w:i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ab/>
        <w:t xml:space="preserve">1. </w:t>
      </w:r>
      <w:r w:rsidR="00883D05">
        <w:rPr>
          <w:rFonts w:ascii="Times New Roman" w:hAnsi="Times New Roman"/>
          <w:spacing w:val="60"/>
          <w:szCs w:val="24"/>
          <w:lang w:eastAsia="ar-SA"/>
        </w:rPr>
        <w:t>Nustatau</w:t>
      </w:r>
      <w:r w:rsidRPr="00256270">
        <w:rPr>
          <w:rFonts w:ascii="Times New Roman" w:hAnsi="Times New Roman"/>
          <w:szCs w:val="24"/>
          <w:lang w:eastAsia="ar-SA"/>
        </w:rPr>
        <w:t xml:space="preserve"> rajono savivaldybės biudžetinės įstaigos Kudirkos Naumiesčio kultūros centro rekomenduojamą pareigybinę struktūrą ir rekomenduojamus tarnybinių atlyginimų koeficientus, kurių pagrindu imama Vyriausybės nutarimu patvirtinta bazinė mėnesinė alga (BMA) </w:t>
      </w:r>
      <w:r w:rsidR="00883D05">
        <w:rPr>
          <w:rFonts w:ascii="Times New Roman" w:hAnsi="Times New Roman"/>
          <w:szCs w:val="24"/>
          <w:lang w:eastAsia="ar-SA"/>
        </w:rPr>
        <w:t>:</w:t>
      </w:r>
    </w:p>
    <w:tbl>
      <w:tblPr>
        <w:tblW w:w="98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8"/>
        <w:gridCol w:w="4278"/>
        <w:gridCol w:w="2464"/>
        <w:gridCol w:w="2474"/>
      </w:tblGrid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i/>
                <w:lang w:eastAsia="ar-SA"/>
              </w:rPr>
            </w:pPr>
            <w:r w:rsidRPr="00256270">
              <w:rPr>
                <w:rFonts w:ascii="Times New Roman" w:hAnsi="Times New Roman"/>
                <w:i/>
                <w:lang w:eastAsia="ar-SA"/>
              </w:rPr>
              <w:t>Eil. Nr.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i/>
                <w:lang w:eastAsia="ar-SA"/>
              </w:rPr>
            </w:pPr>
            <w:r w:rsidRPr="00256270">
              <w:rPr>
                <w:rFonts w:ascii="Times New Roman" w:hAnsi="Times New Roman"/>
                <w:i/>
                <w:lang w:eastAsia="ar-SA"/>
              </w:rPr>
              <w:t>Pareigybė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i/>
                <w:lang w:eastAsia="ar-SA"/>
              </w:rPr>
            </w:pPr>
            <w:r w:rsidRPr="00256270">
              <w:rPr>
                <w:rFonts w:ascii="Times New Roman" w:hAnsi="Times New Roman"/>
                <w:i/>
                <w:lang w:eastAsia="ar-SA"/>
              </w:rPr>
              <w:t>Darbo krūvis (etatų skaičius)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256270">
              <w:rPr>
                <w:rFonts w:ascii="Times New Roman" w:hAnsi="Times New Roman"/>
                <w:i/>
                <w:lang w:eastAsia="ar-SA"/>
              </w:rPr>
              <w:t>Tarnybinio atlyginimo koeficientas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Direktorius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17,6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2.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Kolektyvų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11,5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3.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Kolektyvų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5,75</w:t>
            </w:r>
          </w:p>
        </w:tc>
      </w:tr>
      <w:tr w:rsidR="00883D05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3D05" w:rsidRPr="00256270" w:rsidRDefault="00883D05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3D05" w:rsidRPr="00256270" w:rsidRDefault="00883D05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Kolektyvų 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3D05" w:rsidRPr="00256270" w:rsidRDefault="00883D05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D05" w:rsidRPr="00256270" w:rsidRDefault="00883D05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5,75</w:t>
            </w:r>
          </w:p>
        </w:tc>
      </w:tr>
      <w:tr w:rsidR="00883D05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3D05" w:rsidRDefault="00883D05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5.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3D05" w:rsidRDefault="00883D05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Renginių organizatorius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3D05" w:rsidRDefault="00883D05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D05" w:rsidRDefault="00883D05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5,75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883D05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6</w:t>
            </w:r>
            <w:r w:rsidR="00256270" w:rsidRPr="00256270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Garso ir šviesos  režisierius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11,5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883D05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</w:t>
            </w:r>
            <w:r w:rsidR="00256270" w:rsidRPr="00256270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Buhalteris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0,25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4,0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883D05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</w:t>
            </w:r>
            <w:r w:rsidR="00256270" w:rsidRPr="00256270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 xml:space="preserve">Valytojas 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14,79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883D05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</w:t>
            </w:r>
            <w:r w:rsidR="00256270" w:rsidRPr="00256270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Darbininkas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4,93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883D05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</w:t>
            </w:r>
            <w:r w:rsidR="00256270" w:rsidRPr="00256270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Renginių organizatorius</w:t>
            </w:r>
            <w:r w:rsidR="00883D05">
              <w:rPr>
                <w:rFonts w:ascii="Times New Roman" w:hAnsi="Times New Roman"/>
                <w:lang w:eastAsia="ar-SA"/>
              </w:rPr>
              <w:t xml:space="preserve">  (Panovių LS)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11,5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883D05" w:rsidP="00883D05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11</w:t>
            </w:r>
            <w:r w:rsidR="00256270" w:rsidRPr="00256270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Kūrikas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256270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9,86</w:t>
            </w:r>
          </w:p>
        </w:tc>
      </w:tr>
      <w:tr w:rsidR="00256270" w:rsidRPr="00256270" w:rsidTr="00883D0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56270" w:rsidRPr="00256270" w:rsidRDefault="00256270" w:rsidP="00256270">
            <w:pPr>
              <w:suppressAutoHyphens/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right"/>
              <w:rPr>
                <w:rFonts w:ascii="Times New Roman" w:hAnsi="Times New Roman"/>
                <w:b/>
                <w:lang w:eastAsia="ar-SA"/>
              </w:rPr>
            </w:pPr>
            <w:r w:rsidRPr="00256270">
              <w:rPr>
                <w:rFonts w:ascii="Times New Roman" w:hAnsi="Times New Roman"/>
                <w:b/>
                <w:lang w:eastAsia="ar-SA"/>
              </w:rPr>
              <w:t>Iš viso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256270">
              <w:rPr>
                <w:rFonts w:ascii="Times New Roman" w:hAnsi="Times New Roman"/>
                <w:b/>
                <w:lang w:eastAsia="ar-SA"/>
              </w:rPr>
              <w:t>8,75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270" w:rsidRPr="00256270" w:rsidRDefault="00256270" w:rsidP="00256270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102,93</w:t>
            </w:r>
          </w:p>
        </w:tc>
      </w:tr>
    </w:tbl>
    <w:p w:rsidR="00256270" w:rsidRPr="00256270" w:rsidRDefault="00256270" w:rsidP="00256270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</w:p>
    <w:p w:rsidR="00256270" w:rsidRPr="00256270" w:rsidRDefault="00256270" w:rsidP="00256270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ab/>
        <w:t>2. N u s t a t a u, jog darbuotojui, dirbančiam pilną darbo dieną, negali būti skaičiuojama mažesnė nei Vyriausybės patvirtinta minimali mėnesinė alga (MMA) arba minimalus valandinis atlygis.</w:t>
      </w:r>
    </w:p>
    <w:p w:rsidR="00256270" w:rsidRPr="00256270" w:rsidRDefault="00256270" w:rsidP="00256270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lastRenderedPageBreak/>
        <w:tab/>
        <w:t>3. N u s t a t a u rekomenduojamus priedus koeficientais (kurių pagrindu imama Lietuvos Respublikos Vyriausybės nutarimu patvirtinta bazinė mėnesinė alga) kolektyvų vadovams ir renginių organizatoriams:</w:t>
      </w:r>
    </w:p>
    <w:p w:rsidR="00256270" w:rsidRPr="00256270" w:rsidRDefault="00256270" w:rsidP="00256270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ab/>
        <w:t xml:space="preserve">3.1. Už kolektyvui suteiktą pirmą kategoriją </w:t>
      </w:r>
      <w:r w:rsidRPr="00256270">
        <w:rPr>
          <w:rFonts w:ascii="Times New Roman" w:hAnsi="Times New Roman"/>
          <w:szCs w:val="24"/>
          <w:lang w:eastAsia="ar-SA"/>
        </w:rPr>
        <w:tab/>
        <w:t>– 3,0;</w:t>
      </w:r>
    </w:p>
    <w:p w:rsidR="00256270" w:rsidRPr="00256270" w:rsidRDefault="00256270" w:rsidP="00256270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ab/>
        <w:t>3.2. Už kolektyvui suteiktą antrą kategoriją</w:t>
      </w:r>
      <w:r w:rsidRPr="00256270">
        <w:rPr>
          <w:rFonts w:ascii="Times New Roman" w:hAnsi="Times New Roman"/>
          <w:szCs w:val="24"/>
          <w:lang w:eastAsia="ar-SA"/>
        </w:rPr>
        <w:tab/>
        <w:t>– 2,0;</w:t>
      </w:r>
    </w:p>
    <w:p w:rsidR="00256270" w:rsidRPr="00256270" w:rsidRDefault="00256270" w:rsidP="00256270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ab/>
        <w:t>3.3. Už kolektyvui suteiktą trečią kategoriją</w:t>
      </w:r>
      <w:r w:rsidRPr="00256270">
        <w:rPr>
          <w:rFonts w:ascii="Times New Roman" w:hAnsi="Times New Roman"/>
          <w:szCs w:val="24"/>
          <w:lang w:eastAsia="ar-SA"/>
        </w:rPr>
        <w:tab/>
        <w:t>– 1,0;</w:t>
      </w:r>
    </w:p>
    <w:p w:rsidR="00256270" w:rsidRDefault="00256270" w:rsidP="00256270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ab/>
        <w:t>3.4. Už kolektyvui suteiktą ketvirtą kategoriją</w:t>
      </w:r>
      <w:r w:rsidRPr="00256270">
        <w:rPr>
          <w:rFonts w:ascii="Times New Roman" w:hAnsi="Times New Roman"/>
          <w:szCs w:val="24"/>
          <w:lang w:eastAsia="ar-SA"/>
        </w:rPr>
        <w:tab/>
        <w:t>– 0,5.</w:t>
      </w:r>
    </w:p>
    <w:p w:rsidR="00256270" w:rsidRPr="00256270" w:rsidRDefault="00256270" w:rsidP="00256270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ab/>
      </w:r>
      <w:r w:rsidRPr="00256270">
        <w:rPr>
          <w:rFonts w:ascii="Times New Roman" w:hAnsi="Times New Roman"/>
          <w:szCs w:val="24"/>
          <w:lang w:eastAsia="ar-SA"/>
        </w:rPr>
        <w:t>4. N u s t a t a u</w:t>
      </w:r>
      <w:r w:rsidR="001D6D78">
        <w:rPr>
          <w:rFonts w:ascii="Times New Roman" w:hAnsi="Times New Roman"/>
          <w:szCs w:val="24"/>
          <w:lang w:eastAsia="ar-SA"/>
        </w:rPr>
        <w:t xml:space="preserve"> nuo 2016 m. kovo 1 d.</w:t>
      </w:r>
      <w:r w:rsidRPr="00256270">
        <w:rPr>
          <w:rFonts w:ascii="Times New Roman" w:hAnsi="Times New Roman"/>
          <w:szCs w:val="24"/>
          <w:lang w:eastAsia="ar-SA"/>
        </w:rPr>
        <w:t xml:space="preserve"> rekomenduojamus </w:t>
      </w:r>
      <w:r w:rsidR="00D66F4A" w:rsidRPr="00256270">
        <w:rPr>
          <w:rFonts w:ascii="Times New Roman" w:hAnsi="Times New Roman"/>
          <w:szCs w:val="24"/>
          <w:lang w:eastAsia="ar-SA"/>
        </w:rPr>
        <w:t xml:space="preserve">priedus </w:t>
      </w:r>
      <w:r w:rsidRPr="00256270">
        <w:rPr>
          <w:rFonts w:ascii="Times New Roman" w:hAnsi="Times New Roman"/>
          <w:szCs w:val="24"/>
          <w:lang w:eastAsia="ar-SA"/>
        </w:rPr>
        <w:t>kultūros ir meno darbuotojams už suteiktą kvalifikacinę klasę:</w:t>
      </w:r>
    </w:p>
    <w:p w:rsidR="00256270" w:rsidRPr="00256270" w:rsidRDefault="00256270" w:rsidP="00256270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ab/>
        <w:t>4.1. Už 1 – ąją kvalifikacinę klasę 20 procentų  pareiginės algos priedą;</w:t>
      </w:r>
    </w:p>
    <w:p w:rsidR="00256270" w:rsidRPr="00256270" w:rsidRDefault="00256270" w:rsidP="00256270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ab/>
        <w:t>4.2. Už 2 – ąją kvalifikacinę klasę 15 procentų  pareiginės algos priedą;</w:t>
      </w:r>
    </w:p>
    <w:p w:rsidR="00256270" w:rsidRPr="00256270" w:rsidRDefault="00256270" w:rsidP="00256270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 xml:space="preserve">                    4.3. Už 3 – ąją kvalifikacinę klasę 10 procentų  pareiginės algos priedą.</w:t>
      </w:r>
    </w:p>
    <w:p w:rsidR="00256270" w:rsidRPr="00256270" w:rsidRDefault="00256270" w:rsidP="00256270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 xml:space="preserve">                    5. P r i p a ž į s t u  netekusiu galios rajono savivaldybės administracijos direktoriaus 2015 m. </w:t>
      </w:r>
      <w:r>
        <w:rPr>
          <w:rFonts w:ascii="Times New Roman" w:hAnsi="Times New Roman"/>
          <w:szCs w:val="24"/>
          <w:lang w:eastAsia="ar-SA"/>
        </w:rPr>
        <w:t>liepos 22 d. įsakymą Nr. AT-695</w:t>
      </w:r>
      <w:r w:rsidRPr="00256270">
        <w:rPr>
          <w:rFonts w:ascii="Times New Roman" w:hAnsi="Times New Roman"/>
          <w:szCs w:val="24"/>
          <w:lang w:eastAsia="ar-SA"/>
        </w:rPr>
        <w:t xml:space="preserve"> „Dėl rajono savivaldybės b</w:t>
      </w:r>
      <w:r>
        <w:rPr>
          <w:rFonts w:ascii="Times New Roman" w:hAnsi="Times New Roman"/>
          <w:szCs w:val="24"/>
          <w:lang w:eastAsia="ar-SA"/>
        </w:rPr>
        <w:t xml:space="preserve">iudžetinės įstaigos  Kudirkos Naumiesčio </w:t>
      </w:r>
      <w:r w:rsidRPr="00256270">
        <w:rPr>
          <w:rFonts w:ascii="Times New Roman" w:hAnsi="Times New Roman"/>
          <w:szCs w:val="24"/>
          <w:lang w:eastAsia="ar-SA"/>
        </w:rPr>
        <w:t>kultūros centro rekomenduojamų pareigybių ir rekomenduojamų tarnybinių atlyginimų nustatymo“.</w:t>
      </w:r>
    </w:p>
    <w:p w:rsidR="00256270" w:rsidRPr="00256270" w:rsidRDefault="00256270" w:rsidP="00256270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</w:p>
    <w:p w:rsidR="00256270" w:rsidRPr="00256270" w:rsidRDefault="00256270" w:rsidP="00256270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 w:rsidRPr="00256270">
        <w:rPr>
          <w:rFonts w:ascii="Times New Roman" w:hAnsi="Times New Roman"/>
          <w:szCs w:val="24"/>
          <w:lang w:eastAsia="ar-SA"/>
        </w:rPr>
        <w:tab/>
      </w:r>
      <w:r w:rsidRPr="00256270">
        <w:rPr>
          <w:rFonts w:ascii="Times New Roman" w:hAnsi="Times New Roman"/>
          <w:lang w:eastAsia="ar-SA"/>
        </w:rPr>
        <w:tab/>
      </w:r>
    </w:p>
    <w:p w:rsidR="00256270" w:rsidRPr="00256270" w:rsidRDefault="00256270" w:rsidP="00256270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 w:rsidRPr="00256270">
        <w:rPr>
          <w:rFonts w:ascii="Times New Roman" w:hAnsi="Times New Roman"/>
          <w:lang w:eastAsia="ar-SA"/>
        </w:rPr>
        <w:t>Administracijos direktorius</w:t>
      </w:r>
      <w:r w:rsidRPr="00256270">
        <w:rPr>
          <w:rFonts w:ascii="Times New Roman" w:hAnsi="Times New Roman"/>
          <w:lang w:eastAsia="ar-SA"/>
        </w:rPr>
        <w:tab/>
      </w:r>
      <w:r w:rsidRPr="00256270">
        <w:rPr>
          <w:rFonts w:ascii="Times New Roman" w:hAnsi="Times New Roman"/>
          <w:lang w:eastAsia="ar-SA"/>
        </w:rPr>
        <w:tab/>
      </w:r>
      <w:r w:rsidRPr="00256270">
        <w:rPr>
          <w:rFonts w:ascii="Times New Roman" w:hAnsi="Times New Roman"/>
          <w:lang w:eastAsia="ar-SA"/>
        </w:rPr>
        <w:tab/>
        <w:t xml:space="preserve">                 </w:t>
      </w:r>
      <w:r w:rsidR="00B14B76">
        <w:rPr>
          <w:rFonts w:ascii="Times New Roman" w:hAnsi="Times New Roman"/>
          <w:lang w:eastAsia="ar-SA"/>
        </w:rPr>
        <w:t xml:space="preserve">                         </w:t>
      </w:r>
      <w:r w:rsidRPr="00256270">
        <w:rPr>
          <w:rFonts w:ascii="Times New Roman" w:hAnsi="Times New Roman"/>
          <w:lang w:eastAsia="ar-SA"/>
        </w:rPr>
        <w:t xml:space="preserve"> Evaldas Sniečkus</w:t>
      </w:r>
    </w:p>
    <w:p w:rsidR="00256270" w:rsidRPr="00256270" w:rsidRDefault="00256270" w:rsidP="00256270">
      <w:pPr>
        <w:suppressAutoHyphens/>
        <w:rPr>
          <w:rFonts w:ascii="Times New Roman" w:hAnsi="Times New Roman"/>
          <w:lang w:eastAsia="ar-SA"/>
        </w:rPr>
      </w:pPr>
    </w:p>
    <w:p w:rsidR="00256270" w:rsidRPr="00256270" w:rsidRDefault="00256270" w:rsidP="00256270">
      <w:pPr>
        <w:suppressAutoHyphens/>
        <w:rPr>
          <w:rFonts w:ascii="Times New Roman" w:hAnsi="Times New Roman"/>
          <w:lang w:eastAsia="ar-SA"/>
        </w:rPr>
      </w:pPr>
    </w:p>
    <w:p w:rsidR="00256270" w:rsidRPr="00256270" w:rsidRDefault="00256270" w:rsidP="00256270">
      <w:pPr>
        <w:suppressAutoHyphens/>
        <w:spacing w:after="200" w:line="276" w:lineRule="auto"/>
        <w:rPr>
          <w:rFonts w:ascii="Times New Roman" w:hAnsi="Times New Roman"/>
          <w:sz w:val="22"/>
          <w:szCs w:val="22"/>
          <w:lang w:eastAsia="ar-SA"/>
        </w:rPr>
      </w:pPr>
    </w:p>
    <w:p w:rsidR="00256270" w:rsidRDefault="00256270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56270" w:rsidRPr="00256270" w:rsidRDefault="00256270" w:rsidP="00256270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56270">
        <w:rPr>
          <w:rFonts w:ascii="Times New Roman" w:hAnsi="Times New Roman"/>
          <w:szCs w:val="24"/>
        </w:rPr>
        <w:t>Parengė</w:t>
      </w:r>
      <w:r w:rsidRPr="00256270">
        <w:rPr>
          <w:rFonts w:ascii="Times New Roman" w:hAnsi="Times New Roman"/>
          <w:szCs w:val="24"/>
        </w:rPr>
        <w:tab/>
      </w:r>
      <w:r w:rsidRPr="00256270">
        <w:rPr>
          <w:rFonts w:ascii="Times New Roman" w:hAnsi="Times New Roman"/>
          <w:szCs w:val="24"/>
        </w:rPr>
        <w:tab/>
      </w:r>
    </w:p>
    <w:p w:rsidR="00256270" w:rsidRPr="00256270" w:rsidRDefault="00256270" w:rsidP="00256270">
      <w:pPr>
        <w:overflowPunct w:val="0"/>
        <w:rPr>
          <w:rFonts w:ascii="Times New Roman" w:hAnsi="Times New Roman"/>
          <w:szCs w:val="24"/>
        </w:rPr>
      </w:pPr>
      <w:r w:rsidRPr="00256270">
        <w:rPr>
          <w:rFonts w:ascii="Times New Roman" w:hAnsi="Times New Roman"/>
          <w:szCs w:val="24"/>
        </w:rPr>
        <w:t>Kultūros ir turizmo skyriaus vyresnioji specialistė</w:t>
      </w:r>
    </w:p>
    <w:p w:rsidR="00256270" w:rsidRPr="00256270" w:rsidRDefault="00256270" w:rsidP="00256270">
      <w:pPr>
        <w:overflowPunct w:val="0"/>
        <w:rPr>
          <w:rFonts w:ascii="Times New Roman" w:hAnsi="Times New Roman"/>
          <w:szCs w:val="24"/>
        </w:rPr>
      </w:pPr>
    </w:p>
    <w:p w:rsidR="00256270" w:rsidRPr="00256270" w:rsidRDefault="00965000" w:rsidP="0025627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</w:t>
      </w:r>
      <w:r w:rsidR="00256270" w:rsidRPr="00256270">
        <w:rPr>
          <w:rFonts w:ascii="Times New Roman" w:hAnsi="Times New Roman"/>
          <w:szCs w:val="24"/>
        </w:rPr>
        <w:t xml:space="preserve"> Kėvelaitytė</w:t>
      </w:r>
    </w:p>
    <w:p w:rsidR="00256270" w:rsidRPr="00256270" w:rsidRDefault="00256270" w:rsidP="00256270">
      <w:pPr>
        <w:overflowPunct w:val="0"/>
        <w:rPr>
          <w:rFonts w:ascii="Times New Roman" w:hAnsi="Times New Roman"/>
          <w:szCs w:val="24"/>
        </w:rPr>
      </w:pPr>
      <w:r w:rsidRPr="00256270">
        <w:rPr>
          <w:rFonts w:ascii="Times New Roman" w:hAnsi="Times New Roman"/>
          <w:szCs w:val="24"/>
        </w:rPr>
        <w:t>2016-01-22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662" w:rsidRDefault="00676662">
      <w:r>
        <w:separator/>
      </w:r>
    </w:p>
  </w:endnote>
  <w:endnote w:type="continuationSeparator" w:id="0">
    <w:p w:rsidR="00676662" w:rsidRDefault="00676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662" w:rsidRDefault="00676662">
      <w:r>
        <w:separator/>
      </w:r>
    </w:p>
  </w:footnote>
  <w:footnote w:type="continuationSeparator" w:id="0">
    <w:p w:rsidR="00676662" w:rsidRDefault="00676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E2BE7"/>
    <w:rsid w:val="00117499"/>
    <w:rsid w:val="0019765E"/>
    <w:rsid w:val="001D38EF"/>
    <w:rsid w:val="001D6D78"/>
    <w:rsid w:val="001E7250"/>
    <w:rsid w:val="0023583F"/>
    <w:rsid w:val="00256270"/>
    <w:rsid w:val="0028720A"/>
    <w:rsid w:val="002D3ABC"/>
    <w:rsid w:val="00313CF0"/>
    <w:rsid w:val="00342E29"/>
    <w:rsid w:val="003A0C31"/>
    <w:rsid w:val="00434111"/>
    <w:rsid w:val="00435ADB"/>
    <w:rsid w:val="00461372"/>
    <w:rsid w:val="004E5778"/>
    <w:rsid w:val="00521D86"/>
    <w:rsid w:val="00583E25"/>
    <w:rsid w:val="00610881"/>
    <w:rsid w:val="00676662"/>
    <w:rsid w:val="0070001E"/>
    <w:rsid w:val="008816A6"/>
    <w:rsid w:val="00883D05"/>
    <w:rsid w:val="008C1B78"/>
    <w:rsid w:val="008F4809"/>
    <w:rsid w:val="00965000"/>
    <w:rsid w:val="0098205C"/>
    <w:rsid w:val="009C4EAB"/>
    <w:rsid w:val="009F065C"/>
    <w:rsid w:val="009F61B7"/>
    <w:rsid w:val="00AE7378"/>
    <w:rsid w:val="00AF010F"/>
    <w:rsid w:val="00B14B76"/>
    <w:rsid w:val="00B75F85"/>
    <w:rsid w:val="00B80F86"/>
    <w:rsid w:val="00BD429E"/>
    <w:rsid w:val="00BE1E33"/>
    <w:rsid w:val="00BE4C6A"/>
    <w:rsid w:val="00BE6D25"/>
    <w:rsid w:val="00C255B1"/>
    <w:rsid w:val="00C838D9"/>
    <w:rsid w:val="00C903FD"/>
    <w:rsid w:val="00C921BD"/>
    <w:rsid w:val="00CA67DC"/>
    <w:rsid w:val="00CA6ECE"/>
    <w:rsid w:val="00D66F4A"/>
    <w:rsid w:val="00DD47CE"/>
    <w:rsid w:val="00E02CDF"/>
    <w:rsid w:val="00E33B0F"/>
    <w:rsid w:val="00E67491"/>
    <w:rsid w:val="00E918BB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F4E6F8"/>
  <w15:docId w15:val="{4450FBFC-01ED-480E-B626-74D7ACA8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627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62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2119</Words>
  <Characters>1209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3322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2016-02-25T09:24:00Z</cp:lastPrinted>
  <dcterms:created xsi:type="dcterms:W3CDTF">2016-02-25T09:24:00Z</dcterms:created>
  <dcterms:modified xsi:type="dcterms:W3CDTF">2016-02-25T09:24:00Z</dcterms:modified>
</cp:coreProperties>
</file>