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19B" w:rsidRDefault="00B917A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A5618" w:rsidRDefault="004A5618" w:rsidP="004A5618">
      <w:pPr>
        <w:pStyle w:val="Pagrindinistekstas"/>
        <w:jc w:val="center"/>
      </w:pPr>
      <w:r>
        <w:t>DĖL LICENCIJOS VERSTIS SEZONINE MAŽMENINE PREKYBA ALUMI, ALAUS MIŠINIAIS SU NEALKOHOLINIAIS GĖRIMAIS, NATŪRALIOS FERMENTACIJOS SIDRU, KURIO TŪRINĖ ETILO ALKOHOLIO KONCENTRACIJA NEVIRŠIJA 7,5 PROCENTO, IŠDAVIMO</w:t>
      </w:r>
    </w:p>
    <w:p w:rsidR="00184CD5" w:rsidRDefault="00184CD5" w:rsidP="00184CD5">
      <w:pPr>
        <w:pStyle w:val="Pagrindinistekstas"/>
        <w:jc w:val="center"/>
      </w:pPr>
    </w:p>
    <w:p w:rsidR="009D019B" w:rsidRDefault="006C184A" w:rsidP="005A6E9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</w:t>
      </w:r>
      <w:r w:rsidR="009D019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balandžio </w:t>
      </w:r>
      <w:r w:rsidR="00224D19">
        <w:rPr>
          <w:rFonts w:ascii="Times New Roman" w:hAnsi="Times New Roman"/>
        </w:rPr>
        <w:t>4</w:t>
      </w:r>
      <w:bookmarkStart w:id="0" w:name="_GoBack"/>
      <w:bookmarkEnd w:id="0"/>
      <w:r w:rsidR="009D019B">
        <w:rPr>
          <w:rFonts w:ascii="Times New Roman" w:hAnsi="Times New Roman"/>
        </w:rPr>
        <w:t xml:space="preserve"> d. AT-</w:t>
      </w:r>
      <w:r w:rsidR="00224D19">
        <w:rPr>
          <w:rFonts w:ascii="Times New Roman" w:hAnsi="Times New Roman"/>
        </w:rPr>
        <w:t>310</w:t>
      </w:r>
    </w:p>
    <w:p w:rsidR="009D019B" w:rsidRDefault="009D019B" w:rsidP="005A6E99">
      <w:pPr>
        <w:pStyle w:val="Antrat1"/>
        <w:ind w:left="0" w:firstLine="0"/>
        <w:jc w:val="center"/>
      </w:pPr>
      <w:r>
        <w:t>Šakiai</w:t>
      </w:r>
    </w:p>
    <w:p w:rsidR="009D019B" w:rsidRDefault="009D019B" w:rsidP="005A6E99">
      <w:pPr>
        <w:pStyle w:val="Antrats"/>
        <w:tabs>
          <w:tab w:val="clear" w:pos="4320"/>
          <w:tab w:val="clear" w:pos="8640"/>
        </w:tabs>
      </w:pPr>
    </w:p>
    <w:p w:rsidR="006C184A" w:rsidRDefault="009D019B" w:rsidP="005A6E99">
      <w:pPr>
        <w:spacing w:line="360" w:lineRule="auto"/>
        <w:ind w:firstLine="720"/>
        <w:jc w:val="both"/>
        <w:rPr>
          <w:rFonts w:ascii="Times New Roman" w:hAnsi="Times New Roman"/>
        </w:rPr>
      </w:pPr>
      <w:r w:rsidRPr="00A32216">
        <w:rPr>
          <w:rFonts w:ascii="Times New Roman" w:hAnsi="Times New Roman"/>
        </w:rPr>
        <w:t xml:space="preserve">Vadovaudamasis Lietuvos Respublikos Vyriausybės </w:t>
      </w:r>
      <w:r w:rsidRPr="00B13F78">
        <w:rPr>
          <w:rFonts w:ascii="Times New Roman" w:hAnsi="Times New Roman"/>
          <w:szCs w:val="24"/>
        </w:rPr>
        <w:t>2004 m. gegužės 20 d. nutarimu Nr. 618 patvirtintų Didmeninės ir mažmeninės prekybos alkoholio produktais licencijavimo taisyklių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6 punktu</w:t>
      </w:r>
      <w:r w:rsidRPr="00A32216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</w:p>
    <w:p w:rsidR="006C184A" w:rsidRPr="006C184A" w:rsidRDefault="009D019B" w:rsidP="006C184A">
      <w:pPr>
        <w:spacing w:line="360" w:lineRule="auto"/>
        <w:ind w:firstLine="720"/>
        <w:jc w:val="both"/>
        <w:rPr>
          <w:rFonts w:ascii="Times New Roman" w:hAnsi="Times New Roman"/>
          <w:spacing w:val="2"/>
          <w:szCs w:val="24"/>
        </w:rPr>
      </w:pPr>
      <w:r w:rsidRPr="00977788">
        <w:rPr>
          <w:rFonts w:ascii="Times New Roman" w:hAnsi="Times New Roman"/>
          <w:spacing w:val="60"/>
          <w:szCs w:val="24"/>
        </w:rPr>
        <w:t>išduodu</w:t>
      </w:r>
      <w:r>
        <w:rPr>
          <w:rFonts w:ascii="Times New Roman" w:hAnsi="Times New Roman"/>
          <w:spacing w:val="50"/>
          <w:szCs w:val="24"/>
        </w:rPr>
        <w:t xml:space="preserve"> </w:t>
      </w:r>
      <w:r w:rsidR="006C184A">
        <w:rPr>
          <w:rFonts w:ascii="Times New Roman" w:hAnsi="Times New Roman"/>
          <w:spacing w:val="2"/>
          <w:szCs w:val="24"/>
        </w:rPr>
        <w:t>UAB „Džermita“</w:t>
      </w:r>
      <w:r w:rsidRPr="00191BC2">
        <w:rPr>
          <w:rFonts w:ascii="Times New Roman" w:hAnsi="Times New Roman"/>
          <w:spacing w:val="2"/>
          <w:szCs w:val="24"/>
        </w:rPr>
        <w:t>,</w:t>
      </w:r>
      <w:r>
        <w:rPr>
          <w:rFonts w:ascii="Times New Roman" w:hAnsi="Times New Roman"/>
          <w:spacing w:val="50"/>
          <w:szCs w:val="24"/>
        </w:rPr>
        <w:t xml:space="preserve"> </w:t>
      </w:r>
      <w:r>
        <w:rPr>
          <w:rFonts w:ascii="Times New Roman" w:hAnsi="Times New Roman"/>
        </w:rPr>
        <w:t xml:space="preserve">juridinio asmens kodas </w:t>
      </w:r>
      <w:r w:rsidR="006C184A">
        <w:rPr>
          <w:rFonts w:ascii="Times New Roman" w:hAnsi="Times New Roman"/>
        </w:rPr>
        <w:t>302541993</w:t>
      </w:r>
      <w:r>
        <w:rPr>
          <w:rFonts w:ascii="Times New Roman" w:hAnsi="Times New Roman"/>
        </w:rPr>
        <w:t>,</w:t>
      </w:r>
      <w:r w:rsidRPr="00A32216">
        <w:rPr>
          <w:rFonts w:ascii="Times New Roman" w:hAnsi="Times New Roman"/>
          <w:spacing w:val="50"/>
          <w:szCs w:val="24"/>
        </w:rPr>
        <w:t xml:space="preserve"> </w:t>
      </w:r>
      <w:r w:rsidR="006C184A">
        <w:rPr>
          <w:rFonts w:ascii="Times New Roman" w:hAnsi="Times New Roman"/>
        </w:rPr>
        <w:t>licenciją verstis sezonine mažmenine prekyba alumi, alaus mišiniais su nealkoholiniais gėrimais, natūralios fermentacijos sidru, kurio tūrinė etilo alkoholio koncentracija neviršija 7,5 procento, kurortinio, poilsio</w:t>
      </w:r>
      <w:r w:rsidR="00A40CA4">
        <w:rPr>
          <w:rFonts w:ascii="Times New Roman" w:hAnsi="Times New Roman"/>
        </w:rPr>
        <w:t xml:space="preserve"> ir turizmo sezonų laikotarpiu </w:t>
      </w:r>
      <w:r w:rsidR="006C184A">
        <w:rPr>
          <w:rFonts w:ascii="Times New Roman" w:hAnsi="Times New Roman"/>
        </w:rPr>
        <w:t>kavinėje</w:t>
      </w:r>
      <w:r w:rsidR="00A40CA4">
        <w:rPr>
          <w:rFonts w:ascii="Times New Roman" w:hAnsi="Times New Roman"/>
        </w:rPr>
        <w:t>,</w:t>
      </w:r>
      <w:r w:rsidR="006C184A">
        <w:rPr>
          <w:rFonts w:ascii="Times New Roman" w:hAnsi="Times New Roman"/>
        </w:rPr>
        <w:t xml:space="preserve"> esančioje Kidulių sen., Kidulių k., Nemuno g. 63B</w:t>
      </w:r>
      <w:r w:rsidR="006A5B42">
        <w:rPr>
          <w:rFonts w:ascii="Times New Roman" w:hAnsi="Times New Roman"/>
        </w:rPr>
        <w:t>.</w:t>
      </w:r>
      <w:r w:rsidR="006C184A">
        <w:rPr>
          <w:rFonts w:ascii="Times New Roman" w:hAnsi="Times New Roman"/>
        </w:rPr>
        <w:t xml:space="preserve">  </w:t>
      </w:r>
    </w:p>
    <w:p w:rsidR="009D019B" w:rsidRDefault="009D019B" w:rsidP="005A6E99">
      <w:pPr>
        <w:spacing w:line="360" w:lineRule="auto"/>
        <w:ind w:firstLine="720"/>
        <w:jc w:val="both"/>
        <w:rPr>
          <w:rFonts w:ascii="Times New Roman" w:hAnsi="Times New Roman"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Pr="005D72B6" w:rsidRDefault="009D019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Evaldas Sniečkus </w:t>
      </w:r>
    </w:p>
    <w:p w:rsidR="009D019B" w:rsidRDefault="009D019B" w:rsidP="00434111">
      <w:pPr>
        <w:rPr>
          <w:rFonts w:ascii="Times New Roman" w:hAnsi="Times New Roman"/>
          <w:szCs w:val="24"/>
        </w:rPr>
      </w:pPr>
    </w:p>
    <w:p w:rsidR="009D019B" w:rsidRDefault="009D019B" w:rsidP="00434111">
      <w:pPr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D019B" w:rsidRDefault="009D019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9D019B" w:rsidRPr="004C7B06" w:rsidRDefault="009D019B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9D019B" w:rsidRDefault="009D019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 skyriaus vyriausioji specialistė</w:t>
      </w:r>
    </w:p>
    <w:p w:rsidR="009D019B" w:rsidRDefault="009D019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Irena Rudzkienė</w:t>
      </w:r>
    </w:p>
    <w:p w:rsidR="009D019B" w:rsidRPr="00434111" w:rsidRDefault="006A5B42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2016-04-01</w:t>
      </w:r>
    </w:p>
    <w:sectPr w:rsidR="009D019B" w:rsidRPr="00434111" w:rsidSect="009C0C1D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DF5" w:rsidRDefault="003D5DF5">
      <w:r>
        <w:separator/>
      </w:r>
    </w:p>
  </w:endnote>
  <w:endnote w:type="continuationSeparator" w:id="0">
    <w:p w:rsidR="003D5DF5" w:rsidRDefault="003D5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DF5" w:rsidRDefault="003D5DF5">
      <w:r>
        <w:separator/>
      </w:r>
    </w:p>
  </w:footnote>
  <w:footnote w:type="continuationSeparator" w:id="0">
    <w:p w:rsidR="003D5DF5" w:rsidRDefault="003D5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96361"/>
    <w:rsid w:val="000B197B"/>
    <w:rsid w:val="00111B75"/>
    <w:rsid w:val="00117499"/>
    <w:rsid w:val="00184CD5"/>
    <w:rsid w:val="00191BC2"/>
    <w:rsid w:val="001D38EF"/>
    <w:rsid w:val="001E7250"/>
    <w:rsid w:val="00224D19"/>
    <w:rsid w:val="0028720A"/>
    <w:rsid w:val="002D3ABC"/>
    <w:rsid w:val="00313CF0"/>
    <w:rsid w:val="00342E29"/>
    <w:rsid w:val="00363C9F"/>
    <w:rsid w:val="003A0C31"/>
    <w:rsid w:val="003D5DF5"/>
    <w:rsid w:val="00434111"/>
    <w:rsid w:val="00435ADB"/>
    <w:rsid w:val="00473205"/>
    <w:rsid w:val="004A5618"/>
    <w:rsid w:val="004C7B06"/>
    <w:rsid w:val="00521D86"/>
    <w:rsid w:val="00583E25"/>
    <w:rsid w:val="005A6E99"/>
    <w:rsid w:val="005D72B6"/>
    <w:rsid w:val="00610881"/>
    <w:rsid w:val="00684FC9"/>
    <w:rsid w:val="006A5B42"/>
    <w:rsid w:val="006C184A"/>
    <w:rsid w:val="0070001E"/>
    <w:rsid w:val="007034C5"/>
    <w:rsid w:val="0078018B"/>
    <w:rsid w:val="007972F1"/>
    <w:rsid w:val="0082497A"/>
    <w:rsid w:val="008C1B78"/>
    <w:rsid w:val="008F4809"/>
    <w:rsid w:val="00977788"/>
    <w:rsid w:val="009801CF"/>
    <w:rsid w:val="0098205C"/>
    <w:rsid w:val="009A51C8"/>
    <w:rsid w:val="009C0C1D"/>
    <w:rsid w:val="009C4EAB"/>
    <w:rsid w:val="009D019B"/>
    <w:rsid w:val="009F065C"/>
    <w:rsid w:val="00A02C01"/>
    <w:rsid w:val="00A32216"/>
    <w:rsid w:val="00A40CA4"/>
    <w:rsid w:val="00A44451"/>
    <w:rsid w:val="00A850BD"/>
    <w:rsid w:val="00A940FC"/>
    <w:rsid w:val="00AE7378"/>
    <w:rsid w:val="00B01EBF"/>
    <w:rsid w:val="00B13F78"/>
    <w:rsid w:val="00B56191"/>
    <w:rsid w:val="00B73916"/>
    <w:rsid w:val="00B75F85"/>
    <w:rsid w:val="00B917A4"/>
    <w:rsid w:val="00BE1E33"/>
    <w:rsid w:val="00BE4C6A"/>
    <w:rsid w:val="00BE6D25"/>
    <w:rsid w:val="00C750AA"/>
    <w:rsid w:val="00C838D9"/>
    <w:rsid w:val="00C921BD"/>
    <w:rsid w:val="00CA67DC"/>
    <w:rsid w:val="00CA6ECE"/>
    <w:rsid w:val="00DB76BD"/>
    <w:rsid w:val="00DD47CE"/>
    <w:rsid w:val="00E356E0"/>
    <w:rsid w:val="00E918BB"/>
    <w:rsid w:val="00ED113F"/>
    <w:rsid w:val="00F01EF6"/>
    <w:rsid w:val="00F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17B9C2"/>
  <w15:docId w15:val="{03C6AF17-913C-4330-9F78-37595ED0C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649</Words>
  <Characters>371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Aušra Bajerčiūtė</cp:lastModifiedBy>
  <cp:revision>2</cp:revision>
  <cp:lastPrinted>2001-05-23T08:36:00Z</cp:lastPrinted>
  <dcterms:created xsi:type="dcterms:W3CDTF">2016-04-04T12:35:00Z</dcterms:created>
  <dcterms:modified xsi:type="dcterms:W3CDTF">2016-04-04T12:35:00Z</dcterms:modified>
</cp:coreProperties>
</file>