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80241" w:rsidRPr="0093560B" w:rsidRDefault="00780241" w:rsidP="00780241">
      <w:pPr>
        <w:pStyle w:val="Pagrindinistekstas"/>
        <w:rPr>
          <w:color w:val="000000"/>
          <w:sz w:val="24"/>
          <w:szCs w:val="24"/>
        </w:rPr>
      </w:pPr>
      <w:r w:rsidRPr="0093560B">
        <w:rPr>
          <w:sz w:val="24"/>
          <w:szCs w:val="24"/>
        </w:rPr>
        <w:t xml:space="preserve">DĖL </w:t>
      </w:r>
      <w:r w:rsidR="00806443">
        <w:rPr>
          <w:sz w:val="24"/>
          <w:szCs w:val="24"/>
        </w:rPr>
        <w:t xml:space="preserve"> </w:t>
      </w:r>
      <w:r w:rsidR="006E3B78">
        <w:rPr>
          <w:sz w:val="24"/>
          <w:szCs w:val="24"/>
        </w:rPr>
        <w:t>ŠAKIŲ RAJONO SAVIVALDYBĖS KEITIMOSI INFORMACIJA APIE ĮVYKĮ, EKSTREMALŲJĮ ĮVYKĮ AR EKSTREMALIĄJĄ SITUACIJĄ TVARKOS APRAŠO PATVIRTINIMO</w:t>
      </w:r>
    </w:p>
    <w:p w:rsidR="00780241" w:rsidRDefault="00780241" w:rsidP="00780241">
      <w:pPr>
        <w:jc w:val="center"/>
        <w:rPr>
          <w:b/>
        </w:rPr>
      </w:pPr>
    </w:p>
    <w:p w:rsidR="00780241" w:rsidRDefault="00780241" w:rsidP="00780241">
      <w:pPr>
        <w:jc w:val="center"/>
      </w:pPr>
      <w:r>
        <w:t>201</w:t>
      </w:r>
      <w:r w:rsidR="00806443">
        <w:t>6</w:t>
      </w:r>
      <w:r>
        <w:t xml:space="preserve"> m. </w:t>
      </w:r>
      <w:r w:rsidR="004E3BB2">
        <w:t xml:space="preserve">balandžio 4 </w:t>
      </w:r>
      <w:r w:rsidRPr="00B32EAF">
        <w:t>d. Nr. AT-</w:t>
      </w:r>
      <w:r w:rsidR="004E3BB2">
        <w:t>312</w:t>
      </w:r>
    </w:p>
    <w:p w:rsidR="00780241" w:rsidRDefault="00780241" w:rsidP="00780241">
      <w:pPr>
        <w:jc w:val="center"/>
      </w:pPr>
      <w:r>
        <w:t>Šakiai</w:t>
      </w:r>
    </w:p>
    <w:p w:rsidR="00780241" w:rsidRPr="00064375" w:rsidRDefault="00780241" w:rsidP="00780241">
      <w:pPr>
        <w:spacing w:line="360" w:lineRule="auto"/>
        <w:jc w:val="both"/>
      </w:pPr>
    </w:p>
    <w:p w:rsidR="003E71FD" w:rsidRDefault="00780241" w:rsidP="00E94ED2">
      <w:pPr>
        <w:spacing w:line="360" w:lineRule="auto"/>
        <w:ind w:firstLine="720"/>
        <w:jc w:val="both"/>
      </w:pPr>
      <w:r w:rsidRPr="00806443">
        <w:rPr>
          <w:rFonts w:ascii="Times New Roman" w:hAnsi="Times New Roman"/>
          <w:szCs w:val="24"/>
        </w:rPr>
        <w:t xml:space="preserve">Vadovaudamasis Lietuvos Respublikos </w:t>
      </w:r>
      <w:r w:rsidR="003E71FD">
        <w:rPr>
          <w:rFonts w:ascii="Times New Roman" w:hAnsi="Times New Roman"/>
          <w:szCs w:val="24"/>
        </w:rPr>
        <w:t xml:space="preserve">civilinės saugos įstatymo 14 straipsnio 16 ir </w:t>
      </w:r>
      <w:r w:rsidR="003E71FD">
        <w:t>18 punktais, Lietuvos Respublikos vidaus reikalų ministro 2007 m. kovo 30 d. įsakymu Nr. 1V-114 „Dėl Keitimosi informacija apie įvykį, ekstremalųjį įvykį ar ekstremaliąją situaciją tvarkos aprašo patvirtinimo“</w:t>
      </w:r>
      <w:r w:rsidR="003E71FD">
        <w:rPr>
          <w:rFonts w:hint="eastAsia"/>
        </w:rPr>
        <w:t>,</w:t>
      </w:r>
    </w:p>
    <w:p w:rsidR="003E71FD" w:rsidRDefault="003E71FD" w:rsidP="00E94ED2">
      <w:pPr>
        <w:spacing w:line="360" w:lineRule="auto"/>
        <w:ind w:firstLine="720"/>
        <w:jc w:val="both"/>
      </w:pPr>
      <w:r>
        <w:t>T v i r t i n u Šakių rajono savivaldybės keitimosi informacija apie įvykį, ekstremalųjį įvykį ar ekstremaliąją situaciją tvarkos aprašą (pridedama).</w:t>
      </w:r>
    </w:p>
    <w:p w:rsidR="00780241" w:rsidRPr="00806443" w:rsidRDefault="00780241" w:rsidP="00E94ED2">
      <w:pPr>
        <w:spacing w:line="360" w:lineRule="auto"/>
        <w:ind w:firstLine="720"/>
        <w:jc w:val="both"/>
        <w:rPr>
          <w:b/>
        </w:rPr>
      </w:pPr>
    </w:p>
    <w:p w:rsidR="00D833C1" w:rsidRDefault="00D833C1" w:rsidP="00E94ED2">
      <w:pPr>
        <w:tabs>
          <w:tab w:val="left" w:pos="1242"/>
          <w:tab w:val="left" w:pos="1281"/>
          <w:tab w:val="left" w:pos="7450"/>
          <w:tab w:val="left" w:pos="7655"/>
        </w:tabs>
        <w:ind w:firstLine="720"/>
        <w:jc w:val="center"/>
        <w:rPr>
          <w:rFonts w:ascii="Times New Roman" w:hAnsi="Times New Roman"/>
          <w:b/>
          <w:sz w:val="28"/>
        </w:rPr>
      </w:pPr>
    </w:p>
    <w:p w:rsidR="001C4F35" w:rsidRDefault="001C4F35" w:rsidP="001C4F3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C4F35" w:rsidRDefault="00D833C1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1C4F35">
        <w:rPr>
          <w:rFonts w:ascii="Times New Roman" w:hAnsi="Times New Roman"/>
        </w:rPr>
        <w:t xml:space="preserve">irektorius                                                                   </w:t>
      </w:r>
      <w:r w:rsidR="001C4F35">
        <w:rPr>
          <w:rFonts w:ascii="Times New Roman" w:hAnsi="Times New Roman"/>
        </w:rPr>
        <w:tab/>
        <w:t xml:space="preserve">Evaldas Sniečkus </w:t>
      </w:r>
    </w:p>
    <w:p w:rsidR="001C4F35" w:rsidRDefault="001C4F35" w:rsidP="001C4F35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519C8" w:rsidRDefault="00B519C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519C8" w:rsidRDefault="00B519C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519C8" w:rsidRDefault="00B519C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519C8" w:rsidRDefault="00B519C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519C8" w:rsidRDefault="00B519C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519C8" w:rsidRDefault="00B519C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519C8" w:rsidRDefault="00B519C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519C8" w:rsidRDefault="00B519C8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:rsidR="00D833C1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Gintautas Dabrišius</w:t>
      </w:r>
    </w:p>
    <w:p w:rsidR="00533DEF" w:rsidRDefault="00D833C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3E71FD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A55EA">
        <w:rPr>
          <w:rFonts w:ascii="Times New Roman" w:hAnsi="Times New Roman"/>
          <w:szCs w:val="24"/>
        </w:rPr>
        <w:t>29</w:t>
      </w:r>
      <w:bookmarkStart w:id="0" w:name="_GoBack"/>
      <w:bookmarkEnd w:id="0"/>
    </w:p>
    <w:sectPr w:rsidR="00533DEF" w:rsidSect="008A0A9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695" w:rsidRDefault="00071695">
      <w:r>
        <w:separator/>
      </w:r>
    </w:p>
  </w:endnote>
  <w:endnote w:type="continuationSeparator" w:id="0">
    <w:p w:rsidR="00071695" w:rsidRDefault="0007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695" w:rsidRDefault="00071695">
      <w:r>
        <w:separator/>
      </w:r>
    </w:p>
  </w:footnote>
  <w:footnote w:type="continuationSeparator" w:id="0">
    <w:p w:rsidR="00071695" w:rsidRDefault="0007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0480"/>
    <w:rsid w:val="00062D5C"/>
    <w:rsid w:val="00071695"/>
    <w:rsid w:val="0008657F"/>
    <w:rsid w:val="00095215"/>
    <w:rsid w:val="000B70FD"/>
    <w:rsid w:val="000D0A68"/>
    <w:rsid w:val="00117499"/>
    <w:rsid w:val="001C4F35"/>
    <w:rsid w:val="001C65F2"/>
    <w:rsid w:val="001D38EF"/>
    <w:rsid w:val="001E7250"/>
    <w:rsid w:val="002646FC"/>
    <w:rsid w:val="00266586"/>
    <w:rsid w:val="0028720A"/>
    <w:rsid w:val="002C68BB"/>
    <w:rsid w:val="002D3ABC"/>
    <w:rsid w:val="003076FC"/>
    <w:rsid w:val="00311F84"/>
    <w:rsid w:val="00313CF0"/>
    <w:rsid w:val="00324AAE"/>
    <w:rsid w:val="003251B7"/>
    <w:rsid w:val="00342E29"/>
    <w:rsid w:val="00364599"/>
    <w:rsid w:val="003A0C31"/>
    <w:rsid w:val="003E71FD"/>
    <w:rsid w:val="003F322C"/>
    <w:rsid w:val="00434111"/>
    <w:rsid w:val="00435ADB"/>
    <w:rsid w:val="0044162B"/>
    <w:rsid w:val="0045784A"/>
    <w:rsid w:val="00491BB1"/>
    <w:rsid w:val="004A1A3F"/>
    <w:rsid w:val="004B035A"/>
    <w:rsid w:val="004B1A49"/>
    <w:rsid w:val="004B7209"/>
    <w:rsid w:val="004E3BB2"/>
    <w:rsid w:val="00521D86"/>
    <w:rsid w:val="00533DEF"/>
    <w:rsid w:val="00567CB3"/>
    <w:rsid w:val="00583E25"/>
    <w:rsid w:val="005C1407"/>
    <w:rsid w:val="00610881"/>
    <w:rsid w:val="00613F18"/>
    <w:rsid w:val="006A2CDE"/>
    <w:rsid w:val="006E3B78"/>
    <w:rsid w:val="006F10E1"/>
    <w:rsid w:val="0070001E"/>
    <w:rsid w:val="007423A4"/>
    <w:rsid w:val="00780241"/>
    <w:rsid w:val="007A55EA"/>
    <w:rsid w:val="007F304E"/>
    <w:rsid w:val="007F314A"/>
    <w:rsid w:val="00801106"/>
    <w:rsid w:val="00806443"/>
    <w:rsid w:val="008A0A92"/>
    <w:rsid w:val="008C1B78"/>
    <w:rsid w:val="008E202A"/>
    <w:rsid w:val="008F122F"/>
    <w:rsid w:val="008F4809"/>
    <w:rsid w:val="0098205C"/>
    <w:rsid w:val="00982DFF"/>
    <w:rsid w:val="009C4EAB"/>
    <w:rsid w:val="009D23A9"/>
    <w:rsid w:val="009F065C"/>
    <w:rsid w:val="009F3923"/>
    <w:rsid w:val="009F6067"/>
    <w:rsid w:val="00AC33C0"/>
    <w:rsid w:val="00AE7378"/>
    <w:rsid w:val="00B010A6"/>
    <w:rsid w:val="00B26825"/>
    <w:rsid w:val="00B519C8"/>
    <w:rsid w:val="00B56AB6"/>
    <w:rsid w:val="00B75F85"/>
    <w:rsid w:val="00B96022"/>
    <w:rsid w:val="00B96551"/>
    <w:rsid w:val="00BE1E33"/>
    <w:rsid w:val="00BE2574"/>
    <w:rsid w:val="00BE4C6A"/>
    <w:rsid w:val="00BE6D25"/>
    <w:rsid w:val="00C838D9"/>
    <w:rsid w:val="00C921BD"/>
    <w:rsid w:val="00CA67DC"/>
    <w:rsid w:val="00CA6ECE"/>
    <w:rsid w:val="00D23106"/>
    <w:rsid w:val="00D33101"/>
    <w:rsid w:val="00D833C1"/>
    <w:rsid w:val="00DC2A6B"/>
    <w:rsid w:val="00DD47CE"/>
    <w:rsid w:val="00DF5277"/>
    <w:rsid w:val="00E2584A"/>
    <w:rsid w:val="00E918BB"/>
    <w:rsid w:val="00E94ED2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AF6023"/>
  <w15:docId w15:val="{B3ECA8E8-71B8-416C-9975-DEACACF48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A92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A9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A92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A92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C4F3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C4F3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780241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780241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b/>
      <w:sz w:val="5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80241"/>
    <w:rPr>
      <w:b/>
      <w:sz w:val="52"/>
      <w:lang w:eastAsia="en-US"/>
    </w:rPr>
  </w:style>
  <w:style w:type="paragraph" w:styleId="Pagrindinistekstas2">
    <w:name w:val="Body Text 2"/>
    <w:basedOn w:val="prastasis"/>
    <w:link w:val="Pagrindinistekstas2Diagrama"/>
    <w:rsid w:val="00780241"/>
    <w:pPr>
      <w:spacing w:after="120" w:line="480" w:lineRule="auto"/>
    </w:pPr>
    <w:rPr>
      <w:rFonts w:ascii="Times New Roman" w:hAnsi="Times New Roman"/>
      <w:noProof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780241"/>
    <w:rPr>
      <w:noProof/>
      <w:sz w:val="24"/>
      <w:lang w:eastAsia="en-US"/>
    </w:rPr>
  </w:style>
  <w:style w:type="paragraph" w:styleId="Betarp">
    <w:name w:val="No Spacing"/>
    <w:uiPriority w:val="1"/>
    <w:qFormat/>
    <w:rsid w:val="00806443"/>
    <w:rPr>
      <w:rFonts w:ascii="TimesLT" w:hAnsi="TimesLT"/>
      <w:sz w:val="24"/>
    </w:rPr>
  </w:style>
  <w:style w:type="table" w:styleId="Lentelstinklelis">
    <w:name w:val="Table Grid"/>
    <w:basedOn w:val="prastojilentel"/>
    <w:rsid w:val="00095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BF05D-8694-484E-B940-400435F83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568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5</cp:revision>
  <cp:lastPrinted>2016-04-04T12:48:00Z</cp:lastPrinted>
  <dcterms:created xsi:type="dcterms:W3CDTF">2016-04-04T12:47:00Z</dcterms:created>
  <dcterms:modified xsi:type="dcterms:W3CDTF">2016-04-05T05:50:00Z</dcterms:modified>
</cp:coreProperties>
</file>