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ORGANIZUOTI 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6E7F6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balandžio 15 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357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>
        <w:rPr>
          <w:rFonts w:ascii="Times New Roman" w:hAnsi="Times New Roman"/>
        </w:rPr>
        <w:t xml:space="preserve"> </w:t>
      </w:r>
      <w:r w:rsidR="0032714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rajono  savivaldybės  administracijos  direktoriaus 2015 m. birželio 12 d. įsakymo Nr. AT-574 „Dėl  pavedimo  administracijos  direktoriaus  pavaduotojui“ 5 punktu, bei atsižvelgdamas į  </w:t>
      </w:r>
      <w:r>
        <w:rPr>
          <w:rFonts w:ascii="Times New Roman" w:hAnsi="Times New Roman"/>
          <w:szCs w:val="24"/>
        </w:rPr>
        <w:t>pil.</w:t>
      </w:r>
      <w:r w:rsidR="00327140">
        <w:rPr>
          <w:rFonts w:ascii="Times New Roman" w:hAnsi="Times New Roman"/>
          <w:szCs w:val="24"/>
        </w:rPr>
        <w:t xml:space="preserve"> Laimučio Kasparavičiaus</w:t>
      </w:r>
      <w:r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</w:t>
      </w:r>
      <w:r w:rsidR="00AE2D5F">
        <w:rPr>
          <w:rFonts w:ascii="Times New Roman" w:hAnsi="Times New Roman"/>
          <w:color w:val="000000"/>
        </w:rPr>
        <w:t>o</w:t>
      </w:r>
      <w:r w:rsidRPr="00B80928">
        <w:rPr>
          <w:rFonts w:ascii="Times New Roman" w:hAnsi="Times New Roman"/>
          <w:color w:val="000000"/>
        </w:rPr>
        <w:t xml:space="preserve"> formavimo ir pertvarkymo projekto</w:t>
      </w:r>
      <w:r w:rsidRPr="00B80928">
        <w:rPr>
          <w:rFonts w:ascii="Times New Roman" w:hAnsi="Times New Roman"/>
        </w:rPr>
        <w:t xml:space="preserve"> rengimą,</w:t>
      </w:r>
      <w:r w:rsidR="00AE2D5F">
        <w:rPr>
          <w:rFonts w:ascii="Times New Roman" w:hAnsi="Times New Roman"/>
        </w:rPr>
        <w:t xml:space="preserve"> padalinant</w:t>
      </w:r>
      <w:r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>0,1819 ha ploto</w:t>
      </w:r>
      <w:r>
        <w:rPr>
          <w:rFonts w:ascii="Times New Roman" w:hAnsi="Times New Roman"/>
          <w:szCs w:val="24"/>
        </w:rPr>
        <w:t xml:space="preserve">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>(kadastrinis Nr.8486/0016:84 Šakių m.k.v.), esantį S.Banaičio</w:t>
      </w:r>
      <w:r>
        <w:rPr>
          <w:rFonts w:ascii="Times New Roman" w:hAnsi="Times New Roman"/>
          <w:szCs w:val="24"/>
        </w:rPr>
        <w:t xml:space="preserve"> g.</w:t>
      </w:r>
      <w:r w:rsidR="00AE2D5F">
        <w:rPr>
          <w:rFonts w:ascii="Times New Roman" w:hAnsi="Times New Roman"/>
          <w:szCs w:val="24"/>
        </w:rPr>
        <w:t>5C</w:t>
      </w:r>
      <w:r w:rsidRPr="00FD2468">
        <w:rPr>
          <w:rFonts w:ascii="Times New Roman" w:hAnsi="Times New Roman"/>
          <w:szCs w:val="24"/>
        </w:rPr>
        <w:t xml:space="preserve">, Šakių </w:t>
      </w:r>
      <w:r w:rsidR="00AE2D5F">
        <w:rPr>
          <w:rFonts w:ascii="Times New Roman" w:hAnsi="Times New Roman"/>
          <w:szCs w:val="24"/>
        </w:rPr>
        <w:t>mieste į du atskirus sklypus.</w:t>
      </w:r>
      <w:r w:rsidRPr="00FD2468"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>Padalintų ž</w:t>
      </w:r>
      <w:r w:rsidRPr="00FD2468">
        <w:rPr>
          <w:rFonts w:ascii="Times New Roman" w:hAnsi="Times New Roman"/>
          <w:szCs w:val="24"/>
        </w:rPr>
        <w:t>emės sklyp</w:t>
      </w:r>
      <w:r w:rsidR="00AE2D5F">
        <w:rPr>
          <w:rFonts w:ascii="Times New Roman" w:hAnsi="Times New Roman"/>
          <w:szCs w:val="24"/>
        </w:rPr>
        <w:t>ų</w:t>
      </w:r>
      <w:r w:rsidRPr="00FD2468">
        <w:rPr>
          <w:rFonts w:ascii="Times New Roman" w:hAnsi="Times New Roman"/>
          <w:szCs w:val="24"/>
        </w:rPr>
        <w:t xml:space="preserve"> naudojimo paskirtis – kita, naudojimo būdas – </w:t>
      </w:r>
      <w:r>
        <w:rPr>
          <w:rFonts w:ascii="Times New Roman" w:hAnsi="Times New Roman"/>
          <w:szCs w:val="24"/>
        </w:rPr>
        <w:t xml:space="preserve"> vienbučių  ir  dvibučių gyvenamųjų   pastatų 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 w:rsidR="00D43445">
        <w:rPr>
          <w:rFonts w:ascii="Times New Roman" w:hAnsi="Times New Roman"/>
          <w:szCs w:val="24"/>
        </w:rPr>
        <w:t xml:space="preserve"> </w:t>
      </w:r>
      <w:r w:rsidR="00DA07D4">
        <w:rPr>
          <w:rFonts w:ascii="Times New Roman" w:hAnsi="Times New Roman"/>
          <w:szCs w:val="24"/>
        </w:rPr>
        <w:t>Laimučio Kasparavičiaus</w:t>
      </w:r>
      <w:r>
        <w:rPr>
          <w:rFonts w:ascii="Times New Roman" w:hAnsi="Times New Roman"/>
          <w:szCs w:val="24"/>
        </w:rPr>
        <w:t xml:space="preserve"> 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D43445">
        <w:rPr>
          <w:rFonts w:ascii="Times New Roman" w:hAnsi="Times New Roman"/>
        </w:rPr>
        <w:t>4</w:t>
      </w:r>
      <w:r w:rsidR="00454B03">
        <w:rPr>
          <w:rFonts w:ascii="Times New Roman" w:hAnsi="Times New Roman"/>
        </w:rPr>
        <w:t>-</w:t>
      </w:r>
      <w:r w:rsidR="00023B37">
        <w:rPr>
          <w:rFonts w:ascii="Times New Roman" w:hAnsi="Times New Roman"/>
        </w:rPr>
        <w:t>12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6BA" w:rsidRDefault="00E436BA">
      <w:r>
        <w:separator/>
      </w:r>
    </w:p>
  </w:endnote>
  <w:endnote w:type="continuationSeparator" w:id="0">
    <w:p w:rsidR="00E436BA" w:rsidRDefault="00E4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6BA" w:rsidRDefault="00E436BA">
      <w:r>
        <w:separator/>
      </w:r>
    </w:p>
  </w:footnote>
  <w:footnote w:type="continuationSeparator" w:id="0">
    <w:p w:rsidR="00E436BA" w:rsidRDefault="00E43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1D38EF"/>
    <w:rsid w:val="00313CF0"/>
    <w:rsid w:val="00327140"/>
    <w:rsid w:val="003B6764"/>
    <w:rsid w:val="004501C8"/>
    <w:rsid w:val="00454B03"/>
    <w:rsid w:val="00555180"/>
    <w:rsid w:val="005D422F"/>
    <w:rsid w:val="00610881"/>
    <w:rsid w:val="006E7F61"/>
    <w:rsid w:val="0070001E"/>
    <w:rsid w:val="007A1DEF"/>
    <w:rsid w:val="007D33C7"/>
    <w:rsid w:val="007E4FDB"/>
    <w:rsid w:val="008274FC"/>
    <w:rsid w:val="0093054E"/>
    <w:rsid w:val="00955B9F"/>
    <w:rsid w:val="009A3F18"/>
    <w:rsid w:val="009C4EAB"/>
    <w:rsid w:val="009F065C"/>
    <w:rsid w:val="00A05904"/>
    <w:rsid w:val="00A23E91"/>
    <w:rsid w:val="00A90E12"/>
    <w:rsid w:val="00AE2D5F"/>
    <w:rsid w:val="00BE6D25"/>
    <w:rsid w:val="00C2600C"/>
    <w:rsid w:val="00C921BD"/>
    <w:rsid w:val="00D43445"/>
    <w:rsid w:val="00DA07D4"/>
    <w:rsid w:val="00DD47CE"/>
    <w:rsid w:val="00E436BA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25D18D"/>
  <w15:docId w15:val="{A036CB97-5436-4B61-BB31-259D139B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1217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2016-04-15T06:33:00Z</dcterms:created>
  <dcterms:modified xsi:type="dcterms:W3CDTF">2016-04-15T06:33:00Z</dcterms:modified>
</cp:coreProperties>
</file>