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14B94" w:rsidRPr="00B80928" w:rsidRDefault="00BE6D25" w:rsidP="00C14B9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="00C14B94" w:rsidRPr="00C14B94">
        <w:rPr>
          <w:rFonts w:ascii="Times New Roman" w:hAnsi="Times New Roman"/>
          <w:b/>
          <w:bCs/>
          <w:szCs w:val="24"/>
        </w:rPr>
        <w:t xml:space="preserve"> </w:t>
      </w:r>
      <w:r w:rsidR="00C14B94" w:rsidRPr="00B80928">
        <w:rPr>
          <w:rFonts w:ascii="Times New Roman" w:hAnsi="Times New Roman"/>
          <w:b/>
          <w:bCs/>
          <w:szCs w:val="24"/>
        </w:rPr>
        <w:t>PAVEDIMO ORGANIZUOTI ŽEMĖS SKLYPŲ FORMAVIMO IR PERTVARKYMO PROJEKTO RENGIMĄ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9D17E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gegužės 23 d.</w:t>
      </w:r>
      <w:bookmarkStart w:id="0" w:name="_GoBack"/>
      <w:bookmarkEnd w:id="0"/>
      <w:r w:rsidR="004C700A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 xml:space="preserve"> Nr.</w:t>
      </w:r>
      <w:r w:rsidR="004C700A">
        <w:rPr>
          <w:rFonts w:ascii="Times New Roman" w:hAnsi="Times New Roman"/>
        </w:rPr>
        <w:t>AT-</w:t>
      </w:r>
      <w:r>
        <w:rPr>
          <w:rFonts w:ascii="Times New Roman" w:hAnsi="Times New Roman"/>
        </w:rPr>
        <w:t>481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14B94" w:rsidRPr="00B80928" w:rsidRDefault="00C14B94" w:rsidP="00C14B94">
      <w:pPr>
        <w:tabs>
          <w:tab w:val="left" w:pos="1281"/>
          <w:tab w:val="left" w:pos="7655"/>
        </w:tabs>
        <w:rPr>
          <w:rFonts w:ascii="Times New Roman" w:hAnsi="Times New Roman"/>
        </w:rPr>
      </w:pPr>
    </w:p>
    <w:p w:rsidR="00C14B94" w:rsidRPr="00B80928" w:rsidRDefault="00C14B94" w:rsidP="00C14B9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B80928">
        <w:rPr>
          <w:rFonts w:ascii="Times New Roman" w:hAnsi="Times New Roman"/>
          <w:bCs/>
        </w:rPr>
        <w:t xml:space="preserve">           </w:t>
      </w:r>
      <w:r w:rsidRPr="00B80928">
        <w:rPr>
          <w:rFonts w:ascii="Times New Roman" w:hAnsi="Times New Roman"/>
          <w:bCs/>
        </w:rPr>
        <w:tab/>
      </w:r>
      <w:r w:rsidR="00980302">
        <w:rPr>
          <w:rFonts w:ascii="Times New Roman" w:hAnsi="Times New Roman"/>
          <w:bCs/>
        </w:rPr>
        <w:t>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2B03F8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</w:t>
      </w:r>
      <w:r w:rsidR="002B03F8">
        <w:rPr>
          <w:rFonts w:ascii="Times New Roman" w:hAnsi="Times New Roman"/>
          <w:szCs w:val="24"/>
        </w:rPr>
        <w:t>psnio 8 dalies 1 ir 2 punktais,</w:t>
      </w:r>
      <w:r w:rsidRPr="00B80928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</w:rPr>
        <w:t>Lietuvos Respublikos teritorijų planavimo įstatymo 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>punktu</w:t>
      </w:r>
      <w:r w:rsidR="002B03F8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bei atsižvelgdamas į  </w:t>
      </w:r>
      <w:r w:rsidR="00427C2E">
        <w:rPr>
          <w:rFonts w:ascii="Times New Roman" w:hAnsi="Times New Roman"/>
          <w:szCs w:val="24"/>
        </w:rPr>
        <w:t>pil. Stasiaus Daniulevičiaus</w:t>
      </w:r>
      <w:r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prašymą:</w:t>
      </w:r>
    </w:p>
    <w:p w:rsidR="00C14B94" w:rsidRPr="00B80928" w:rsidRDefault="00C14B94" w:rsidP="00C14B9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="002B03F8">
        <w:rPr>
          <w:rFonts w:ascii="Times New Roman" w:hAnsi="Times New Roman"/>
          <w:szCs w:val="24"/>
        </w:rPr>
        <w:t xml:space="preserve">1. P a v e d u </w:t>
      </w:r>
      <w:r w:rsidRPr="00B80928">
        <w:rPr>
          <w:rFonts w:ascii="Times New Roman" w:hAnsi="Times New Roman"/>
          <w:szCs w:val="24"/>
        </w:rPr>
        <w:t xml:space="preserve">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 w:rsidR="002B03F8">
        <w:rPr>
          <w:rFonts w:ascii="Times New Roman" w:hAnsi="Times New Roman"/>
          <w:szCs w:val="24"/>
        </w:rPr>
        <w:t xml:space="preserve">uformuojant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427C2E">
        <w:rPr>
          <w:rFonts w:ascii="Times New Roman" w:hAnsi="Times New Roman"/>
          <w:szCs w:val="24"/>
        </w:rPr>
        <w:t>J.Basanavičiaus g.19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Šakių</w:t>
      </w:r>
      <w:r w:rsidRPr="00FD2468">
        <w:rPr>
          <w:rFonts w:ascii="Times New Roman" w:hAnsi="Times New Roman"/>
          <w:szCs w:val="24"/>
        </w:rPr>
        <w:t xml:space="preserve"> m.,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427C2E">
        <w:rPr>
          <w:rFonts w:ascii="Times New Roman" w:hAnsi="Times New Roman"/>
          <w:szCs w:val="24"/>
        </w:rPr>
        <w:t>iais (registro įrašo Nr.70/37993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 w:rsidR="002B03F8">
        <w:rPr>
          <w:rFonts w:ascii="Times New Roman" w:hAnsi="Times New Roman"/>
          <w:szCs w:val="24"/>
        </w:rPr>
        <w:t xml:space="preserve"> vienbučių ir dvibučių gyvenamųjų pastatų </w:t>
      </w:r>
      <w:r>
        <w:rPr>
          <w:rFonts w:ascii="Times New Roman" w:hAnsi="Times New Roman"/>
          <w:szCs w:val="24"/>
        </w:rPr>
        <w:t>teritorijos.</w:t>
      </w:r>
    </w:p>
    <w:p w:rsidR="00C14B94" w:rsidRPr="00B80928" w:rsidRDefault="00C14B94" w:rsidP="00C14B9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mi projekto rengimą inicijavusio</w:t>
      </w:r>
      <w:r w:rsidRPr="00B80928">
        <w:rPr>
          <w:rFonts w:ascii="Times New Roman" w:hAnsi="Times New Roman"/>
          <w:szCs w:val="24"/>
        </w:rPr>
        <w:t xml:space="preserve"> pil.</w:t>
      </w:r>
      <w:r>
        <w:rPr>
          <w:rFonts w:ascii="Times New Roman" w:hAnsi="Times New Roman"/>
          <w:szCs w:val="24"/>
        </w:rPr>
        <w:t xml:space="preserve"> </w:t>
      </w:r>
      <w:r w:rsidR="002B03F8">
        <w:rPr>
          <w:rFonts w:ascii="Times New Roman" w:hAnsi="Times New Roman"/>
          <w:szCs w:val="24"/>
        </w:rPr>
        <w:t xml:space="preserve">Stasiaus </w:t>
      </w:r>
      <w:r w:rsidR="00427C2E">
        <w:rPr>
          <w:rFonts w:ascii="Times New Roman" w:hAnsi="Times New Roman"/>
          <w:szCs w:val="24"/>
        </w:rPr>
        <w:t xml:space="preserve">Daniulevičiaus </w:t>
      </w:r>
      <w:r w:rsidRPr="00B80928">
        <w:rPr>
          <w:rFonts w:ascii="Times New Roman" w:hAnsi="Times New Roman"/>
          <w:szCs w:val="24"/>
        </w:rPr>
        <w:t>lėšomis.</w:t>
      </w:r>
    </w:p>
    <w:p w:rsidR="00C14B94" w:rsidRPr="00B80928" w:rsidRDefault="00C14B94" w:rsidP="00C14B9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C14B94" w:rsidRPr="00B80928" w:rsidRDefault="00C14B94" w:rsidP="00C14B9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C14B94" w:rsidRPr="00B80928" w:rsidRDefault="00C14B94" w:rsidP="00C14B9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C14B94" w:rsidRPr="00B80928" w:rsidRDefault="00C14B94" w:rsidP="00C14B9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C14B94" w:rsidRPr="00B80928" w:rsidRDefault="00C14B94" w:rsidP="00C14B94">
      <w:pPr>
        <w:spacing w:line="360" w:lineRule="auto"/>
        <w:rPr>
          <w:rFonts w:ascii="Times New Roman" w:hAnsi="Times New Roman"/>
          <w:szCs w:val="24"/>
        </w:rPr>
      </w:pPr>
    </w:p>
    <w:p w:rsidR="00C14B94" w:rsidRPr="00B80928" w:rsidRDefault="00C14B94" w:rsidP="00C14B9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  <w:r w:rsidRPr="00B80928">
        <w:rPr>
          <w:rFonts w:ascii="Times New Roman" w:hAnsi="Times New Roman"/>
          <w:bCs/>
        </w:rPr>
        <w:t>Administ</w:t>
      </w:r>
      <w:r w:rsidR="00B15557">
        <w:rPr>
          <w:rFonts w:ascii="Times New Roman" w:hAnsi="Times New Roman"/>
          <w:bCs/>
        </w:rPr>
        <w:t>racijos direktorius</w:t>
      </w:r>
      <w:r w:rsidRPr="00B80928">
        <w:rPr>
          <w:rFonts w:ascii="Times New Roman" w:hAnsi="Times New Roman"/>
          <w:bCs/>
        </w:rPr>
        <w:t xml:space="preserve">                                                           </w:t>
      </w:r>
      <w:r w:rsidR="00B15557">
        <w:rPr>
          <w:rFonts w:ascii="Times New Roman" w:hAnsi="Times New Roman"/>
          <w:bCs/>
        </w:rPr>
        <w:t xml:space="preserve">                         </w:t>
      </w:r>
      <w:r w:rsidRPr="00B80928">
        <w:rPr>
          <w:rFonts w:ascii="Times New Roman" w:hAnsi="Times New Roman"/>
          <w:bCs/>
        </w:rPr>
        <w:t xml:space="preserve">   </w:t>
      </w:r>
      <w:r w:rsidR="00B15557">
        <w:rPr>
          <w:rFonts w:ascii="Times New Roman" w:hAnsi="Times New Roman"/>
          <w:bCs/>
        </w:rPr>
        <w:t>Evaldas Sniečkus</w:t>
      </w:r>
    </w:p>
    <w:p w:rsidR="00C14B94" w:rsidRPr="00B80928" w:rsidRDefault="00C14B94" w:rsidP="00C14B9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</w:p>
    <w:p w:rsidR="00C14B94" w:rsidRDefault="00C14B94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15557" w:rsidRDefault="00B1555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15557" w:rsidRDefault="00B1555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15557" w:rsidRDefault="00B1555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15557" w:rsidRDefault="00B1555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15557" w:rsidRDefault="00B1555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80302" w:rsidRDefault="00980302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Architek</w:t>
      </w:r>
      <w:r w:rsidR="00627F49">
        <w:rPr>
          <w:rFonts w:ascii="Times New Roman" w:hAnsi="Times New Roman"/>
        </w:rPr>
        <w:t>tū</w:t>
      </w:r>
      <w:r>
        <w:rPr>
          <w:rFonts w:ascii="Times New Roman" w:hAnsi="Times New Roman"/>
        </w:rPr>
        <w:t>ros ir urbanisti</w:t>
      </w:r>
      <w:r w:rsidR="00B15557">
        <w:rPr>
          <w:rFonts w:ascii="Times New Roman" w:hAnsi="Times New Roman"/>
        </w:rPr>
        <w:t>kos skyriaus vyr</w:t>
      </w:r>
      <w:r w:rsidR="00627F49">
        <w:rPr>
          <w:rFonts w:ascii="Times New Roman" w:hAnsi="Times New Roman"/>
        </w:rPr>
        <w:t>. specialistė</w:t>
      </w:r>
    </w:p>
    <w:p w:rsidR="00627F49" w:rsidRDefault="00627F49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627F49" w:rsidRPr="001D38EF" w:rsidRDefault="00427C2E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2016-05</w:t>
      </w:r>
      <w:r w:rsidR="00627F49">
        <w:rPr>
          <w:rFonts w:ascii="Times New Roman" w:hAnsi="Times New Roman"/>
        </w:rPr>
        <w:t>-</w:t>
      </w:r>
      <w:r>
        <w:rPr>
          <w:rFonts w:ascii="Times New Roman" w:hAnsi="Times New Roman"/>
        </w:rPr>
        <w:t>19</w:t>
      </w:r>
    </w:p>
    <w:sectPr w:rsidR="00627F49" w:rsidRPr="001D38EF" w:rsidSect="00CC24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426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D23" w:rsidRDefault="00097D23">
      <w:r>
        <w:separator/>
      </w:r>
    </w:p>
  </w:endnote>
  <w:endnote w:type="continuationSeparator" w:id="0">
    <w:p w:rsidR="00097D23" w:rsidRDefault="0009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A2A" w:rsidRDefault="00F07A2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4C700A">
      <w:rPr>
        <w:noProof/>
        <w:sz w:val="8"/>
      </w:rPr>
      <w:t>C:\Users\admin\Desktop\2016\Sklypu formavimas ir pertv\ZPDRIS\Isakym pradzios\Gudiskis PV 16-01-26.docx</w:t>
    </w:r>
    <w:r w:rsidR="00BE6D25">
      <w:rPr>
        <w:sz w:val="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A2A" w:rsidRDefault="00F07A2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D23" w:rsidRDefault="00097D23">
      <w:r>
        <w:separator/>
      </w:r>
    </w:p>
  </w:footnote>
  <w:footnote w:type="continuationSeparator" w:id="0">
    <w:p w:rsidR="00097D23" w:rsidRDefault="00097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A2A" w:rsidRDefault="00F07A2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A2A" w:rsidRDefault="00F07A2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97D23"/>
    <w:rsid w:val="000A3F17"/>
    <w:rsid w:val="001D38EF"/>
    <w:rsid w:val="002B03F8"/>
    <w:rsid w:val="00313CF0"/>
    <w:rsid w:val="003156E4"/>
    <w:rsid w:val="00427C2E"/>
    <w:rsid w:val="00491459"/>
    <w:rsid w:val="004C700A"/>
    <w:rsid w:val="00610881"/>
    <w:rsid w:val="00627F49"/>
    <w:rsid w:val="0070001E"/>
    <w:rsid w:val="007E4FDB"/>
    <w:rsid w:val="008274FC"/>
    <w:rsid w:val="00873C38"/>
    <w:rsid w:val="0093054E"/>
    <w:rsid w:val="00980302"/>
    <w:rsid w:val="009C4EAB"/>
    <w:rsid w:val="009D17E2"/>
    <w:rsid w:val="009F065C"/>
    <w:rsid w:val="00B15557"/>
    <w:rsid w:val="00B575EF"/>
    <w:rsid w:val="00BE6D25"/>
    <w:rsid w:val="00C14B94"/>
    <w:rsid w:val="00C921BD"/>
    <w:rsid w:val="00CC24F4"/>
    <w:rsid w:val="00D41614"/>
    <w:rsid w:val="00DD47CE"/>
    <w:rsid w:val="00F01EF6"/>
    <w:rsid w:val="00F07A2A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DE8E68"/>
  <w15:docId w15:val="{C62CCE8E-385B-42CF-8347-6FDBE1AD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14B9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14B94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C14B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2016-05-23T07:10:00Z</dcterms:created>
  <dcterms:modified xsi:type="dcterms:W3CDTF">2016-05-23T07:10:00Z</dcterms:modified>
</cp:coreProperties>
</file>