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CD17C9">
        <w:rPr>
          <w:rFonts w:ascii="Times New Roman" w:hAnsi="Times New Roman"/>
        </w:rPr>
        <w:t xml:space="preserve">birželio </w:t>
      </w:r>
      <w:r w:rsidR="00922D45">
        <w:rPr>
          <w:rFonts w:ascii="Times New Roman" w:hAnsi="Times New Roman"/>
        </w:rPr>
        <w:t>7</w:t>
      </w:r>
      <w:bookmarkStart w:id="0" w:name="_GoBack"/>
      <w:bookmarkEnd w:id="0"/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922D45">
        <w:rPr>
          <w:rFonts w:ascii="Times New Roman" w:hAnsi="Times New Roman"/>
        </w:rPr>
        <w:t>19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Vadovaudamasis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3A3F4F">
        <w:rPr>
          <w:rFonts w:ascii="Times New Roman" w:hAnsi="Times New Roman"/>
          <w:szCs w:val="24"/>
        </w:rPr>
        <w:t xml:space="preserve">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265B47">
        <w:rPr>
          <w:rFonts w:ascii="Times New Roman" w:hAnsi="Times New Roman"/>
          <w:szCs w:val="24"/>
        </w:rPr>
        <w:t>gegužės</w:t>
      </w:r>
      <w:r w:rsidR="002646D4">
        <w:rPr>
          <w:rFonts w:ascii="Times New Roman" w:hAnsi="Times New Roman"/>
          <w:szCs w:val="24"/>
        </w:rPr>
        <w:t xml:space="preserve"> 13 </w:t>
      </w:r>
      <w:r w:rsidR="00997965">
        <w:rPr>
          <w:rFonts w:ascii="Times New Roman" w:hAnsi="Times New Roman"/>
          <w:szCs w:val="24"/>
        </w:rPr>
        <w:t>d</w:t>
      </w:r>
      <w:r w:rsidR="0071258A">
        <w:rPr>
          <w:rFonts w:ascii="Times New Roman" w:hAnsi="Times New Roman"/>
          <w:szCs w:val="24"/>
        </w:rPr>
        <w:t xml:space="preserve">. 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1. </w:t>
      </w:r>
      <w:r w:rsidR="00A6634E">
        <w:rPr>
          <w:rFonts w:ascii="Times New Roman" w:hAnsi="Times New Roman"/>
          <w:szCs w:val="24"/>
        </w:rPr>
        <w:t xml:space="preserve">Maisto produktų, skirtų rajono savivaldybės tarybos komitetų </w:t>
      </w:r>
      <w:r w:rsidR="00265B47">
        <w:rPr>
          <w:rFonts w:ascii="Times New Roman" w:hAnsi="Times New Roman"/>
          <w:szCs w:val="24"/>
        </w:rPr>
        <w:t>posėdžiams ir</w:t>
      </w:r>
      <w:r w:rsidR="00A6634E">
        <w:rPr>
          <w:rFonts w:ascii="Times New Roman" w:hAnsi="Times New Roman"/>
          <w:szCs w:val="24"/>
        </w:rPr>
        <w:t xml:space="preserve"> tarybos posėdži</w:t>
      </w:r>
      <w:r w:rsidR="00203138">
        <w:rPr>
          <w:rFonts w:ascii="Times New Roman" w:hAnsi="Times New Roman"/>
          <w:szCs w:val="24"/>
        </w:rPr>
        <w:t>ui</w:t>
      </w:r>
      <w:r w:rsidR="00A6634E">
        <w:rPr>
          <w:rFonts w:ascii="Times New Roman" w:hAnsi="Times New Roman"/>
          <w:szCs w:val="24"/>
        </w:rPr>
        <w:t xml:space="preserve">, </w:t>
      </w:r>
      <w:r w:rsidR="00265B47">
        <w:rPr>
          <w:rFonts w:ascii="Times New Roman" w:hAnsi="Times New Roman"/>
          <w:szCs w:val="24"/>
        </w:rPr>
        <w:t xml:space="preserve">svečių vaišinimui </w:t>
      </w:r>
      <w:r w:rsidR="00B67E60">
        <w:rPr>
          <w:rFonts w:ascii="Times New Roman" w:hAnsi="Times New Roman"/>
          <w:szCs w:val="24"/>
        </w:rPr>
        <w:t xml:space="preserve">išlaidų </w:t>
      </w:r>
      <w:r w:rsidRPr="005F1A19">
        <w:rPr>
          <w:rFonts w:ascii="Times New Roman" w:hAnsi="Times New Roman"/>
          <w:szCs w:val="24"/>
        </w:rPr>
        <w:t>sąmatą:</w:t>
      </w:r>
    </w:p>
    <w:p w:rsidR="00B7352A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A6634E">
        <w:rPr>
          <w:rFonts w:ascii="Times New Roman" w:hAnsi="Times New Roman"/>
          <w:szCs w:val="24"/>
        </w:rPr>
        <w:t xml:space="preserve">Kava, arbata, saldumynai, </w:t>
      </w:r>
      <w:r w:rsidR="00B67E60">
        <w:rPr>
          <w:rFonts w:ascii="Times New Roman" w:hAnsi="Times New Roman"/>
          <w:szCs w:val="24"/>
        </w:rPr>
        <w:t xml:space="preserve"> </w:t>
      </w:r>
      <w:r w:rsidR="00B07190">
        <w:rPr>
          <w:rFonts w:ascii="Times New Roman" w:hAnsi="Times New Roman"/>
          <w:szCs w:val="24"/>
        </w:rPr>
        <w:t>–</w:t>
      </w:r>
      <w:r w:rsidR="00B67E60">
        <w:rPr>
          <w:rFonts w:ascii="Times New Roman" w:hAnsi="Times New Roman"/>
          <w:szCs w:val="24"/>
        </w:rPr>
        <w:t xml:space="preserve"> </w:t>
      </w:r>
      <w:r w:rsidR="00265B47">
        <w:rPr>
          <w:rFonts w:ascii="Times New Roman" w:hAnsi="Times New Roman"/>
          <w:szCs w:val="24"/>
        </w:rPr>
        <w:t>63,78</w:t>
      </w:r>
      <w:r w:rsidR="00B07190">
        <w:rPr>
          <w:rFonts w:ascii="Times New Roman" w:hAnsi="Times New Roman"/>
          <w:szCs w:val="24"/>
        </w:rPr>
        <w:t xml:space="preserve"> </w:t>
      </w:r>
      <w:r w:rsidR="00B67E60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Eur;</w:t>
      </w:r>
    </w:p>
    <w:p w:rsidR="00A33E43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265B47">
        <w:rPr>
          <w:rFonts w:ascii="Times New Roman" w:hAnsi="Times New Roman"/>
          <w:szCs w:val="24"/>
        </w:rPr>
        <w:t>63,78</w:t>
      </w:r>
      <w:r w:rsidR="00B7352A" w:rsidRPr="00B7352A">
        <w:rPr>
          <w:rFonts w:ascii="Times New Roman" w:hAnsi="Times New Roman"/>
          <w:szCs w:val="24"/>
        </w:rPr>
        <w:t xml:space="preserve"> Eur.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2. </w:t>
      </w:r>
      <w:r w:rsidR="00BE3360">
        <w:rPr>
          <w:rFonts w:ascii="Times New Roman" w:hAnsi="Times New Roman"/>
          <w:szCs w:val="24"/>
        </w:rPr>
        <w:t xml:space="preserve">Dalyvavimo </w:t>
      </w:r>
      <w:r w:rsidR="00265B47">
        <w:rPr>
          <w:rFonts w:ascii="Times New Roman" w:hAnsi="Times New Roman"/>
          <w:szCs w:val="24"/>
        </w:rPr>
        <w:t>Seimo nario Arvydo Vidžiūno tėvo</w:t>
      </w:r>
      <w:r w:rsidR="00BE3360">
        <w:rPr>
          <w:rFonts w:ascii="Times New Roman" w:hAnsi="Times New Roman"/>
          <w:szCs w:val="24"/>
        </w:rPr>
        <w:t xml:space="preserve"> </w:t>
      </w:r>
      <w:r w:rsidR="00A6634E">
        <w:rPr>
          <w:rFonts w:ascii="Times New Roman" w:hAnsi="Times New Roman"/>
          <w:szCs w:val="24"/>
        </w:rPr>
        <w:t>laidotuvės</w:t>
      </w:r>
      <w:r w:rsidR="00BE3360">
        <w:rPr>
          <w:rFonts w:ascii="Times New Roman" w:hAnsi="Times New Roman"/>
          <w:szCs w:val="24"/>
        </w:rPr>
        <w:t>e</w:t>
      </w:r>
      <w:r w:rsidR="00A6634E">
        <w:rPr>
          <w:rFonts w:ascii="Times New Roman" w:hAnsi="Times New Roman"/>
          <w:szCs w:val="24"/>
        </w:rPr>
        <w:t xml:space="preserve"> </w:t>
      </w:r>
      <w:r w:rsidR="00BE3360">
        <w:rPr>
          <w:rFonts w:ascii="Times New Roman" w:hAnsi="Times New Roman"/>
          <w:szCs w:val="24"/>
        </w:rPr>
        <w:t>išlaidų sąmatą</w:t>
      </w:r>
      <w:r w:rsidR="00B7352A" w:rsidRPr="005F1A19">
        <w:rPr>
          <w:rFonts w:ascii="Times New Roman" w:hAnsi="Times New Roman"/>
          <w:szCs w:val="24"/>
        </w:rPr>
        <w:t>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265B47">
        <w:rPr>
          <w:rFonts w:ascii="Times New Roman" w:hAnsi="Times New Roman"/>
          <w:szCs w:val="24"/>
        </w:rPr>
        <w:t>Floristinė dekoracija</w:t>
      </w:r>
      <w:r w:rsidR="00B07190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 – </w:t>
      </w:r>
      <w:r w:rsidR="00BE3360">
        <w:rPr>
          <w:rFonts w:ascii="Times New Roman" w:hAnsi="Times New Roman"/>
          <w:szCs w:val="24"/>
        </w:rPr>
        <w:t>4</w:t>
      </w:r>
      <w:r w:rsidR="00265B47">
        <w:rPr>
          <w:rFonts w:ascii="Times New Roman" w:hAnsi="Times New Roman"/>
          <w:szCs w:val="24"/>
        </w:rPr>
        <w:t>9</w:t>
      </w:r>
      <w:r w:rsidR="00BE3360">
        <w:rPr>
          <w:rFonts w:ascii="Times New Roman" w:hAnsi="Times New Roman"/>
          <w:szCs w:val="24"/>
        </w:rPr>
        <w:t>,</w:t>
      </w:r>
      <w:r w:rsidR="00265B47">
        <w:rPr>
          <w:rFonts w:ascii="Times New Roman" w:hAnsi="Times New Roman"/>
          <w:szCs w:val="24"/>
        </w:rPr>
        <w:t>80</w:t>
      </w:r>
      <w:r w:rsidR="00B7352A" w:rsidRPr="00B7352A">
        <w:rPr>
          <w:rFonts w:ascii="Times New Roman" w:hAnsi="Times New Roman"/>
          <w:szCs w:val="24"/>
        </w:rPr>
        <w:t xml:space="preserve"> </w:t>
      </w:r>
      <w:r w:rsidR="00B7352A">
        <w:rPr>
          <w:rFonts w:ascii="Times New Roman" w:hAnsi="Times New Roman"/>
          <w:szCs w:val="24"/>
        </w:rPr>
        <w:t>E</w:t>
      </w:r>
      <w:r w:rsidR="00B7352A" w:rsidRPr="00B7352A">
        <w:rPr>
          <w:rFonts w:ascii="Times New Roman" w:hAnsi="Times New Roman"/>
          <w:szCs w:val="24"/>
        </w:rPr>
        <w:t>ur;</w:t>
      </w:r>
    </w:p>
    <w:p w:rsidR="00A33E43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BE3360">
        <w:rPr>
          <w:rFonts w:ascii="Times New Roman" w:hAnsi="Times New Roman"/>
          <w:szCs w:val="24"/>
        </w:rPr>
        <w:t>4</w:t>
      </w:r>
      <w:r w:rsidR="00265B47">
        <w:rPr>
          <w:rFonts w:ascii="Times New Roman" w:hAnsi="Times New Roman"/>
          <w:szCs w:val="24"/>
        </w:rPr>
        <w:t>9</w:t>
      </w:r>
      <w:r w:rsidR="00BE3360">
        <w:rPr>
          <w:rFonts w:ascii="Times New Roman" w:hAnsi="Times New Roman"/>
          <w:szCs w:val="24"/>
        </w:rPr>
        <w:t>,</w:t>
      </w:r>
      <w:r w:rsidR="00265B47">
        <w:rPr>
          <w:rFonts w:ascii="Times New Roman" w:hAnsi="Times New Roman"/>
          <w:szCs w:val="24"/>
        </w:rPr>
        <w:t>80</w:t>
      </w:r>
      <w:r w:rsidR="00B7352A" w:rsidRPr="00B7352A">
        <w:rPr>
          <w:rFonts w:ascii="Times New Roman" w:hAnsi="Times New Roman"/>
          <w:szCs w:val="24"/>
        </w:rPr>
        <w:t xml:space="preserve"> Eur.</w:t>
      </w:r>
    </w:p>
    <w:p w:rsidR="00A25616" w:rsidRDefault="00F24ED4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65B47">
        <w:rPr>
          <w:rFonts w:ascii="Times New Roman" w:hAnsi="Times New Roman"/>
          <w:szCs w:val="24"/>
        </w:rPr>
        <w:t xml:space="preserve">3. </w:t>
      </w:r>
      <w:r w:rsidR="00AC2E2E">
        <w:rPr>
          <w:rFonts w:ascii="Times New Roman" w:hAnsi="Times New Roman"/>
          <w:szCs w:val="24"/>
        </w:rPr>
        <w:t>Fotorėmelių, skirtų Padėkos raštams, kurie buvo įteikti rajono ugniagesiams, krepšinio klubo „Vytis“ rėmėjams, Žmonių su negalia sąjungos Šakių skyriaus nariams, Zanavykų teatro aktoriams bei kitiems asmenims, minėjusiems darbo ar asmeninius jubiliejus</w:t>
      </w:r>
      <w:r w:rsidR="00203138">
        <w:rPr>
          <w:rFonts w:ascii="Times New Roman" w:hAnsi="Times New Roman"/>
          <w:szCs w:val="24"/>
        </w:rPr>
        <w:t>,</w:t>
      </w:r>
      <w:r w:rsidR="00AC2E2E">
        <w:rPr>
          <w:rFonts w:ascii="Times New Roman" w:hAnsi="Times New Roman"/>
          <w:szCs w:val="24"/>
        </w:rPr>
        <w:t xml:space="preserve"> išlaidų </w:t>
      </w:r>
      <w:r w:rsidR="00A25616">
        <w:rPr>
          <w:rFonts w:ascii="Times New Roman" w:hAnsi="Times New Roman"/>
          <w:szCs w:val="24"/>
        </w:rPr>
        <w:t>sąmatą:</w:t>
      </w:r>
    </w:p>
    <w:p w:rsidR="00A25616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AC2E2E">
        <w:rPr>
          <w:rFonts w:ascii="Times New Roman" w:hAnsi="Times New Roman"/>
          <w:szCs w:val="24"/>
        </w:rPr>
        <w:t>Fotorėmeliai</w:t>
      </w:r>
      <w:r>
        <w:rPr>
          <w:rFonts w:ascii="Times New Roman" w:hAnsi="Times New Roman"/>
          <w:szCs w:val="24"/>
        </w:rPr>
        <w:t xml:space="preserve"> – </w:t>
      </w:r>
      <w:r w:rsidR="00AC2E2E">
        <w:rPr>
          <w:rFonts w:ascii="Times New Roman" w:hAnsi="Times New Roman"/>
          <w:szCs w:val="24"/>
        </w:rPr>
        <w:t>88,33</w:t>
      </w:r>
      <w:r>
        <w:rPr>
          <w:rFonts w:ascii="Times New Roman" w:hAnsi="Times New Roman"/>
          <w:szCs w:val="24"/>
        </w:rPr>
        <w:t xml:space="preserve"> Eur;</w:t>
      </w:r>
    </w:p>
    <w:p w:rsidR="00AC2E2E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AC2E2E">
        <w:rPr>
          <w:rFonts w:ascii="Times New Roman" w:hAnsi="Times New Roman"/>
          <w:szCs w:val="24"/>
        </w:rPr>
        <w:t>88,33</w:t>
      </w:r>
      <w:r>
        <w:rPr>
          <w:rFonts w:ascii="Times New Roman" w:hAnsi="Times New Roman"/>
          <w:szCs w:val="24"/>
        </w:rPr>
        <w:t xml:space="preserve"> Eur.</w:t>
      </w:r>
    </w:p>
    <w:p w:rsidR="00AC2E2E" w:rsidRDefault="00AC2E2E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4. Ilgamečio rajono savivaldybės </w:t>
      </w:r>
      <w:r w:rsidR="00203138">
        <w:rPr>
          <w:rFonts w:ascii="Times New Roman" w:hAnsi="Times New Roman"/>
          <w:szCs w:val="24"/>
        </w:rPr>
        <w:t xml:space="preserve">administracijos </w:t>
      </w:r>
      <w:r>
        <w:rPr>
          <w:rFonts w:ascii="Times New Roman" w:hAnsi="Times New Roman"/>
          <w:szCs w:val="24"/>
        </w:rPr>
        <w:t>ūkvedžio Ginto Dubininko pasveikinimo darbinės karjeros baigimo proga išlaidų sąmatą:</w:t>
      </w:r>
    </w:p>
    <w:p w:rsidR="00E53352" w:rsidRDefault="00AC2E2E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E53352">
        <w:rPr>
          <w:rFonts w:ascii="Times New Roman" w:hAnsi="Times New Roman"/>
          <w:szCs w:val="24"/>
        </w:rPr>
        <w:t>Puokštė – 29,80 Eur;</w:t>
      </w:r>
    </w:p>
    <w:p w:rsidR="00A25616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 viso: 29,80 Eur.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5. Marijampolės savivaldybės mero Vidmanto Brazio pasveikinimo 70-ojo Jubiliejaus proga išlaidų sąmatą: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Puokštė – 33,60 Eur;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33,60 Eur.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6. Lukšių seniūnijos seniūno Vido Cikanos pasveikinimo 60-ojo Jubiliejaus proga išlaidų sąmatą: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Puokštė – 26,90 Eur;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26,90 Eur.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7. Dalyvavimo Holokausto aukų atminimui</w:t>
      </w:r>
      <w:r w:rsidR="00203138">
        <w:rPr>
          <w:rFonts w:ascii="Times New Roman" w:hAnsi="Times New Roman"/>
          <w:szCs w:val="24"/>
        </w:rPr>
        <w:t xml:space="preserve"> skirtoje akcijoje </w:t>
      </w:r>
      <w:r>
        <w:rPr>
          <w:rFonts w:ascii="Times New Roman" w:hAnsi="Times New Roman"/>
          <w:szCs w:val="24"/>
        </w:rPr>
        <w:t>išlaidų sąmatą:</w:t>
      </w:r>
    </w:p>
    <w:p w:rsidR="00203138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Gedulo puokštės – 33,80 Eur;</w:t>
      </w:r>
    </w:p>
    <w:p w:rsidR="00203138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33,80 Eur;</w:t>
      </w:r>
    </w:p>
    <w:p w:rsidR="00203138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8. Rajono savivaldybės reprezentavimo Šakių „Varpo“ mokykloje vykusioje teatrų šventėje „Scenos pavasaris“ išlaidų sąmatą:</w:t>
      </w:r>
    </w:p>
    <w:p w:rsidR="00203138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Gėlės – 15,61 Eur;   </w:t>
      </w:r>
    </w:p>
    <w:p w:rsidR="00203138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9. Rajono žurnalistų pasveikinimo Spaudos atgavimo, kalbos ir knygos dienos proga išlaidų sąmatą:</w:t>
      </w:r>
    </w:p>
    <w:p w:rsidR="00203138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Gėlės – 17,19 Eur;</w:t>
      </w:r>
    </w:p>
    <w:p w:rsidR="00203138" w:rsidRDefault="00203138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17,19 Eur.  </w:t>
      </w:r>
    </w:p>
    <w:p w:rsidR="00E53352" w:rsidRDefault="00E53352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</w:t>
      </w:r>
    </w:p>
    <w:p w:rsidR="00F24ED4" w:rsidRDefault="00F24ED4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</w:p>
    <w:p w:rsidR="00B7352A" w:rsidRPr="005F1A19" w:rsidRDefault="005F1A19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Evaldas Sniečkus</w:t>
      </w:r>
      <w:r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2646D4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561" w:rsidRDefault="00A14561">
      <w:r>
        <w:separator/>
      </w:r>
    </w:p>
  </w:endnote>
  <w:endnote w:type="continuationSeparator" w:id="0">
    <w:p w:rsidR="00A14561" w:rsidRDefault="00A14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561" w:rsidRDefault="00A14561">
      <w:r>
        <w:separator/>
      </w:r>
    </w:p>
  </w:footnote>
  <w:footnote w:type="continuationSeparator" w:id="0">
    <w:p w:rsidR="00A14561" w:rsidRDefault="00A14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3378F"/>
    <w:rsid w:val="00043B28"/>
    <w:rsid w:val="00075618"/>
    <w:rsid w:val="0009261B"/>
    <w:rsid w:val="000E150E"/>
    <w:rsid w:val="00116A67"/>
    <w:rsid w:val="00117499"/>
    <w:rsid w:val="001460C9"/>
    <w:rsid w:val="0016351C"/>
    <w:rsid w:val="001D38EF"/>
    <w:rsid w:val="001E10CC"/>
    <w:rsid w:val="001E365F"/>
    <w:rsid w:val="001E7250"/>
    <w:rsid w:val="00203138"/>
    <w:rsid w:val="002646D4"/>
    <w:rsid w:val="00265B47"/>
    <w:rsid w:val="00267FD8"/>
    <w:rsid w:val="00285FDC"/>
    <w:rsid w:val="0028684F"/>
    <w:rsid w:val="0028720A"/>
    <w:rsid w:val="002A2600"/>
    <w:rsid w:val="002A4A07"/>
    <w:rsid w:val="002A4F27"/>
    <w:rsid w:val="002B5497"/>
    <w:rsid w:val="002D364B"/>
    <w:rsid w:val="002D3ABC"/>
    <w:rsid w:val="00313CF0"/>
    <w:rsid w:val="00342E29"/>
    <w:rsid w:val="00353E64"/>
    <w:rsid w:val="003704B6"/>
    <w:rsid w:val="00373031"/>
    <w:rsid w:val="00385C14"/>
    <w:rsid w:val="00397433"/>
    <w:rsid w:val="003A3F4F"/>
    <w:rsid w:val="00404A0F"/>
    <w:rsid w:val="00434111"/>
    <w:rsid w:val="00435ADB"/>
    <w:rsid w:val="00454FC6"/>
    <w:rsid w:val="004972E9"/>
    <w:rsid w:val="004A25FB"/>
    <w:rsid w:val="00521D86"/>
    <w:rsid w:val="005739CB"/>
    <w:rsid w:val="00583E25"/>
    <w:rsid w:val="00585896"/>
    <w:rsid w:val="00592BB4"/>
    <w:rsid w:val="005F1A19"/>
    <w:rsid w:val="00610881"/>
    <w:rsid w:val="00622CF2"/>
    <w:rsid w:val="00696E63"/>
    <w:rsid w:val="006F28E8"/>
    <w:rsid w:val="0070001E"/>
    <w:rsid w:val="0071258A"/>
    <w:rsid w:val="00715193"/>
    <w:rsid w:val="007401C7"/>
    <w:rsid w:val="007A7FDE"/>
    <w:rsid w:val="007C3948"/>
    <w:rsid w:val="007D78C7"/>
    <w:rsid w:val="0082745D"/>
    <w:rsid w:val="008670CD"/>
    <w:rsid w:val="008A0769"/>
    <w:rsid w:val="008A317A"/>
    <w:rsid w:val="008C1B78"/>
    <w:rsid w:val="008E74BB"/>
    <w:rsid w:val="00916601"/>
    <w:rsid w:val="00922D45"/>
    <w:rsid w:val="0098205C"/>
    <w:rsid w:val="00982447"/>
    <w:rsid w:val="00984F86"/>
    <w:rsid w:val="00997965"/>
    <w:rsid w:val="009C4EAB"/>
    <w:rsid w:val="009F065C"/>
    <w:rsid w:val="00A07CBF"/>
    <w:rsid w:val="00A14561"/>
    <w:rsid w:val="00A25616"/>
    <w:rsid w:val="00A33E43"/>
    <w:rsid w:val="00A46531"/>
    <w:rsid w:val="00A6634E"/>
    <w:rsid w:val="00A7312E"/>
    <w:rsid w:val="00A81631"/>
    <w:rsid w:val="00A850FA"/>
    <w:rsid w:val="00AB7D4C"/>
    <w:rsid w:val="00AC2E2E"/>
    <w:rsid w:val="00AE6540"/>
    <w:rsid w:val="00AE7378"/>
    <w:rsid w:val="00B07190"/>
    <w:rsid w:val="00B67E60"/>
    <w:rsid w:val="00B7352A"/>
    <w:rsid w:val="00BB69BC"/>
    <w:rsid w:val="00BE1E33"/>
    <w:rsid w:val="00BE3360"/>
    <w:rsid w:val="00BE4C6A"/>
    <w:rsid w:val="00BE6D25"/>
    <w:rsid w:val="00BF32D6"/>
    <w:rsid w:val="00C45AA4"/>
    <w:rsid w:val="00C53001"/>
    <w:rsid w:val="00C66A6B"/>
    <w:rsid w:val="00C71706"/>
    <w:rsid w:val="00C838D9"/>
    <w:rsid w:val="00C921BD"/>
    <w:rsid w:val="00CA6ECE"/>
    <w:rsid w:val="00CD17C9"/>
    <w:rsid w:val="00CF1E80"/>
    <w:rsid w:val="00D207C8"/>
    <w:rsid w:val="00DA6539"/>
    <w:rsid w:val="00DD47CE"/>
    <w:rsid w:val="00E343BE"/>
    <w:rsid w:val="00E53352"/>
    <w:rsid w:val="00E918BB"/>
    <w:rsid w:val="00E97106"/>
    <w:rsid w:val="00ED113F"/>
    <w:rsid w:val="00F01EF6"/>
    <w:rsid w:val="00F22DAB"/>
    <w:rsid w:val="00F24ED4"/>
    <w:rsid w:val="00F377D4"/>
    <w:rsid w:val="00F437C4"/>
    <w:rsid w:val="00F53DBF"/>
    <w:rsid w:val="00F726E2"/>
    <w:rsid w:val="00F81727"/>
    <w:rsid w:val="00F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7668E3"/>
  <w15:docId w15:val="{68A463B4-47F9-499B-B056-19A136F0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1662</Words>
  <Characters>948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2605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2016-06-07T05:51:00Z</dcterms:created>
  <dcterms:modified xsi:type="dcterms:W3CDTF">2016-06-07T05:51:00Z</dcterms:modified>
</cp:coreProperties>
</file>