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6D5B5F" w:rsidRDefault="00BE6D25" w:rsidP="006D5B5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57056" w:rsidRPr="007F78A9" w:rsidRDefault="00BE6D25" w:rsidP="006D5B5F">
      <w:pPr>
        <w:jc w:val="center"/>
        <w:rPr>
          <w:rFonts w:ascii="Times New Roman" w:hAnsi="Times New Roman"/>
          <w:b/>
          <w:szCs w:val="24"/>
        </w:rPr>
      </w:pPr>
      <w:r w:rsidRPr="007F78A9">
        <w:rPr>
          <w:rFonts w:ascii="Times New Roman" w:hAnsi="Times New Roman"/>
          <w:b/>
          <w:szCs w:val="24"/>
        </w:rPr>
        <w:t>DĖL</w:t>
      </w:r>
      <w:r w:rsidR="00057056" w:rsidRPr="007F78A9">
        <w:rPr>
          <w:rFonts w:ascii="Times New Roman" w:hAnsi="Times New Roman"/>
          <w:b/>
          <w:caps/>
          <w:szCs w:val="24"/>
        </w:rPr>
        <w:t xml:space="preserve"> </w:t>
      </w:r>
      <w:r w:rsidR="003A4ACC" w:rsidRPr="007F78A9">
        <w:rPr>
          <w:rFonts w:ascii="Times New Roman" w:hAnsi="Times New Roman"/>
          <w:b/>
          <w:caps/>
          <w:szCs w:val="24"/>
        </w:rPr>
        <w:t xml:space="preserve">PAVEDIMO RENGTI </w:t>
      </w:r>
      <w:r w:rsidR="00057056" w:rsidRPr="007F78A9">
        <w:rPr>
          <w:rFonts w:ascii="Times New Roman" w:hAnsi="Times New Roman"/>
          <w:b/>
          <w:szCs w:val="24"/>
        </w:rPr>
        <w:t>ŽEMĖS SKLYPO F</w:t>
      </w:r>
      <w:r w:rsidR="003A4ACC" w:rsidRPr="007F78A9">
        <w:rPr>
          <w:rFonts w:ascii="Times New Roman" w:hAnsi="Times New Roman"/>
          <w:b/>
          <w:szCs w:val="24"/>
        </w:rPr>
        <w:t>ORMAVIMO IR PERTVARKYMO PROJEKTĄ</w:t>
      </w:r>
      <w:r w:rsidR="00057056" w:rsidRPr="007F78A9">
        <w:rPr>
          <w:rFonts w:ascii="Times New Roman" w:hAnsi="Times New Roman"/>
          <w:b/>
          <w:szCs w:val="24"/>
        </w:rPr>
        <w:t xml:space="preserve"> </w:t>
      </w:r>
    </w:p>
    <w:p w:rsidR="00057056" w:rsidRPr="00057056" w:rsidRDefault="00057056" w:rsidP="00057056">
      <w:pPr>
        <w:jc w:val="center"/>
        <w:rPr>
          <w:rFonts w:ascii="Times New Roman" w:hAnsi="Times New Roman"/>
          <w:b/>
          <w:caps/>
          <w:szCs w:val="24"/>
        </w:rPr>
      </w:pPr>
      <w:r w:rsidRPr="00057056">
        <w:rPr>
          <w:rFonts w:ascii="Times New Roman" w:hAnsi="Times New Roman"/>
          <w:b/>
          <w:caps/>
          <w:szCs w:val="24"/>
        </w:rPr>
        <w:t xml:space="preserve">  </w:t>
      </w:r>
    </w:p>
    <w:p w:rsidR="00057056" w:rsidRDefault="00057056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</w:t>
      </w:r>
      <w:r w:rsidR="007F78A9">
        <w:rPr>
          <w:rFonts w:ascii="Times New Roman" w:hAnsi="Times New Roman"/>
        </w:rPr>
        <w:t>birželio 13</w:t>
      </w:r>
      <w:r>
        <w:rPr>
          <w:rFonts w:ascii="Times New Roman" w:hAnsi="Times New Roman"/>
        </w:rPr>
        <w:t xml:space="preserve"> d. Nr. AT-</w:t>
      </w:r>
      <w:r w:rsidR="007F78A9">
        <w:rPr>
          <w:rFonts w:ascii="Times New Roman" w:hAnsi="Times New Roman"/>
        </w:rPr>
        <w:t>561</w:t>
      </w:r>
    </w:p>
    <w:p w:rsidR="00057056" w:rsidRDefault="00057056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057056" w:rsidRDefault="00057056" w:rsidP="00057056">
      <w:pPr>
        <w:rPr>
          <w:rFonts w:ascii="Times New Roman" w:hAnsi="Times New Roman"/>
        </w:rPr>
      </w:pPr>
    </w:p>
    <w:p w:rsidR="00C238E3" w:rsidRDefault="00057056" w:rsidP="00047B5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47B55">
        <w:rPr>
          <w:rFonts w:ascii="Times New Roman" w:hAnsi="Times New Roman"/>
          <w:bCs/>
        </w:rPr>
        <w:t xml:space="preserve">           </w:t>
      </w:r>
      <w:r w:rsidRPr="00047B55">
        <w:rPr>
          <w:rFonts w:ascii="Times New Roman" w:hAnsi="Times New Roman"/>
          <w:bCs/>
        </w:rPr>
        <w:tab/>
        <w:t xml:space="preserve">Vadovaudamasis </w:t>
      </w:r>
      <w:r w:rsidRPr="00047B55">
        <w:rPr>
          <w:rFonts w:ascii="Times New Roman" w:hAnsi="Times New Roman"/>
          <w:szCs w:val="24"/>
        </w:rPr>
        <w:t>Lietuvos Respublikos vietos savivaldos įstat</w:t>
      </w:r>
      <w:r w:rsidR="00044F83">
        <w:rPr>
          <w:rFonts w:ascii="Times New Roman" w:hAnsi="Times New Roman"/>
          <w:szCs w:val="24"/>
        </w:rPr>
        <w:t xml:space="preserve">ymo  29 straipsnio 8 dalies </w:t>
      </w:r>
      <w:r w:rsidR="001D77CA">
        <w:rPr>
          <w:rFonts w:ascii="Times New Roman" w:hAnsi="Times New Roman"/>
          <w:szCs w:val="24"/>
        </w:rPr>
        <w:t>1 ir 2 punktais</w:t>
      </w:r>
      <w:r w:rsidRPr="00047B55">
        <w:rPr>
          <w:rFonts w:ascii="Times New Roman" w:hAnsi="Times New Roman"/>
          <w:szCs w:val="24"/>
        </w:rPr>
        <w:t xml:space="preserve">, </w:t>
      </w:r>
      <w:r w:rsidRPr="00047B55"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Nr.3D-452/D1-513 (Lietuvos Respublikos žemės ūkio ministro ir Lietuvos Respublikos aplinkos ministro 2014 m. sausio 2 d. įsakymo Nr. 3D-1/D1-1 redakcija)</w:t>
      </w:r>
      <w:r w:rsidR="001D77CA" w:rsidRPr="001D77CA">
        <w:rPr>
          <w:rFonts w:ascii="Times New Roman" w:hAnsi="Times New Roman"/>
          <w:szCs w:val="24"/>
        </w:rPr>
        <w:t xml:space="preserve"> </w:t>
      </w:r>
      <w:r w:rsidR="003A4ACC">
        <w:rPr>
          <w:rFonts w:ascii="Times New Roman" w:hAnsi="Times New Roman"/>
          <w:szCs w:val="24"/>
        </w:rPr>
        <w:t>patvirtintų</w:t>
      </w:r>
      <w:r w:rsidR="001D77CA" w:rsidRPr="00047B55">
        <w:rPr>
          <w:rFonts w:ascii="Times New Roman" w:hAnsi="Times New Roman"/>
          <w:szCs w:val="24"/>
        </w:rPr>
        <w:t xml:space="preserve"> Žemės sklypų formavimo ir pertvarkymo projektų ren</w:t>
      </w:r>
      <w:r w:rsidR="003A4ACC">
        <w:rPr>
          <w:rFonts w:ascii="Times New Roman" w:hAnsi="Times New Roman"/>
          <w:szCs w:val="24"/>
        </w:rPr>
        <w:t>gimo ir įgyvendinimo taisyklių 23 punktu</w:t>
      </w:r>
      <w:r w:rsidR="001D77CA">
        <w:rPr>
          <w:rFonts w:ascii="Times New Roman" w:hAnsi="Times New Roman"/>
          <w:szCs w:val="24"/>
        </w:rPr>
        <w:t xml:space="preserve"> ir atsižvelgdamas į </w:t>
      </w:r>
      <w:r w:rsidR="006D5B5F">
        <w:rPr>
          <w:rFonts w:ascii="Times New Roman" w:hAnsi="Times New Roman"/>
          <w:szCs w:val="24"/>
        </w:rPr>
        <w:t>Š</w:t>
      </w:r>
      <w:r w:rsidR="001D77CA">
        <w:rPr>
          <w:rFonts w:ascii="Times New Roman" w:hAnsi="Times New Roman"/>
          <w:szCs w:val="24"/>
        </w:rPr>
        <w:t>akių rajono savivaldybės administracijos Biudžeto ir turto skyriaus 2016-06-01 prašymą</w:t>
      </w:r>
      <w:r w:rsidR="009B42E7">
        <w:rPr>
          <w:rFonts w:ascii="Times New Roman" w:hAnsi="Times New Roman"/>
          <w:szCs w:val="24"/>
        </w:rPr>
        <w:t xml:space="preserve"> Nr. BT-38</w:t>
      </w:r>
      <w:r w:rsidR="00C238E3">
        <w:rPr>
          <w:rFonts w:ascii="Times New Roman" w:hAnsi="Times New Roman"/>
          <w:szCs w:val="24"/>
        </w:rPr>
        <w:t xml:space="preserve">, </w:t>
      </w:r>
    </w:p>
    <w:p w:rsidR="00057056" w:rsidRPr="00047B55" w:rsidRDefault="006D5B5F" w:rsidP="00047B5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              </w:t>
      </w:r>
      <w:r w:rsidR="00C238E3">
        <w:rPr>
          <w:rFonts w:ascii="Times New Roman" w:hAnsi="Times New Roman"/>
          <w:szCs w:val="24"/>
        </w:rPr>
        <w:t>p a v e d u</w:t>
      </w:r>
      <w:r w:rsidR="001D77CA">
        <w:rPr>
          <w:rFonts w:ascii="Times New Roman" w:hAnsi="Times New Roman"/>
          <w:szCs w:val="24"/>
        </w:rPr>
        <w:t>:</w:t>
      </w:r>
    </w:p>
    <w:p w:rsidR="00C85124" w:rsidRPr="00047B55" w:rsidRDefault="00057056" w:rsidP="00ED60AD">
      <w:pPr>
        <w:pStyle w:val="Betarp"/>
        <w:spacing w:line="360" w:lineRule="auto"/>
        <w:jc w:val="both"/>
      </w:pPr>
      <w:r w:rsidRPr="00047B55">
        <w:t xml:space="preserve">   </w:t>
      </w:r>
      <w:r w:rsidRPr="00047B55">
        <w:tab/>
      </w:r>
      <w:r w:rsidR="006D5B5F">
        <w:t xml:space="preserve">      </w:t>
      </w:r>
      <w:r w:rsidRPr="00047B55">
        <w:t>1.</w:t>
      </w:r>
      <w:r w:rsidR="001D77CA">
        <w:t xml:space="preserve"> </w:t>
      </w:r>
      <w:r w:rsidR="00C238E3">
        <w:t>R</w:t>
      </w:r>
      <w:r w:rsidR="001D77CA">
        <w:t>ajono savivaldybės administracijos Architektūros ir urbanistikos skyriui organizuoti žemės sklypo formavimo ir pertvarkymo projekto rengimą, suformuojant žemės sklypą</w:t>
      </w:r>
      <w:r w:rsidR="002C5CEF">
        <w:t xml:space="preserve"> Šakių mieste, Bažnyčios g. 10, po </w:t>
      </w:r>
      <w:r w:rsidR="006D5B5F">
        <w:t>Š</w:t>
      </w:r>
      <w:r w:rsidR="002C5CEF">
        <w:t>akių rajono savivaldybės nuosavybės teise valdomais statiniais (registro įrašo Nr. 70/38126). Žemės sklypo naudojimo paskirtis - kita, naudojimo būdas – visuomeninės paskirties teritorijos.</w:t>
      </w:r>
      <w:bookmarkStart w:id="0" w:name="_GoBack"/>
      <w:bookmarkEnd w:id="0"/>
    </w:p>
    <w:p w:rsidR="00C238E3" w:rsidRPr="009B42E7" w:rsidRDefault="002C5CEF" w:rsidP="00ED60AD">
      <w:pPr>
        <w:tabs>
          <w:tab w:val="left" w:pos="108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6D5B5F">
        <w:rPr>
          <w:rFonts w:ascii="Times New Roman" w:hAnsi="Times New Roman"/>
        </w:rPr>
        <w:t xml:space="preserve">       </w:t>
      </w:r>
      <w:r w:rsidR="00057056" w:rsidRPr="00047B55">
        <w:rPr>
          <w:rFonts w:ascii="Times New Roman" w:hAnsi="Times New Roman"/>
        </w:rPr>
        <w:t xml:space="preserve">2. </w:t>
      </w:r>
      <w:r w:rsidR="00C238E3">
        <w:rPr>
          <w:rFonts w:ascii="Times New Roman" w:hAnsi="Times New Roman"/>
        </w:rPr>
        <w:t>Rajono savivaldybės Biudžeto ir turto skyriui Projekto rengimui organizuoti pirkimo procedūras Lietuvos Respublikos viešųjų pirkimų įstatymo nustatyta tvarka.</w:t>
      </w:r>
    </w:p>
    <w:p w:rsidR="001D38EF" w:rsidRPr="00047B55" w:rsidRDefault="00057056" w:rsidP="00ED60AD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 w:rsidRPr="00047B55">
        <w:rPr>
          <w:rFonts w:ascii="Times New Roman" w:hAnsi="Times New Roman"/>
        </w:rPr>
        <w:t xml:space="preserve">                </w:t>
      </w:r>
      <w:r w:rsidR="006D5B5F">
        <w:rPr>
          <w:rFonts w:ascii="Times New Roman" w:hAnsi="Times New Roman"/>
        </w:rPr>
        <w:t xml:space="preserve">   </w:t>
      </w:r>
      <w:r w:rsidRPr="00047B55">
        <w:rPr>
          <w:rFonts w:ascii="Times New Roman" w:hAnsi="Times New Roman"/>
        </w:rPr>
        <w:t>Šis įsakymas gali būti skundžiamas Lietuvos Respublikos administracinių bylų teisenos įstatymo  nustatyta tvarka.</w:t>
      </w:r>
    </w:p>
    <w:p w:rsidR="001D38EF" w:rsidRPr="00047B55" w:rsidRDefault="001D38EF" w:rsidP="00047B55">
      <w:pPr>
        <w:spacing w:line="360" w:lineRule="auto"/>
        <w:rPr>
          <w:rFonts w:ascii="Times New Roman" w:hAnsi="Times New Roman"/>
        </w:rPr>
      </w:pPr>
    </w:p>
    <w:p w:rsidR="000A3F17" w:rsidRDefault="00047B5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  <w:r w:rsidRPr="00047B55">
        <w:rPr>
          <w:rFonts w:ascii="Times New Roman" w:hAnsi="Times New Roman"/>
        </w:rPr>
        <w:t>Administracijos d</w:t>
      </w:r>
      <w:r w:rsidR="00B50682" w:rsidRPr="00047B55">
        <w:rPr>
          <w:rFonts w:ascii="Times New Roman" w:hAnsi="Times New Roman"/>
        </w:rPr>
        <w:t>irektorius</w:t>
      </w:r>
      <w:r w:rsidR="00B720EC" w:rsidRPr="00047B55">
        <w:rPr>
          <w:rFonts w:ascii="Times New Roman" w:hAnsi="Times New Roman"/>
        </w:rPr>
        <w:t xml:space="preserve">                                            </w:t>
      </w:r>
      <w:r w:rsidR="00B50682" w:rsidRPr="00047B55">
        <w:rPr>
          <w:rFonts w:ascii="Times New Roman" w:hAnsi="Times New Roman"/>
        </w:rPr>
        <w:t xml:space="preserve">          </w:t>
      </w:r>
      <w:r w:rsidR="006D5B5F">
        <w:rPr>
          <w:rFonts w:ascii="Times New Roman" w:hAnsi="Times New Roman"/>
        </w:rPr>
        <w:t xml:space="preserve">          </w:t>
      </w:r>
      <w:r w:rsidR="00B50682" w:rsidRPr="00047B55">
        <w:rPr>
          <w:rFonts w:ascii="Times New Roman" w:hAnsi="Times New Roman"/>
        </w:rPr>
        <w:t xml:space="preserve">   </w:t>
      </w:r>
      <w:r w:rsidRPr="00047B55">
        <w:rPr>
          <w:rFonts w:ascii="Times New Roman" w:hAnsi="Times New Roman"/>
        </w:rPr>
        <w:t xml:space="preserve">                     </w:t>
      </w:r>
      <w:r w:rsidR="00B50682" w:rsidRPr="00047B55">
        <w:rPr>
          <w:rFonts w:ascii="Times New Roman" w:hAnsi="Times New Roman"/>
        </w:rPr>
        <w:t>Evaldas Sniečkus</w:t>
      </w:r>
    </w:p>
    <w:p w:rsidR="00C238E3" w:rsidRDefault="00C238E3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C238E3" w:rsidRDefault="00C238E3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C238E3" w:rsidRDefault="00C238E3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9B42E7" w:rsidRDefault="009B42E7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C238E3" w:rsidRPr="00C238E3" w:rsidRDefault="00C238E3" w:rsidP="00047B55">
      <w:pPr>
        <w:tabs>
          <w:tab w:val="left" w:pos="1242"/>
        </w:tabs>
        <w:spacing w:line="360" w:lineRule="auto"/>
        <w:rPr>
          <w:rFonts w:ascii="Times New Roman" w:hAnsi="Times New Roman"/>
          <w:sz w:val="20"/>
        </w:rPr>
      </w:pPr>
      <w:r w:rsidRPr="00C238E3">
        <w:rPr>
          <w:rFonts w:ascii="Times New Roman" w:hAnsi="Times New Roman"/>
          <w:sz w:val="20"/>
        </w:rPr>
        <w:t>Parengė</w:t>
      </w:r>
    </w:p>
    <w:p w:rsidR="00C238E3" w:rsidRPr="00C238E3" w:rsidRDefault="00B278BF" w:rsidP="00047B55">
      <w:pPr>
        <w:rPr>
          <w:rFonts w:ascii="Times New Roman" w:hAnsi="Times New Roman"/>
          <w:sz w:val="20"/>
        </w:rPr>
      </w:pPr>
      <w:r w:rsidRPr="00C238E3">
        <w:rPr>
          <w:rFonts w:ascii="Times New Roman" w:hAnsi="Times New Roman"/>
          <w:sz w:val="20"/>
        </w:rPr>
        <w:t xml:space="preserve">Architektūros ir urbanistikos skyriaus vedėja- rajono vyriausioji architektė </w:t>
      </w:r>
    </w:p>
    <w:p w:rsidR="00C238E3" w:rsidRPr="00C238E3" w:rsidRDefault="00047B55" w:rsidP="00047B55">
      <w:pPr>
        <w:rPr>
          <w:rFonts w:ascii="Times New Roman" w:hAnsi="Times New Roman"/>
          <w:sz w:val="20"/>
        </w:rPr>
      </w:pPr>
      <w:r w:rsidRPr="00C238E3">
        <w:rPr>
          <w:rFonts w:ascii="Times New Roman" w:hAnsi="Times New Roman"/>
          <w:sz w:val="20"/>
        </w:rPr>
        <w:t xml:space="preserve">Vita Valaitienė </w:t>
      </w:r>
    </w:p>
    <w:p w:rsidR="00047B55" w:rsidRPr="00C238E3" w:rsidRDefault="00C238E3" w:rsidP="00047B55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2016-06-03</w:t>
      </w:r>
    </w:p>
    <w:sectPr w:rsidR="00047B55" w:rsidRPr="00C238E3" w:rsidSect="0057171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2B1" w:rsidRDefault="008972B1">
      <w:r>
        <w:separator/>
      </w:r>
    </w:p>
  </w:endnote>
  <w:endnote w:type="continuationSeparator" w:id="0">
    <w:p w:rsidR="008972B1" w:rsidRDefault="00897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2B1" w:rsidRDefault="008972B1">
      <w:r>
        <w:separator/>
      </w:r>
    </w:p>
  </w:footnote>
  <w:footnote w:type="continuationSeparator" w:id="0">
    <w:p w:rsidR="008972B1" w:rsidRDefault="00897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44F83"/>
    <w:rsid w:val="00047B55"/>
    <w:rsid w:val="00057056"/>
    <w:rsid w:val="000731A1"/>
    <w:rsid w:val="000A3F17"/>
    <w:rsid w:val="00132233"/>
    <w:rsid w:val="001B72D0"/>
    <w:rsid w:val="001D38EF"/>
    <w:rsid w:val="001D77CA"/>
    <w:rsid w:val="002C5CEF"/>
    <w:rsid w:val="00313CF0"/>
    <w:rsid w:val="003A4ACC"/>
    <w:rsid w:val="00404A0D"/>
    <w:rsid w:val="0043641F"/>
    <w:rsid w:val="00571714"/>
    <w:rsid w:val="00610881"/>
    <w:rsid w:val="006D5B5F"/>
    <w:rsid w:val="0070001E"/>
    <w:rsid w:val="007E4FDB"/>
    <w:rsid w:val="007F78A9"/>
    <w:rsid w:val="008274FC"/>
    <w:rsid w:val="008972B1"/>
    <w:rsid w:val="0093054E"/>
    <w:rsid w:val="009B42E7"/>
    <w:rsid w:val="009C4EAB"/>
    <w:rsid w:val="009F065C"/>
    <w:rsid w:val="009F246E"/>
    <w:rsid w:val="00B278BF"/>
    <w:rsid w:val="00B336A2"/>
    <w:rsid w:val="00B50682"/>
    <w:rsid w:val="00B720EC"/>
    <w:rsid w:val="00BE6D25"/>
    <w:rsid w:val="00C238E3"/>
    <w:rsid w:val="00C56672"/>
    <w:rsid w:val="00C85124"/>
    <w:rsid w:val="00C87294"/>
    <w:rsid w:val="00C921BD"/>
    <w:rsid w:val="00DB7933"/>
    <w:rsid w:val="00DD47CE"/>
    <w:rsid w:val="00E75290"/>
    <w:rsid w:val="00ED60AD"/>
    <w:rsid w:val="00F01EF6"/>
    <w:rsid w:val="00F977E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83185E"/>
  <w15:docId w15:val="{EE89D944-62FF-40AC-86FE-EC1534B7A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Heading2Char"/>
    <w:uiPriority w:val="9"/>
    <w:semiHidden/>
    <w:unhideWhenUsed/>
    <w:qFormat/>
    <w:rsid w:val="000570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BalloonTextChar"/>
    <w:uiPriority w:val="99"/>
    <w:semiHidden/>
    <w:unhideWhenUsed/>
    <w:rsid w:val="000570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Numatytasispastraiposriftas"/>
    <w:link w:val="Debesliotekstas"/>
    <w:uiPriority w:val="99"/>
    <w:semiHidden/>
    <w:rsid w:val="0005705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Numatytasispastraiposriftas"/>
    <w:link w:val="Antrat2"/>
    <w:uiPriority w:val="9"/>
    <w:semiHidden/>
    <w:rsid w:val="000570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ipersaitas">
    <w:name w:val="Hyperlink"/>
    <w:unhideWhenUsed/>
    <w:rsid w:val="00057056"/>
    <w:rPr>
      <w:color w:val="0000FF"/>
      <w:u w:val="single"/>
    </w:rPr>
  </w:style>
  <w:style w:type="paragraph" w:styleId="Pagrindinistekstas">
    <w:name w:val="Body Text"/>
    <w:basedOn w:val="prastasis"/>
    <w:link w:val="BodyTextChar"/>
    <w:unhideWhenUsed/>
    <w:rsid w:val="00057056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Numatytasispastraiposriftas"/>
    <w:link w:val="Pagrindinistekstas"/>
    <w:rsid w:val="00057056"/>
    <w:rPr>
      <w:sz w:val="24"/>
      <w:szCs w:val="24"/>
    </w:rPr>
  </w:style>
  <w:style w:type="paragraph" w:styleId="Betarp">
    <w:name w:val="No Spacing"/>
    <w:uiPriority w:val="1"/>
    <w:qFormat/>
    <w:rsid w:val="001D77C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Hewlett-Packard Company</Company>
  <LinksUpToDate>false</LinksUpToDate>
  <CharactersWithSpaces>1785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2016-06-13T06:16:00Z</dcterms:created>
  <dcterms:modified xsi:type="dcterms:W3CDTF">2016-06-13T06:16:00Z</dcterms:modified>
</cp:coreProperties>
</file>