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F3CE1" w:rsidRPr="00CF3CE1" w:rsidRDefault="00CF3CE1" w:rsidP="00CF3CE1">
      <w:pPr>
        <w:jc w:val="center"/>
        <w:rPr>
          <w:rFonts w:ascii="Times New Roman" w:hAnsi="Times New Roman"/>
          <w:b/>
        </w:rPr>
      </w:pPr>
      <w:r w:rsidRPr="00CF3CE1">
        <w:rPr>
          <w:rFonts w:ascii="Times New Roman" w:hAnsi="Times New Roman"/>
          <w:b/>
        </w:rPr>
        <w:t>ĮSAKYMAS</w:t>
      </w:r>
    </w:p>
    <w:p w:rsidR="00CF3CE1" w:rsidRPr="00CF3CE1" w:rsidRDefault="00CF3CE1" w:rsidP="00CF3CE1">
      <w:pPr>
        <w:jc w:val="center"/>
        <w:rPr>
          <w:rFonts w:ascii="Times New Roman" w:hAnsi="Times New Roman"/>
          <w:b/>
          <w:caps/>
        </w:rPr>
      </w:pPr>
      <w:r w:rsidRPr="00CF3CE1">
        <w:rPr>
          <w:rFonts w:ascii="Times New Roman" w:hAnsi="Times New Roman"/>
          <w:b/>
        </w:rPr>
        <w:t xml:space="preserve">DĖL </w:t>
      </w:r>
      <w:r w:rsidRPr="00CF3CE1">
        <w:rPr>
          <w:rFonts w:ascii="Times New Roman" w:hAnsi="Times New Roman"/>
          <w:b/>
          <w:caps/>
        </w:rPr>
        <w:t>KOMISIJOS SUDARYMO</w:t>
      </w:r>
    </w:p>
    <w:p w:rsidR="00CF3CE1" w:rsidRPr="00CF3CE1" w:rsidRDefault="00CF3CE1" w:rsidP="00CF3CE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F3CE1" w:rsidRPr="00CF3CE1" w:rsidRDefault="00CF3CE1" w:rsidP="00CF3CE1">
      <w:pPr>
        <w:tabs>
          <w:tab w:val="left" w:pos="6804"/>
        </w:tabs>
        <w:jc w:val="center"/>
        <w:rPr>
          <w:rFonts w:ascii="Times New Roman" w:hAnsi="Times New Roman"/>
        </w:rPr>
      </w:pPr>
      <w:r w:rsidRPr="00CF3CE1">
        <w:rPr>
          <w:rFonts w:ascii="Times New Roman" w:hAnsi="Times New Roman"/>
        </w:rPr>
        <w:t>201</w:t>
      </w:r>
      <w:r>
        <w:rPr>
          <w:rFonts w:ascii="Times New Roman" w:hAnsi="Times New Roman"/>
        </w:rPr>
        <w:t>6</w:t>
      </w:r>
      <w:r w:rsidRPr="00CF3CE1">
        <w:rPr>
          <w:rFonts w:ascii="Times New Roman" w:hAnsi="Times New Roman"/>
        </w:rPr>
        <w:t xml:space="preserve"> m. </w:t>
      </w:r>
      <w:r w:rsidR="009B5ABF">
        <w:rPr>
          <w:rFonts w:ascii="Times New Roman" w:hAnsi="Times New Roman"/>
        </w:rPr>
        <w:t>birželio 15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4B61B9">
        <w:rPr>
          <w:rFonts w:ascii="Times New Roman" w:hAnsi="Times New Roman"/>
        </w:rPr>
        <w:t>d. Nr. AT</w:t>
      </w:r>
      <w:r w:rsidRPr="00CF3CE1">
        <w:rPr>
          <w:rFonts w:ascii="Times New Roman" w:hAnsi="Times New Roman"/>
        </w:rPr>
        <w:t>-</w:t>
      </w:r>
      <w:r w:rsidR="009B5ABF">
        <w:rPr>
          <w:rFonts w:ascii="Times New Roman" w:hAnsi="Times New Roman"/>
        </w:rPr>
        <w:t>573</w:t>
      </w:r>
    </w:p>
    <w:p w:rsidR="00CF3CE1" w:rsidRPr="00CF3CE1" w:rsidRDefault="00CF3CE1" w:rsidP="00CF3CE1">
      <w:pPr>
        <w:keepNext/>
        <w:jc w:val="center"/>
        <w:outlineLvl w:val="0"/>
        <w:rPr>
          <w:rFonts w:ascii="Times New Roman" w:hAnsi="Times New Roman"/>
        </w:rPr>
      </w:pPr>
      <w:r w:rsidRPr="00CF3CE1">
        <w:rPr>
          <w:rFonts w:ascii="Times New Roman" w:hAnsi="Times New Roman"/>
        </w:rPr>
        <w:t>Šakiai</w:t>
      </w:r>
    </w:p>
    <w:p w:rsidR="00CF3CE1" w:rsidRPr="00CF3CE1" w:rsidRDefault="00CF3CE1" w:rsidP="00CF3CE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F3CE1" w:rsidRPr="00CF3CE1" w:rsidRDefault="00CF3CE1" w:rsidP="00CF3CE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CF3CE1" w:rsidRPr="00CF3CE1" w:rsidRDefault="00CF3CE1" w:rsidP="00CF3CE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F3CE1">
        <w:rPr>
          <w:rFonts w:ascii="Times New Roman" w:hAnsi="Times New Roman"/>
        </w:rPr>
        <w:tab/>
        <w:t>Vadovaudamasis Lietuvos Respublikos viešųjų pirkimų įstatymo 16 straipsniu</w:t>
      </w:r>
      <w:r>
        <w:rPr>
          <w:rFonts w:ascii="Times New Roman" w:hAnsi="Times New Roman"/>
        </w:rPr>
        <w:t>,</w:t>
      </w:r>
      <w:r w:rsidRPr="00CF3CE1">
        <w:rPr>
          <w:rFonts w:ascii="Times New Roman" w:hAnsi="Times New Roman"/>
        </w:rPr>
        <w:t xml:space="preserve"> rajono savivaldybės tarybos 2009 m. sausio 22 d. sprendimu Nr. T-6 patvirtintų rajono savivaldybės administracijos nuostatų 24 punktu</w:t>
      </w:r>
      <w:r>
        <w:rPr>
          <w:rFonts w:ascii="Times New Roman" w:hAnsi="Times New Roman"/>
        </w:rPr>
        <w:t xml:space="preserve"> ir 2016 m. birželio 13 d. pirkimų įga</w:t>
      </w:r>
      <w:r w:rsidR="004B61B9">
        <w:rPr>
          <w:rFonts w:ascii="Times New Roman" w:hAnsi="Times New Roman"/>
        </w:rPr>
        <w:t>liojimų suteikimo sutartimi</w:t>
      </w:r>
      <w:r w:rsidR="00A41DC2">
        <w:rPr>
          <w:rFonts w:ascii="Times New Roman" w:hAnsi="Times New Roman"/>
        </w:rPr>
        <w:t xml:space="preserve"> Nr. VL-651,</w:t>
      </w:r>
      <w:r w:rsidRPr="00CF3CE1">
        <w:rPr>
          <w:rFonts w:ascii="Times New Roman" w:hAnsi="Times New Roman"/>
        </w:rPr>
        <w:t xml:space="preserve"> </w:t>
      </w:r>
    </w:p>
    <w:p w:rsidR="00CF3CE1" w:rsidRPr="00CF3CE1" w:rsidRDefault="004B61B9" w:rsidP="00A41DC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s</w:t>
      </w:r>
      <w:r w:rsidR="00CF3CE1" w:rsidRPr="00CF3CE1">
        <w:rPr>
          <w:rFonts w:ascii="Times New Roman" w:hAnsi="Times New Roman"/>
        </w:rPr>
        <w:t xml:space="preserve"> u d a r a u viešojo </w:t>
      </w:r>
      <w:r>
        <w:rPr>
          <w:rFonts w:ascii="Times New Roman" w:hAnsi="Times New Roman"/>
        </w:rPr>
        <w:t>pirkimo komisiją a</w:t>
      </w:r>
      <w:r w:rsidR="00CF3CE1">
        <w:rPr>
          <w:rFonts w:ascii="Times New Roman" w:hAnsi="Times New Roman"/>
        </w:rPr>
        <w:t>utobuso nuomos (Šakiai-Vilnius-Šakiai) su vairuotoju paslaugos pirkimui</w:t>
      </w:r>
      <w:r w:rsidR="00CF3CE1" w:rsidRPr="00CF3CE1">
        <w:t xml:space="preserve"> atlikti</w:t>
      </w:r>
      <w:r w:rsidR="00CF3CE1" w:rsidRPr="00CF3CE1">
        <w:rPr>
          <w:rFonts w:ascii="Times New Roman" w:hAnsi="Times New Roman"/>
        </w:rPr>
        <w:t>:</w:t>
      </w:r>
    </w:p>
    <w:p w:rsidR="00A41DC2" w:rsidRDefault="00CF3CE1" w:rsidP="00A41DC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F3CE1">
        <w:rPr>
          <w:rFonts w:ascii="Times New Roman" w:hAnsi="Times New Roman"/>
        </w:rPr>
        <w:tab/>
      </w:r>
      <w:proofErr w:type="spellStart"/>
      <w:r w:rsidR="00A41DC2">
        <w:rPr>
          <w:rFonts w:ascii="Times New Roman" w:hAnsi="Times New Roman"/>
        </w:rPr>
        <w:t>Elvydas</w:t>
      </w:r>
      <w:proofErr w:type="spellEnd"/>
      <w:r w:rsidR="00A41DC2">
        <w:rPr>
          <w:rFonts w:ascii="Times New Roman" w:hAnsi="Times New Roman"/>
        </w:rPr>
        <w:t xml:space="preserve"> </w:t>
      </w:r>
      <w:proofErr w:type="spellStart"/>
      <w:r w:rsidR="00A41DC2">
        <w:rPr>
          <w:rFonts w:ascii="Times New Roman" w:hAnsi="Times New Roman"/>
        </w:rPr>
        <w:t>Pauliukėnas</w:t>
      </w:r>
      <w:proofErr w:type="spellEnd"/>
      <w:r w:rsidRPr="00CF3CE1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>Švieti</w:t>
      </w:r>
      <w:r w:rsidR="004B61B9">
        <w:rPr>
          <w:rFonts w:ascii="Times New Roman" w:hAnsi="Times New Roman"/>
        </w:rPr>
        <w:t>mo ir sporto skyriaus</w:t>
      </w:r>
      <w:r w:rsidR="00A41DC2">
        <w:rPr>
          <w:rFonts w:ascii="Times New Roman" w:hAnsi="Times New Roman"/>
        </w:rPr>
        <w:t xml:space="preserve"> vedėjas (komisijos pirmininkas); </w:t>
      </w:r>
    </w:p>
    <w:p w:rsidR="00A41DC2" w:rsidRPr="00CF3CE1" w:rsidRDefault="00A41DC2" w:rsidP="00CF3CE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  <w:r w:rsidRPr="00CF3CE1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>Švietimo ir sporto skyriaus vyriausiasis specialistas;</w:t>
      </w:r>
    </w:p>
    <w:p w:rsidR="00CF3CE1" w:rsidRPr="00CF3CE1" w:rsidRDefault="00CF3CE1" w:rsidP="00CF3CE1">
      <w:pPr>
        <w:tabs>
          <w:tab w:val="left" w:pos="1276"/>
          <w:tab w:val="left" w:pos="3686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Sofija </w:t>
      </w:r>
      <w:proofErr w:type="spellStart"/>
      <w:r>
        <w:rPr>
          <w:rFonts w:ascii="Times New Roman" w:hAnsi="Times New Roman"/>
        </w:rPr>
        <w:t>Liudžiuvienė</w:t>
      </w:r>
      <w:proofErr w:type="spellEnd"/>
      <w:r w:rsidRPr="00CF3CE1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 xml:space="preserve">Švietimo ir sporto </w:t>
      </w:r>
      <w:r w:rsidRPr="00CF3CE1">
        <w:rPr>
          <w:rFonts w:ascii="Times New Roman" w:hAnsi="Times New Roman"/>
        </w:rPr>
        <w:t>sk</w:t>
      </w:r>
      <w:r w:rsidR="004B61B9">
        <w:rPr>
          <w:rFonts w:ascii="Times New Roman" w:hAnsi="Times New Roman"/>
        </w:rPr>
        <w:t>yriaus vyriausioji specialistė.</w:t>
      </w:r>
    </w:p>
    <w:p w:rsidR="00CF3CE1" w:rsidRPr="00CF3CE1" w:rsidRDefault="00CF3CE1" w:rsidP="00CF3CE1">
      <w:pPr>
        <w:tabs>
          <w:tab w:val="left" w:pos="1276"/>
          <w:tab w:val="left" w:pos="1418"/>
          <w:tab w:val="left" w:pos="3686"/>
        </w:tabs>
        <w:spacing w:line="360" w:lineRule="auto"/>
        <w:ind w:left="3686" w:hanging="3056"/>
        <w:jc w:val="both"/>
        <w:rPr>
          <w:rFonts w:ascii="Times New Roman" w:hAnsi="Times New Roman"/>
        </w:rPr>
      </w:pPr>
      <w:r w:rsidRPr="00CF3CE1">
        <w:rPr>
          <w:rFonts w:ascii="Times New Roman" w:hAnsi="Times New Roman"/>
        </w:rPr>
        <w:tab/>
      </w:r>
    </w:p>
    <w:p w:rsidR="00434111" w:rsidRPr="00CF3CE1" w:rsidRDefault="00CF3CE1" w:rsidP="00CF3CE1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</w:rPr>
      </w:pPr>
      <w:r w:rsidRPr="00CF3CE1">
        <w:rPr>
          <w:rFonts w:ascii="Times New Roman" w:hAnsi="Times New Roman"/>
          <w:szCs w:val="24"/>
        </w:rPr>
        <w:tab/>
      </w:r>
      <w:r w:rsidRPr="00CF3CE1">
        <w:rPr>
          <w:rFonts w:ascii="Times New Roman" w:hAnsi="Times New Roman"/>
        </w:rPr>
        <w:tab/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4789">
        <w:rPr>
          <w:rFonts w:ascii="Times New Roman" w:hAnsi="Times New Roman"/>
          <w:szCs w:val="24"/>
        </w:rPr>
        <w:t xml:space="preserve">               </w:t>
      </w:r>
      <w:r w:rsidR="009B4789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</w:r>
      <w:r w:rsidR="00A41DC2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  <w:t>Evaldas Sniečkus</w:t>
      </w: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41DC2" w:rsidRPr="005D72B6" w:rsidRDefault="00A41DC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A41DC2" w:rsidRDefault="00A41DC2" w:rsidP="00A41DC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A41DC2" w:rsidRDefault="00A41DC2" w:rsidP="00A41DC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ir sporto skyriaus ekonomistė</w:t>
      </w:r>
    </w:p>
    <w:p w:rsidR="00A41DC2" w:rsidRDefault="00A41DC2" w:rsidP="00A41DC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Renata Maciukevičienė</w:t>
      </w:r>
    </w:p>
    <w:p w:rsidR="00CF3CE1" w:rsidRDefault="00A41DC2" w:rsidP="00A41DC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2016 06 14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DC7" w:rsidRDefault="00644DC7">
      <w:r>
        <w:separator/>
      </w:r>
    </w:p>
  </w:endnote>
  <w:endnote w:type="continuationSeparator" w:id="0">
    <w:p w:rsidR="00644DC7" w:rsidRDefault="0064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DC7" w:rsidRDefault="00644DC7">
      <w:r>
        <w:separator/>
      </w:r>
    </w:p>
  </w:footnote>
  <w:footnote w:type="continuationSeparator" w:id="0">
    <w:p w:rsidR="00644DC7" w:rsidRDefault="00644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A4803"/>
    <w:rsid w:val="00117499"/>
    <w:rsid w:val="001D38EF"/>
    <w:rsid w:val="001E7250"/>
    <w:rsid w:val="0028720A"/>
    <w:rsid w:val="002D3ABC"/>
    <w:rsid w:val="00313CF0"/>
    <w:rsid w:val="00342E29"/>
    <w:rsid w:val="00396B05"/>
    <w:rsid w:val="003A0C31"/>
    <w:rsid w:val="003A1360"/>
    <w:rsid w:val="003F7AB9"/>
    <w:rsid w:val="00434111"/>
    <w:rsid w:val="00435ADB"/>
    <w:rsid w:val="004B61B9"/>
    <w:rsid w:val="00521D86"/>
    <w:rsid w:val="00583E25"/>
    <w:rsid w:val="00610881"/>
    <w:rsid w:val="006425D9"/>
    <w:rsid w:val="00644DC7"/>
    <w:rsid w:val="0065644F"/>
    <w:rsid w:val="0070001E"/>
    <w:rsid w:val="007F55E3"/>
    <w:rsid w:val="00820C08"/>
    <w:rsid w:val="00865326"/>
    <w:rsid w:val="008C1B78"/>
    <w:rsid w:val="008F4809"/>
    <w:rsid w:val="0098205C"/>
    <w:rsid w:val="009B4789"/>
    <w:rsid w:val="009B5ABF"/>
    <w:rsid w:val="009C4EAB"/>
    <w:rsid w:val="009F065C"/>
    <w:rsid w:val="00A41DC2"/>
    <w:rsid w:val="00AE7378"/>
    <w:rsid w:val="00AF4528"/>
    <w:rsid w:val="00B75F85"/>
    <w:rsid w:val="00BD1B87"/>
    <w:rsid w:val="00BE1E33"/>
    <w:rsid w:val="00BE4C6A"/>
    <w:rsid w:val="00BE6D25"/>
    <w:rsid w:val="00C65559"/>
    <w:rsid w:val="00C838D9"/>
    <w:rsid w:val="00C921BD"/>
    <w:rsid w:val="00CA67DC"/>
    <w:rsid w:val="00CA6ECE"/>
    <w:rsid w:val="00CF3CE1"/>
    <w:rsid w:val="00D57F4A"/>
    <w:rsid w:val="00DD47CE"/>
    <w:rsid w:val="00E918BB"/>
    <w:rsid w:val="00EB0AA6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F371E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F3CE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F3C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C578-5237-40FE-80CF-D2D996D12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2016-06-14T05:38:00Z</cp:lastPrinted>
  <dcterms:created xsi:type="dcterms:W3CDTF">2016-06-15T10:16:00Z</dcterms:created>
  <dcterms:modified xsi:type="dcterms:W3CDTF">2016-06-15T10:16:00Z</dcterms:modified>
</cp:coreProperties>
</file>