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0F07C4">
      <w:pPr>
        <w:jc w:val="center"/>
        <w:rPr>
          <w:rFonts w:ascii="Times New Roman" w:hAnsi="Times New Roman"/>
          <w:b/>
          <w:sz w:val="8"/>
        </w:rPr>
      </w:pPr>
      <w:r>
        <w:rPr>
          <w:rFonts w:ascii="Times New Roman" w:hAnsi="Times New Roman"/>
          <w:b/>
          <w:sz w:val="8"/>
        </w:rPr>
        <w:t xml:space="preserve">                    </w:t>
      </w:r>
      <w:r w:rsidR="00ED113F"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6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343A96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D52C8C">
        <w:rPr>
          <w:rFonts w:ascii="Times New Roman" w:hAnsi="Times New Roman"/>
          <w:b/>
        </w:rPr>
        <w:t xml:space="preserve"> PRITARIMO RAJONO SAVIVALDYBĖS ADMINISTRACIJOS KUDIRKOS NAUMIESČIO SENIŪNIJOS PANOVIŲ SENIŪNAITIJOS SENIŪNAIČIO RINKIMŲ </w:t>
      </w:r>
      <w:r w:rsidR="002A5264">
        <w:rPr>
          <w:rFonts w:ascii="Times New Roman" w:hAnsi="Times New Roman"/>
          <w:b/>
        </w:rPr>
        <w:t xml:space="preserve">                      </w:t>
      </w:r>
      <w:r w:rsidR="00D52C8C">
        <w:rPr>
          <w:rFonts w:ascii="Times New Roman" w:hAnsi="Times New Roman"/>
          <w:b/>
        </w:rPr>
        <w:t>DATAI</w:t>
      </w:r>
    </w:p>
    <w:p w:rsidR="00E124D9" w:rsidRDefault="00E124D9" w:rsidP="00343A96">
      <w:pPr>
        <w:tabs>
          <w:tab w:val="left" w:pos="1242"/>
          <w:tab w:val="left" w:pos="1281"/>
          <w:tab w:val="left" w:pos="7450"/>
          <w:tab w:val="left" w:pos="7655"/>
        </w:tabs>
        <w:jc w:val="both"/>
        <w:rPr>
          <w:rFonts w:ascii="Times New Roman" w:hAnsi="Times New Roman"/>
          <w:b/>
          <w:sz w:val="28"/>
        </w:rPr>
      </w:pPr>
    </w:p>
    <w:p w:rsidR="00DD47CE" w:rsidRDefault="00343A9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2016 m. birželio</w:t>
      </w:r>
      <w:r w:rsidR="00435ADB">
        <w:rPr>
          <w:rFonts w:ascii="Times New Roman" w:hAnsi="Times New Roman"/>
        </w:rPr>
        <w:t xml:space="preserve">  </w:t>
      </w:r>
      <w:r w:rsidR="00C32379">
        <w:rPr>
          <w:rFonts w:ascii="Times New Roman" w:hAnsi="Times New Roman"/>
        </w:rPr>
        <w:t>22</w:t>
      </w:r>
      <w:bookmarkStart w:id="0" w:name="_GoBack"/>
      <w:bookmarkEnd w:id="0"/>
      <w:r w:rsidR="00435ADB">
        <w:rPr>
          <w:rFonts w:ascii="Times New Roman" w:hAnsi="Times New Roman"/>
        </w:rPr>
        <w:t xml:space="preserve">  d. </w:t>
      </w:r>
      <w:r w:rsidR="00BE6D25">
        <w:rPr>
          <w:rFonts w:ascii="Times New Roman" w:hAnsi="Times New Roman"/>
        </w:rPr>
        <w:t xml:space="preserve"> Nr.</w:t>
      </w:r>
      <w:r w:rsidR="00C32379">
        <w:rPr>
          <w:rFonts w:ascii="Times New Roman" w:hAnsi="Times New Roman"/>
        </w:rPr>
        <w:t>AT-581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E124D9" w:rsidRPr="00E124D9" w:rsidRDefault="00E124D9" w:rsidP="00E124D9"/>
    <w:p w:rsidR="00355D7B" w:rsidRDefault="00343A96" w:rsidP="00355D7B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</w:t>
      </w:r>
      <w:r w:rsidR="00A6437B">
        <w:rPr>
          <w:rFonts w:ascii="Times New Roman" w:hAnsi="Times New Roman"/>
        </w:rPr>
        <w:t xml:space="preserve">   </w:t>
      </w:r>
      <w:r w:rsidR="00F27A96">
        <w:rPr>
          <w:rFonts w:ascii="Times New Roman" w:hAnsi="Times New Roman"/>
        </w:rPr>
        <w:t>Vadovaudamasis Lietuvos Respublik</w:t>
      </w:r>
      <w:r w:rsidR="00D52C8C">
        <w:rPr>
          <w:rFonts w:ascii="Times New Roman" w:hAnsi="Times New Roman"/>
        </w:rPr>
        <w:t xml:space="preserve">os vietos savivaldos įstatymo 33 straipsnio 6 dalimi, rajono savivaldybės administracijos direktoriaus 2010 m. vasario 24 d. įsakymu Nr. AT-220 (rajono savivaldybės administracijos direktoriaus 2014 m. kovo 20 d. įsakymo Nr. AT-274 redakcija) patvirtinto Šakių rajono savivaldybės </w:t>
      </w:r>
      <w:proofErr w:type="spellStart"/>
      <w:r w:rsidR="00D52C8C">
        <w:rPr>
          <w:rFonts w:ascii="Times New Roman" w:hAnsi="Times New Roman"/>
        </w:rPr>
        <w:t>seniūnaičių</w:t>
      </w:r>
      <w:proofErr w:type="spellEnd"/>
      <w:r w:rsidR="00D52C8C">
        <w:rPr>
          <w:rFonts w:ascii="Times New Roman" w:hAnsi="Times New Roman"/>
        </w:rPr>
        <w:t xml:space="preserve"> rinkimų organiz</w:t>
      </w:r>
      <w:r w:rsidR="002A5264">
        <w:rPr>
          <w:rFonts w:ascii="Times New Roman" w:hAnsi="Times New Roman"/>
        </w:rPr>
        <w:t>avimo tvarkos aprašo 4 punktu,</w:t>
      </w:r>
      <w:r w:rsidR="00F27A96">
        <w:rPr>
          <w:rFonts w:ascii="Times New Roman" w:hAnsi="Times New Roman"/>
        </w:rPr>
        <w:t xml:space="preserve"> rajono savivaldybės tarybos 2009 m. sausio 22 d. sprendimu Nr. T-6 patvirtintų savivaldybės administ</w:t>
      </w:r>
      <w:r w:rsidR="00D52C8C">
        <w:rPr>
          <w:rFonts w:ascii="Times New Roman" w:hAnsi="Times New Roman"/>
        </w:rPr>
        <w:t xml:space="preserve">racijos nuostatų 24 punktu bei atsižvelgdamas į rajono savivaldybės administracijos </w:t>
      </w:r>
      <w:r w:rsidR="00355D7B">
        <w:rPr>
          <w:rFonts w:ascii="Times New Roman" w:hAnsi="Times New Roman"/>
        </w:rPr>
        <w:t xml:space="preserve">Kudirkos Naumiesčio seniūno 2016 m. birželio 14 d. raštą Nr. (1.5)-17-76 „Dėl </w:t>
      </w:r>
      <w:proofErr w:type="spellStart"/>
      <w:r w:rsidR="00355D7B">
        <w:rPr>
          <w:rFonts w:ascii="Times New Roman" w:hAnsi="Times New Roman"/>
        </w:rPr>
        <w:t>seniūnaičio</w:t>
      </w:r>
      <w:proofErr w:type="spellEnd"/>
      <w:r w:rsidR="00355D7B">
        <w:rPr>
          <w:rFonts w:ascii="Times New Roman" w:hAnsi="Times New Roman"/>
        </w:rPr>
        <w:t xml:space="preserve"> rinkimų datos“,</w:t>
      </w:r>
    </w:p>
    <w:p w:rsidR="00434111" w:rsidRDefault="002A5264" w:rsidP="00355D7B">
      <w:pPr>
        <w:tabs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</w:t>
      </w:r>
      <w:r w:rsidR="00C20C48">
        <w:rPr>
          <w:rFonts w:ascii="Times New Roman" w:hAnsi="Times New Roman"/>
        </w:rPr>
        <w:t>p</w:t>
      </w:r>
      <w:r w:rsidR="00355D7B">
        <w:rPr>
          <w:rFonts w:ascii="Times New Roman" w:hAnsi="Times New Roman"/>
        </w:rPr>
        <w:t xml:space="preserve"> r i t a r i u rajono savivaldybės administracijos Kudirkos Naumiesčio seniūnijos </w:t>
      </w:r>
      <w:proofErr w:type="spellStart"/>
      <w:r w:rsidR="00355D7B">
        <w:rPr>
          <w:rFonts w:ascii="Times New Roman" w:hAnsi="Times New Roman"/>
        </w:rPr>
        <w:t>Panovių</w:t>
      </w:r>
      <w:proofErr w:type="spellEnd"/>
      <w:r w:rsidR="00355D7B">
        <w:rPr>
          <w:rFonts w:ascii="Times New Roman" w:hAnsi="Times New Roman"/>
        </w:rPr>
        <w:t xml:space="preserve"> </w:t>
      </w:r>
      <w:proofErr w:type="spellStart"/>
      <w:r w:rsidR="00355D7B">
        <w:rPr>
          <w:rFonts w:ascii="Times New Roman" w:hAnsi="Times New Roman"/>
        </w:rPr>
        <w:t>seniūnaitijos</w:t>
      </w:r>
      <w:proofErr w:type="spellEnd"/>
      <w:r w:rsidR="00355D7B">
        <w:rPr>
          <w:rFonts w:ascii="Times New Roman" w:hAnsi="Times New Roman"/>
        </w:rPr>
        <w:t xml:space="preserve"> </w:t>
      </w:r>
      <w:proofErr w:type="spellStart"/>
      <w:r w:rsidR="00355D7B">
        <w:rPr>
          <w:rFonts w:ascii="Times New Roman" w:hAnsi="Times New Roman"/>
        </w:rPr>
        <w:t>seniūnaičio</w:t>
      </w:r>
      <w:proofErr w:type="spellEnd"/>
      <w:r w:rsidR="00355D7B">
        <w:rPr>
          <w:rFonts w:ascii="Times New Roman" w:hAnsi="Times New Roman"/>
        </w:rPr>
        <w:t xml:space="preserve"> rinkimų datai – 2016 m. liepos 7 d.  </w:t>
      </w:r>
      <w:r w:rsidR="00343A96">
        <w:rPr>
          <w:rFonts w:ascii="Times New Roman" w:hAnsi="Times New Roman"/>
        </w:rPr>
        <w:t xml:space="preserve"> </w:t>
      </w:r>
    </w:p>
    <w:p w:rsidR="00434111" w:rsidRDefault="00434111" w:rsidP="00A6437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434111" w:rsidP="00A6437B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6437B">
        <w:rPr>
          <w:rFonts w:ascii="Times New Roman" w:hAnsi="Times New Roman"/>
          <w:szCs w:val="24"/>
        </w:rPr>
        <w:tab/>
      </w:r>
      <w:r w:rsidR="00A6437B">
        <w:rPr>
          <w:rFonts w:ascii="Times New Roman" w:hAnsi="Times New Roman"/>
          <w:szCs w:val="24"/>
        </w:rPr>
        <w:tab/>
      </w:r>
      <w:r w:rsidR="00A6437B">
        <w:rPr>
          <w:rFonts w:ascii="Times New Roman" w:hAnsi="Times New Roman"/>
          <w:szCs w:val="24"/>
        </w:rPr>
        <w:tab/>
        <w:t>Evaldas Sniečkus</w:t>
      </w: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6437B" w:rsidRDefault="00A6437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6437B" w:rsidRDefault="00A6437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6437B" w:rsidRDefault="00A6437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6437B" w:rsidRDefault="00A6437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A6437B" w:rsidRDefault="00A6437B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Pr="00A6437B" w:rsidRDefault="00434111" w:rsidP="00276DF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 w:rsidR="00846E7C">
        <w:rPr>
          <w:rFonts w:ascii="Times New Roman" w:hAnsi="Times New Roman"/>
          <w:szCs w:val="24"/>
        </w:rPr>
        <w:t xml:space="preserve"> </w:t>
      </w:r>
    </w:p>
    <w:p w:rsidR="0052457E" w:rsidRDefault="00A6437B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</w:t>
      </w:r>
      <w:r w:rsidR="0052457E">
        <w:rPr>
          <w:rFonts w:ascii="Times New Roman" w:hAnsi="Times New Roman"/>
          <w:szCs w:val="24"/>
        </w:rPr>
        <w:t>ė</w:t>
      </w:r>
    </w:p>
    <w:p w:rsidR="0052457E" w:rsidRDefault="0052457E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Jūratė Šneideraitienė</w:t>
      </w:r>
    </w:p>
    <w:p w:rsidR="001D38EF" w:rsidRPr="00434111" w:rsidRDefault="00355D7B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2016-06-17</w:t>
      </w:r>
    </w:p>
    <w:sectPr w:rsidR="001D38EF" w:rsidRPr="00434111" w:rsidSect="00D56B5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10571" w:rsidRDefault="00810571">
      <w:r>
        <w:separator/>
      </w:r>
    </w:p>
  </w:endnote>
  <w:endnote w:type="continuationSeparator" w:id="0">
    <w:p w:rsidR="00810571" w:rsidRDefault="008105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10571" w:rsidRDefault="00810571">
      <w:r>
        <w:separator/>
      </w:r>
    </w:p>
  </w:footnote>
  <w:footnote w:type="continuationSeparator" w:id="0">
    <w:p w:rsidR="00810571" w:rsidRDefault="0081057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1487A"/>
    <w:rsid w:val="0006517A"/>
    <w:rsid w:val="000F07C4"/>
    <w:rsid w:val="00117499"/>
    <w:rsid w:val="001A55AB"/>
    <w:rsid w:val="001C1E88"/>
    <w:rsid w:val="001C2184"/>
    <w:rsid w:val="001D38EF"/>
    <w:rsid w:val="001E7250"/>
    <w:rsid w:val="00231038"/>
    <w:rsid w:val="002450AC"/>
    <w:rsid w:val="002473D7"/>
    <w:rsid w:val="00276DF4"/>
    <w:rsid w:val="0028720A"/>
    <w:rsid w:val="002A5264"/>
    <w:rsid w:val="002B6A03"/>
    <w:rsid w:val="002D3ABC"/>
    <w:rsid w:val="00313CF0"/>
    <w:rsid w:val="00326966"/>
    <w:rsid w:val="00342E29"/>
    <w:rsid w:val="00343A96"/>
    <w:rsid w:val="00355D7B"/>
    <w:rsid w:val="003A0C31"/>
    <w:rsid w:val="003A36DE"/>
    <w:rsid w:val="0040790A"/>
    <w:rsid w:val="0042282D"/>
    <w:rsid w:val="00434111"/>
    <w:rsid w:val="00435ADB"/>
    <w:rsid w:val="00444387"/>
    <w:rsid w:val="00497EBD"/>
    <w:rsid w:val="00521D86"/>
    <w:rsid w:val="0052457E"/>
    <w:rsid w:val="00545BDA"/>
    <w:rsid w:val="00583E25"/>
    <w:rsid w:val="005A6A64"/>
    <w:rsid w:val="005C05AA"/>
    <w:rsid w:val="005C4456"/>
    <w:rsid w:val="005E3EA5"/>
    <w:rsid w:val="00610881"/>
    <w:rsid w:val="00634E70"/>
    <w:rsid w:val="00692782"/>
    <w:rsid w:val="00694945"/>
    <w:rsid w:val="006B6D43"/>
    <w:rsid w:val="006B7C39"/>
    <w:rsid w:val="0070001E"/>
    <w:rsid w:val="00713D98"/>
    <w:rsid w:val="0075077A"/>
    <w:rsid w:val="00756BD6"/>
    <w:rsid w:val="00810571"/>
    <w:rsid w:val="00842095"/>
    <w:rsid w:val="00846E7C"/>
    <w:rsid w:val="008B42B6"/>
    <w:rsid w:val="008C1B78"/>
    <w:rsid w:val="008F4809"/>
    <w:rsid w:val="009540B1"/>
    <w:rsid w:val="0098205C"/>
    <w:rsid w:val="009C4EAB"/>
    <w:rsid w:val="009F065C"/>
    <w:rsid w:val="009F7B8B"/>
    <w:rsid w:val="00A074C2"/>
    <w:rsid w:val="00A1224B"/>
    <w:rsid w:val="00A23503"/>
    <w:rsid w:val="00A54B24"/>
    <w:rsid w:val="00A6437B"/>
    <w:rsid w:val="00AB0C6E"/>
    <w:rsid w:val="00AE7378"/>
    <w:rsid w:val="00B61867"/>
    <w:rsid w:val="00B75F85"/>
    <w:rsid w:val="00B86899"/>
    <w:rsid w:val="00B978F9"/>
    <w:rsid w:val="00BE1E33"/>
    <w:rsid w:val="00BE4C6A"/>
    <w:rsid w:val="00BE6D25"/>
    <w:rsid w:val="00BF27F9"/>
    <w:rsid w:val="00C20C48"/>
    <w:rsid w:val="00C32379"/>
    <w:rsid w:val="00C62469"/>
    <w:rsid w:val="00C838D9"/>
    <w:rsid w:val="00C921BD"/>
    <w:rsid w:val="00CA67DC"/>
    <w:rsid w:val="00CA6ECE"/>
    <w:rsid w:val="00CD5AE3"/>
    <w:rsid w:val="00CE3FDF"/>
    <w:rsid w:val="00D2087A"/>
    <w:rsid w:val="00D37863"/>
    <w:rsid w:val="00D52C8C"/>
    <w:rsid w:val="00D56B5C"/>
    <w:rsid w:val="00DC31F8"/>
    <w:rsid w:val="00DC41E1"/>
    <w:rsid w:val="00DD47CE"/>
    <w:rsid w:val="00DE4851"/>
    <w:rsid w:val="00E124D9"/>
    <w:rsid w:val="00E41477"/>
    <w:rsid w:val="00E86532"/>
    <w:rsid w:val="00E918BB"/>
    <w:rsid w:val="00ED113F"/>
    <w:rsid w:val="00F01EF6"/>
    <w:rsid w:val="00F27A96"/>
    <w:rsid w:val="00FB6944"/>
    <w:rsid w:val="00FF3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51D03C"/>
  <w15:docId w15:val="{37F312C9-9EC4-4E99-BB86-5C3AE45E94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D56B5C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D56B5C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D56B5C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D56B5C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2087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208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2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urates\AppData\Local\Microsoft\Windows\Temporary%20Internet%20Files\OLKE4E2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805</Words>
  <Characters>460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1263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2016-06-20T07:28:00Z</cp:lastPrinted>
  <dcterms:created xsi:type="dcterms:W3CDTF">2016-06-22T07:24:00Z</dcterms:created>
  <dcterms:modified xsi:type="dcterms:W3CDTF">2016-06-22T07:24:00Z</dcterms:modified>
</cp:coreProperties>
</file>