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0E6628">
        <w:rPr>
          <w:rFonts w:ascii="Times New Roman" w:hAnsi="Times New Roman"/>
          <w:b/>
        </w:rPr>
        <w:t>IŠLAIDŲ SĄMATOS</w:t>
      </w:r>
      <w:r w:rsidR="00B7352A">
        <w:rPr>
          <w:rFonts w:ascii="Times New Roman" w:hAnsi="Times New Roman"/>
          <w:b/>
        </w:rPr>
        <w:t xml:space="preserve">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3E0A75">
        <w:rPr>
          <w:rFonts w:ascii="Times New Roman" w:hAnsi="Times New Roman"/>
        </w:rPr>
        <w:t>liepos</w:t>
      </w:r>
      <w:r w:rsidR="00A33E43">
        <w:rPr>
          <w:rFonts w:ascii="Times New Roman" w:hAnsi="Times New Roman"/>
        </w:rPr>
        <w:t xml:space="preserve">  </w:t>
      </w:r>
      <w:r w:rsidR="00B214F3">
        <w:rPr>
          <w:rFonts w:ascii="Times New Roman" w:hAnsi="Times New Roman"/>
        </w:rPr>
        <w:t>20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B214F3">
        <w:rPr>
          <w:rFonts w:ascii="Times New Roman" w:hAnsi="Times New Roman"/>
        </w:rPr>
        <w:t>24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9D1B7A">
        <w:rPr>
          <w:rFonts w:ascii="Times New Roman" w:hAnsi="Times New Roman"/>
          <w:szCs w:val="24"/>
        </w:rPr>
        <w:t>Vadovaudamasi</w:t>
      </w:r>
      <w:r w:rsidR="00A33E43">
        <w:rPr>
          <w:rFonts w:ascii="Times New Roman" w:hAnsi="Times New Roman"/>
          <w:szCs w:val="24"/>
        </w:rPr>
        <w:t xml:space="preserve">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C44416">
        <w:rPr>
          <w:rFonts w:ascii="Times New Roman" w:hAnsi="Times New Roman"/>
          <w:szCs w:val="24"/>
        </w:rPr>
        <w:t>, rajono savivaldybės tarybos 2016 m. gegužės 27 d. sprendimo Nr. T-176 „Dėl kasmetinių atostogų suteikimo Evaldui Sniečkui“ 2 punktu</w:t>
      </w:r>
      <w:r w:rsidR="003A3F4F">
        <w:rPr>
          <w:rFonts w:ascii="Times New Roman" w:hAnsi="Times New Roman"/>
          <w:szCs w:val="24"/>
        </w:rPr>
        <w:t xml:space="preserve">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B37BF8">
        <w:rPr>
          <w:rFonts w:ascii="Times New Roman" w:hAnsi="Times New Roman"/>
          <w:szCs w:val="24"/>
        </w:rPr>
        <w:t xml:space="preserve">liepos </w:t>
      </w:r>
      <w:r w:rsidR="008E3DDC">
        <w:rPr>
          <w:rFonts w:ascii="Times New Roman" w:hAnsi="Times New Roman"/>
          <w:szCs w:val="24"/>
        </w:rPr>
        <w:t xml:space="preserve">4 </w:t>
      </w:r>
      <w:r w:rsidR="00997965">
        <w:rPr>
          <w:rFonts w:ascii="Times New Roman" w:hAnsi="Times New Roman"/>
          <w:szCs w:val="24"/>
        </w:rPr>
        <w:t>d</w:t>
      </w:r>
      <w:r w:rsidR="0071258A">
        <w:rPr>
          <w:rFonts w:ascii="Times New Roman" w:hAnsi="Times New Roman"/>
          <w:szCs w:val="24"/>
        </w:rPr>
        <w:t xml:space="preserve">. nurašymo </w:t>
      </w:r>
      <w:r w:rsidR="003A3F4F">
        <w:rPr>
          <w:rFonts w:ascii="Times New Roman" w:hAnsi="Times New Roman"/>
          <w:szCs w:val="24"/>
        </w:rPr>
        <w:t>akt</w:t>
      </w:r>
      <w:r w:rsidR="00F54F2B">
        <w:rPr>
          <w:rFonts w:ascii="Times New Roman" w:hAnsi="Times New Roman"/>
          <w:szCs w:val="24"/>
        </w:rPr>
        <w:t>u</w:t>
      </w:r>
      <w:r w:rsidR="0071258A"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326CD6">
        <w:rPr>
          <w:rFonts w:ascii="Times New Roman" w:hAnsi="Times New Roman"/>
          <w:szCs w:val="24"/>
        </w:rPr>
        <w:t xml:space="preserve">t v i r t i n u </w:t>
      </w:r>
      <w:r>
        <w:rPr>
          <w:rFonts w:ascii="Times New Roman" w:hAnsi="Times New Roman"/>
          <w:szCs w:val="24"/>
        </w:rPr>
        <w:t xml:space="preserve"> </w:t>
      </w:r>
      <w:r w:rsidR="004C64FD">
        <w:rPr>
          <w:rFonts w:ascii="Times New Roman" w:hAnsi="Times New Roman"/>
          <w:szCs w:val="24"/>
        </w:rPr>
        <w:t xml:space="preserve">dalyvavimo </w:t>
      </w:r>
      <w:r w:rsidR="00326CD6">
        <w:rPr>
          <w:rFonts w:ascii="Times New Roman" w:hAnsi="Times New Roman"/>
          <w:szCs w:val="24"/>
        </w:rPr>
        <w:t xml:space="preserve">Šakių miesto šventėje „Aš myliu Šakius“ ir VI tarptautiniame folkloro festivalyje </w:t>
      </w:r>
      <w:r w:rsidR="00265B47">
        <w:rPr>
          <w:rFonts w:ascii="Times New Roman" w:hAnsi="Times New Roman"/>
          <w:szCs w:val="24"/>
        </w:rPr>
        <w:t xml:space="preserve"> </w:t>
      </w:r>
      <w:r w:rsidR="00326CD6">
        <w:rPr>
          <w:rFonts w:ascii="Times New Roman" w:hAnsi="Times New Roman"/>
          <w:szCs w:val="24"/>
        </w:rPr>
        <w:t xml:space="preserve">„Šešupės malūnai 2016“ </w:t>
      </w:r>
      <w:r w:rsidR="00B67E60">
        <w:rPr>
          <w:rFonts w:ascii="Times New Roman" w:hAnsi="Times New Roman"/>
          <w:szCs w:val="24"/>
        </w:rPr>
        <w:t xml:space="preserve">išlaidų </w:t>
      </w:r>
      <w:r w:rsidRPr="005F1A19">
        <w:rPr>
          <w:rFonts w:ascii="Times New Roman" w:hAnsi="Times New Roman"/>
          <w:szCs w:val="24"/>
        </w:rPr>
        <w:t>sąmatą:</w:t>
      </w:r>
    </w:p>
    <w:p w:rsid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326CD6">
        <w:rPr>
          <w:rFonts w:ascii="Times New Roman" w:hAnsi="Times New Roman"/>
          <w:szCs w:val="24"/>
        </w:rPr>
        <w:t xml:space="preserve">sumuštiniai, </w:t>
      </w:r>
      <w:r w:rsidR="00997965">
        <w:rPr>
          <w:rFonts w:ascii="Times New Roman" w:hAnsi="Times New Roman"/>
          <w:szCs w:val="24"/>
        </w:rPr>
        <w:t xml:space="preserve"> </w:t>
      </w:r>
      <w:r w:rsidR="00326CD6">
        <w:rPr>
          <w:rFonts w:ascii="Times New Roman" w:hAnsi="Times New Roman"/>
          <w:szCs w:val="24"/>
        </w:rPr>
        <w:t xml:space="preserve">saldumynai, maitinimas </w:t>
      </w:r>
      <w:r w:rsidR="00A6634E">
        <w:rPr>
          <w:rFonts w:ascii="Times New Roman" w:hAnsi="Times New Roman"/>
          <w:szCs w:val="24"/>
        </w:rPr>
        <w:t xml:space="preserve"> </w:t>
      </w:r>
      <w:r w:rsidR="00B67E60">
        <w:rPr>
          <w:rFonts w:ascii="Times New Roman" w:hAnsi="Times New Roman"/>
          <w:szCs w:val="24"/>
        </w:rPr>
        <w:t xml:space="preserve"> </w:t>
      </w:r>
      <w:r w:rsidR="00B07190">
        <w:rPr>
          <w:rFonts w:ascii="Times New Roman" w:hAnsi="Times New Roman"/>
          <w:szCs w:val="24"/>
        </w:rPr>
        <w:t>–</w:t>
      </w:r>
      <w:r w:rsidR="00B67E60">
        <w:rPr>
          <w:rFonts w:ascii="Times New Roman" w:hAnsi="Times New Roman"/>
          <w:szCs w:val="24"/>
        </w:rPr>
        <w:t xml:space="preserve"> </w:t>
      </w:r>
      <w:r w:rsidR="00326CD6">
        <w:rPr>
          <w:rFonts w:ascii="Times New Roman" w:hAnsi="Times New Roman"/>
          <w:szCs w:val="24"/>
        </w:rPr>
        <w:t>117,76</w:t>
      </w:r>
      <w:r w:rsidR="00B07190">
        <w:rPr>
          <w:rFonts w:ascii="Times New Roman" w:hAnsi="Times New Roman"/>
          <w:szCs w:val="24"/>
        </w:rPr>
        <w:t xml:space="preserve"> </w:t>
      </w:r>
      <w:r w:rsidR="00B67E60">
        <w:rPr>
          <w:rFonts w:ascii="Times New Roman" w:hAnsi="Times New Roman"/>
          <w:szCs w:val="24"/>
        </w:rPr>
        <w:t xml:space="preserve"> </w:t>
      </w:r>
      <w:proofErr w:type="spellStart"/>
      <w:r w:rsidR="00B7352A" w:rsidRPr="00B7352A">
        <w:rPr>
          <w:rFonts w:ascii="Times New Roman" w:hAnsi="Times New Roman"/>
          <w:szCs w:val="24"/>
        </w:rPr>
        <w:t>Eur</w:t>
      </w:r>
      <w:proofErr w:type="spellEnd"/>
      <w:r w:rsidR="00B7352A" w:rsidRPr="00B7352A">
        <w:rPr>
          <w:rFonts w:ascii="Times New Roman" w:hAnsi="Times New Roman"/>
          <w:szCs w:val="24"/>
        </w:rPr>
        <w:t>;</w:t>
      </w:r>
    </w:p>
    <w:p w:rsidR="007E4400" w:rsidRDefault="007E4400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EA330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popierinės vėliavėlės  –</w:t>
      </w:r>
      <w:r w:rsidR="00EA330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266,20 </w:t>
      </w:r>
      <w:proofErr w:type="spellStart"/>
      <w:r w:rsidRPr="00B7352A"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;</w:t>
      </w:r>
    </w:p>
    <w:p w:rsidR="00EA330B" w:rsidRDefault="0095770A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  </w:t>
      </w:r>
      <w:r w:rsidR="00547CAF">
        <w:rPr>
          <w:rFonts w:ascii="Times New Roman" w:hAnsi="Times New Roman"/>
          <w:szCs w:val="24"/>
        </w:rPr>
        <w:t xml:space="preserve">vėliavėlių stiebai </w:t>
      </w:r>
      <w:r w:rsidR="00EA330B">
        <w:rPr>
          <w:rFonts w:ascii="Times New Roman" w:hAnsi="Times New Roman"/>
          <w:szCs w:val="24"/>
        </w:rPr>
        <w:t xml:space="preserve"> – </w:t>
      </w:r>
      <w:r w:rsidR="00B07A3D">
        <w:rPr>
          <w:rFonts w:ascii="Times New Roman" w:hAnsi="Times New Roman"/>
          <w:szCs w:val="24"/>
        </w:rPr>
        <w:t xml:space="preserve"> </w:t>
      </w:r>
      <w:r w:rsidR="00547CAF">
        <w:rPr>
          <w:rFonts w:ascii="Times New Roman" w:hAnsi="Times New Roman"/>
          <w:szCs w:val="24"/>
        </w:rPr>
        <w:t>110,00</w:t>
      </w:r>
      <w:r w:rsidR="00B07A3D">
        <w:rPr>
          <w:rFonts w:ascii="Times New Roman" w:hAnsi="Times New Roman"/>
          <w:szCs w:val="24"/>
        </w:rPr>
        <w:t xml:space="preserve">  </w:t>
      </w:r>
      <w:proofErr w:type="spellStart"/>
      <w:r w:rsidR="00B07A3D">
        <w:rPr>
          <w:rFonts w:ascii="Times New Roman" w:hAnsi="Times New Roman"/>
          <w:szCs w:val="24"/>
        </w:rPr>
        <w:t>Eur</w:t>
      </w:r>
      <w:proofErr w:type="spellEnd"/>
      <w:r w:rsidR="00B07A3D">
        <w:rPr>
          <w:rFonts w:ascii="Times New Roman" w:hAnsi="Times New Roman"/>
          <w:szCs w:val="24"/>
        </w:rPr>
        <w:t>;</w:t>
      </w:r>
    </w:p>
    <w:p w:rsidR="00EC060B" w:rsidRDefault="00EC060B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  popierinių vėliavėlių maketavimo darbai – 7,00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;</w:t>
      </w:r>
    </w:p>
    <w:p w:rsidR="00B07A3D" w:rsidRDefault="00C15924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  </w:t>
      </w:r>
      <w:r w:rsidR="00B07A3D">
        <w:rPr>
          <w:rFonts w:ascii="Times New Roman" w:hAnsi="Times New Roman"/>
          <w:szCs w:val="24"/>
        </w:rPr>
        <w:t xml:space="preserve">vėliavos, baltas popierius –  </w:t>
      </w:r>
      <w:r w:rsidR="00635F80">
        <w:rPr>
          <w:rFonts w:ascii="Times New Roman" w:hAnsi="Times New Roman"/>
          <w:szCs w:val="24"/>
        </w:rPr>
        <w:t>58,49</w:t>
      </w:r>
      <w:r w:rsidR="00B07A3D">
        <w:rPr>
          <w:rFonts w:ascii="Times New Roman" w:hAnsi="Times New Roman"/>
          <w:szCs w:val="24"/>
        </w:rPr>
        <w:t xml:space="preserve"> </w:t>
      </w:r>
      <w:proofErr w:type="spellStart"/>
      <w:r w:rsidR="00B07A3D">
        <w:rPr>
          <w:rFonts w:ascii="Times New Roman" w:hAnsi="Times New Roman"/>
          <w:szCs w:val="24"/>
        </w:rPr>
        <w:t>Eur</w:t>
      </w:r>
      <w:proofErr w:type="spellEnd"/>
      <w:r w:rsidR="00B07A3D">
        <w:rPr>
          <w:rFonts w:ascii="Times New Roman" w:hAnsi="Times New Roman"/>
          <w:szCs w:val="24"/>
        </w:rPr>
        <w:t>;</w:t>
      </w:r>
    </w:p>
    <w:p w:rsidR="00BD0AF4" w:rsidRDefault="00BD0AF4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3E76C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dekoratyvūs lininiai </w:t>
      </w:r>
      <w:r w:rsidR="00605E8E">
        <w:rPr>
          <w:rFonts w:ascii="Times New Roman" w:hAnsi="Times New Roman"/>
          <w:szCs w:val="24"/>
        </w:rPr>
        <w:t>gaminiai</w:t>
      </w:r>
      <w:r>
        <w:rPr>
          <w:rFonts w:ascii="Times New Roman" w:hAnsi="Times New Roman"/>
          <w:szCs w:val="24"/>
        </w:rPr>
        <w:t xml:space="preserve"> –   99,49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;</w:t>
      </w:r>
    </w:p>
    <w:p w:rsidR="003E76CD" w:rsidRDefault="003E76CD" w:rsidP="003E76C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 </w:t>
      </w:r>
      <w:r w:rsidR="0095770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transporto priemonių nuoma – 175,00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;</w:t>
      </w:r>
    </w:p>
    <w:p w:rsidR="00A33E43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Iš viso:</w:t>
      </w:r>
      <w:r w:rsidR="0021334C">
        <w:rPr>
          <w:rFonts w:ascii="Times New Roman" w:hAnsi="Times New Roman"/>
          <w:szCs w:val="24"/>
        </w:rPr>
        <w:t xml:space="preserve"> 833,94</w:t>
      </w:r>
      <w:r w:rsidR="00B7352A" w:rsidRPr="00B7352A">
        <w:rPr>
          <w:rFonts w:ascii="Times New Roman" w:hAnsi="Times New Roman"/>
          <w:szCs w:val="24"/>
        </w:rPr>
        <w:t xml:space="preserve">  </w:t>
      </w:r>
      <w:proofErr w:type="spellStart"/>
      <w:r w:rsidR="00B7352A" w:rsidRPr="00B7352A">
        <w:rPr>
          <w:rFonts w:ascii="Times New Roman" w:hAnsi="Times New Roman"/>
          <w:szCs w:val="24"/>
        </w:rPr>
        <w:t>Eur</w:t>
      </w:r>
      <w:proofErr w:type="spellEnd"/>
      <w:r w:rsidR="00B7352A" w:rsidRPr="00B7352A">
        <w:rPr>
          <w:rFonts w:ascii="Times New Roman" w:hAnsi="Times New Roman"/>
          <w:szCs w:val="24"/>
        </w:rPr>
        <w:t>.</w:t>
      </w:r>
      <w:r w:rsidR="00A33E43"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E53352" w:rsidRDefault="005F1A19" w:rsidP="00EA330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997965">
        <w:rPr>
          <w:rFonts w:ascii="Times New Roman" w:hAnsi="Times New Roman"/>
          <w:szCs w:val="24"/>
        </w:rPr>
        <w:t xml:space="preserve">  </w:t>
      </w:r>
      <w:bookmarkStart w:id="0" w:name="_GoBack"/>
      <w:bookmarkEnd w:id="0"/>
    </w:p>
    <w:p w:rsidR="00203138" w:rsidRDefault="00E53352" w:rsidP="00EA330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044FF2">
        <w:rPr>
          <w:rFonts w:ascii="Times New Roman" w:hAnsi="Times New Roman"/>
          <w:szCs w:val="24"/>
        </w:rPr>
        <w:t xml:space="preserve"> </w:t>
      </w:r>
    </w:p>
    <w:p w:rsidR="00B7352A" w:rsidRPr="005F1A19" w:rsidRDefault="00A605B4" w:rsidP="00B071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75A4D" w:rsidRDefault="00375A4D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pavaduotoja,</w:t>
      </w:r>
    </w:p>
    <w:p w:rsidR="00434111" w:rsidRPr="005D72B6" w:rsidRDefault="00375A4D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 administracijos direktorių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                 Inga Cibulskienė</w:t>
      </w:r>
      <w:r w:rsidR="00434111"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Bendrojo </w:t>
      </w:r>
      <w:r w:rsidR="00C972D8">
        <w:rPr>
          <w:rFonts w:ascii="Times New Roman" w:hAnsi="Times New Roman"/>
          <w:szCs w:val="24"/>
        </w:rPr>
        <w:t>skyriaus vedėja</w:t>
      </w:r>
    </w:p>
    <w:p w:rsidR="00A605B4" w:rsidRDefault="00A605B4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C972D8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E7B" w:rsidRDefault="00E64E7B">
      <w:r>
        <w:separator/>
      </w:r>
    </w:p>
  </w:endnote>
  <w:endnote w:type="continuationSeparator" w:id="0">
    <w:p w:rsidR="00E64E7B" w:rsidRDefault="00E64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E7B" w:rsidRDefault="00E64E7B">
      <w:r>
        <w:separator/>
      </w:r>
    </w:p>
  </w:footnote>
  <w:footnote w:type="continuationSeparator" w:id="0">
    <w:p w:rsidR="00E64E7B" w:rsidRDefault="00E64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2598D"/>
    <w:rsid w:val="0003378F"/>
    <w:rsid w:val="00043B28"/>
    <w:rsid w:val="00044FF2"/>
    <w:rsid w:val="00075618"/>
    <w:rsid w:val="0009261B"/>
    <w:rsid w:val="000B5B88"/>
    <w:rsid w:val="000E150E"/>
    <w:rsid w:val="000E6628"/>
    <w:rsid w:val="00116A67"/>
    <w:rsid w:val="00117499"/>
    <w:rsid w:val="001460C9"/>
    <w:rsid w:val="0016351C"/>
    <w:rsid w:val="001808B3"/>
    <w:rsid w:val="001D38EF"/>
    <w:rsid w:val="001D5617"/>
    <w:rsid w:val="001E10CC"/>
    <w:rsid w:val="001E365F"/>
    <w:rsid w:val="001E7250"/>
    <w:rsid w:val="001F4F19"/>
    <w:rsid w:val="00203138"/>
    <w:rsid w:val="0021334C"/>
    <w:rsid w:val="002646D4"/>
    <w:rsid w:val="00265B47"/>
    <w:rsid w:val="00267FD8"/>
    <w:rsid w:val="00285FDC"/>
    <w:rsid w:val="0028684F"/>
    <w:rsid w:val="0028720A"/>
    <w:rsid w:val="002A2600"/>
    <w:rsid w:val="002A4A07"/>
    <w:rsid w:val="002A4F27"/>
    <w:rsid w:val="002B5497"/>
    <w:rsid w:val="002D364B"/>
    <w:rsid w:val="002D3ABC"/>
    <w:rsid w:val="00313CF0"/>
    <w:rsid w:val="0031586A"/>
    <w:rsid w:val="00326CD6"/>
    <w:rsid w:val="00342E29"/>
    <w:rsid w:val="00353E64"/>
    <w:rsid w:val="00360671"/>
    <w:rsid w:val="003704B6"/>
    <w:rsid w:val="00373031"/>
    <w:rsid w:val="00374B0E"/>
    <w:rsid w:val="00375A4D"/>
    <w:rsid w:val="00385C14"/>
    <w:rsid w:val="00397433"/>
    <w:rsid w:val="003A3F4F"/>
    <w:rsid w:val="003C581E"/>
    <w:rsid w:val="003E0A75"/>
    <w:rsid w:val="003E76CD"/>
    <w:rsid w:val="00404A0F"/>
    <w:rsid w:val="00434111"/>
    <w:rsid w:val="00435ADB"/>
    <w:rsid w:val="00454FC6"/>
    <w:rsid w:val="00463B41"/>
    <w:rsid w:val="00467FE3"/>
    <w:rsid w:val="004972E9"/>
    <w:rsid w:val="004A25FB"/>
    <w:rsid w:val="004C64FD"/>
    <w:rsid w:val="00521D86"/>
    <w:rsid w:val="00547CAF"/>
    <w:rsid w:val="005739CB"/>
    <w:rsid w:val="00583E25"/>
    <w:rsid w:val="00585896"/>
    <w:rsid w:val="00592BB4"/>
    <w:rsid w:val="00596CE1"/>
    <w:rsid w:val="005F1A19"/>
    <w:rsid w:val="00605E8E"/>
    <w:rsid w:val="00610881"/>
    <w:rsid w:val="00621743"/>
    <w:rsid w:val="00622CF2"/>
    <w:rsid w:val="00635F80"/>
    <w:rsid w:val="00696E63"/>
    <w:rsid w:val="006F28E8"/>
    <w:rsid w:val="0070001E"/>
    <w:rsid w:val="0071258A"/>
    <w:rsid w:val="00715193"/>
    <w:rsid w:val="007361EE"/>
    <w:rsid w:val="007401C7"/>
    <w:rsid w:val="00751438"/>
    <w:rsid w:val="007A7FDE"/>
    <w:rsid w:val="007C3948"/>
    <w:rsid w:val="007D78C7"/>
    <w:rsid w:val="007E4400"/>
    <w:rsid w:val="00812461"/>
    <w:rsid w:val="0082745D"/>
    <w:rsid w:val="008670CD"/>
    <w:rsid w:val="008A0769"/>
    <w:rsid w:val="008A317A"/>
    <w:rsid w:val="008C1B78"/>
    <w:rsid w:val="008E3DDC"/>
    <w:rsid w:val="008E74BB"/>
    <w:rsid w:val="00916601"/>
    <w:rsid w:val="0095770A"/>
    <w:rsid w:val="0098205C"/>
    <w:rsid w:val="00982447"/>
    <w:rsid w:val="00984F86"/>
    <w:rsid w:val="00997965"/>
    <w:rsid w:val="009C4EAB"/>
    <w:rsid w:val="009D1B7A"/>
    <w:rsid w:val="009F065C"/>
    <w:rsid w:val="00A07CBF"/>
    <w:rsid w:val="00A1230B"/>
    <w:rsid w:val="00A25616"/>
    <w:rsid w:val="00A33E43"/>
    <w:rsid w:val="00A46531"/>
    <w:rsid w:val="00A605B4"/>
    <w:rsid w:val="00A6634E"/>
    <w:rsid w:val="00A7312E"/>
    <w:rsid w:val="00A81631"/>
    <w:rsid w:val="00A850FA"/>
    <w:rsid w:val="00AB7D4C"/>
    <w:rsid w:val="00AC2E2E"/>
    <w:rsid w:val="00AE4589"/>
    <w:rsid w:val="00AE6540"/>
    <w:rsid w:val="00AE7378"/>
    <w:rsid w:val="00B07190"/>
    <w:rsid w:val="00B07A3D"/>
    <w:rsid w:val="00B214F3"/>
    <w:rsid w:val="00B26F50"/>
    <w:rsid w:val="00B37BF8"/>
    <w:rsid w:val="00B67E60"/>
    <w:rsid w:val="00B7352A"/>
    <w:rsid w:val="00B74AEF"/>
    <w:rsid w:val="00B971A2"/>
    <w:rsid w:val="00BB69BC"/>
    <w:rsid w:val="00BD0AF4"/>
    <w:rsid w:val="00BD6B9C"/>
    <w:rsid w:val="00BE1E33"/>
    <w:rsid w:val="00BE3360"/>
    <w:rsid w:val="00BE4C6A"/>
    <w:rsid w:val="00BE6D25"/>
    <w:rsid w:val="00BF32D6"/>
    <w:rsid w:val="00C068CB"/>
    <w:rsid w:val="00C15924"/>
    <w:rsid w:val="00C44416"/>
    <w:rsid w:val="00C45AA4"/>
    <w:rsid w:val="00C53001"/>
    <w:rsid w:val="00C57452"/>
    <w:rsid w:val="00C66A6B"/>
    <w:rsid w:val="00C71706"/>
    <w:rsid w:val="00C83708"/>
    <w:rsid w:val="00C838D9"/>
    <w:rsid w:val="00C921BD"/>
    <w:rsid w:val="00C972D8"/>
    <w:rsid w:val="00CA6ECE"/>
    <w:rsid w:val="00CD17C9"/>
    <w:rsid w:val="00CD454F"/>
    <w:rsid w:val="00CF1E80"/>
    <w:rsid w:val="00D207C8"/>
    <w:rsid w:val="00D61E4E"/>
    <w:rsid w:val="00DA6539"/>
    <w:rsid w:val="00DD47CE"/>
    <w:rsid w:val="00E343BE"/>
    <w:rsid w:val="00E53352"/>
    <w:rsid w:val="00E64E7B"/>
    <w:rsid w:val="00E918BB"/>
    <w:rsid w:val="00E97106"/>
    <w:rsid w:val="00EA330B"/>
    <w:rsid w:val="00EC060B"/>
    <w:rsid w:val="00ED113F"/>
    <w:rsid w:val="00F01EF6"/>
    <w:rsid w:val="00F22DAB"/>
    <w:rsid w:val="00F24ED4"/>
    <w:rsid w:val="00F37789"/>
    <w:rsid w:val="00F377D4"/>
    <w:rsid w:val="00F437C4"/>
    <w:rsid w:val="00F53DBF"/>
    <w:rsid w:val="00F54F2B"/>
    <w:rsid w:val="00F602F6"/>
    <w:rsid w:val="00F726E2"/>
    <w:rsid w:val="00F81727"/>
    <w:rsid w:val="00F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5E2CBC"/>
  <w15:docId w15:val="{70D0B888-FD2F-496C-B797-A273CA399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1363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2016-07-20T08:24:00Z</dcterms:created>
  <dcterms:modified xsi:type="dcterms:W3CDTF">2016-07-20T08:24:00Z</dcterms:modified>
</cp:coreProperties>
</file>