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7F9" w:rsidRPr="0072629C" w:rsidRDefault="001C47F9" w:rsidP="003F30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Times New Roman" w:hAnsi="Times New Roman"/>
          <w:szCs w:val="24"/>
          <w:lang w:eastAsia="lt-LT"/>
        </w:rPr>
      </w:pPr>
      <w:bookmarkStart w:id="0" w:name="_GoBack"/>
      <w:bookmarkEnd w:id="0"/>
      <w:r w:rsidRPr="0072629C">
        <w:rPr>
          <w:rFonts w:ascii="Times New Roman" w:hAnsi="Times New Roman"/>
          <w:szCs w:val="24"/>
          <w:lang w:eastAsia="lt-LT"/>
        </w:rPr>
        <w:t xml:space="preserve">Likviduojamų juridinių asmenų dokumentų perdavimo toliau saugoti </w:t>
      </w:r>
      <w:r w:rsidRPr="0072629C">
        <w:rPr>
          <w:rFonts w:ascii="Times New Roman" w:hAnsi="Times New Roman"/>
          <w:bCs/>
          <w:color w:val="000000"/>
          <w:szCs w:val="24"/>
          <w:lang w:eastAsia="lt-LT"/>
        </w:rPr>
        <w:t>ir tai patvirtinančių pažymų išdavimo tvarkos aprašo</w:t>
      </w:r>
    </w:p>
    <w:p w:rsidR="001C47F9" w:rsidRPr="0072629C" w:rsidRDefault="001C47F9" w:rsidP="003F304A">
      <w:pPr>
        <w:jc w:val="center"/>
        <w:rPr>
          <w:rFonts w:ascii="Times New Roman" w:hAnsi="Times New Roman"/>
          <w:szCs w:val="24"/>
        </w:rPr>
      </w:pPr>
      <w:r w:rsidRPr="0072629C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 xml:space="preserve">  3</w:t>
      </w:r>
      <w:r w:rsidRPr="0072629C">
        <w:rPr>
          <w:rFonts w:ascii="Times New Roman" w:hAnsi="Times New Roman"/>
          <w:szCs w:val="24"/>
        </w:rPr>
        <w:t xml:space="preserve"> priedas</w:t>
      </w:r>
    </w:p>
    <w:p w:rsidR="001C47F9" w:rsidRDefault="001C47F9" w:rsidP="00791E3B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1C47F9" w:rsidRDefault="001C47F9" w:rsidP="004818AC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1C47F9" w:rsidRDefault="0083205C" w:rsidP="00E022BA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93980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47F9" w:rsidRDefault="001C47F9" w:rsidP="00E022BA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1C47F9" w:rsidRDefault="001C47F9" w:rsidP="00E022BA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1C47F9" w:rsidRDefault="001C47F9" w:rsidP="00E022BA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1C47F9" w:rsidRDefault="001C47F9" w:rsidP="00F1540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</w:t>
      </w:r>
    </w:p>
    <w:p w:rsidR="001C47F9" w:rsidRDefault="001C47F9" w:rsidP="00F1540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BENDRASIS SKYRIUS</w:t>
      </w:r>
    </w:p>
    <w:p w:rsidR="001C47F9" w:rsidRDefault="001C47F9" w:rsidP="00F15409">
      <w:pPr>
        <w:jc w:val="center"/>
        <w:rPr>
          <w:rFonts w:ascii="Times New Roman" w:hAnsi="Times New Roman"/>
          <w:b/>
        </w:rPr>
      </w:pPr>
    </w:p>
    <w:p w:rsidR="001C47F9" w:rsidRDefault="001C47F9" w:rsidP="00F15409">
      <w:pPr>
        <w:jc w:val="center"/>
        <w:rPr>
          <w:rFonts w:ascii="Times New Roman" w:hAnsi="Times New Roman"/>
          <w:b/>
        </w:rPr>
      </w:pPr>
    </w:p>
    <w:p w:rsidR="001C47F9" w:rsidRDefault="001C47F9" w:rsidP="00F15409">
      <w:pPr>
        <w:jc w:val="center"/>
        <w:rPr>
          <w:rFonts w:ascii="Times New Roman" w:hAnsi="Times New Roman"/>
          <w:b/>
        </w:rPr>
      </w:pPr>
    </w:p>
    <w:p w:rsidR="001C47F9" w:rsidRDefault="001C47F9" w:rsidP="00F15409">
      <w:pPr>
        <w:jc w:val="center"/>
        <w:rPr>
          <w:rFonts w:ascii="Times New Roman" w:hAnsi="Times New Roman"/>
          <w:b/>
        </w:rPr>
      </w:pPr>
    </w:p>
    <w:p w:rsidR="001C47F9" w:rsidRDefault="001C47F9" w:rsidP="00787041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____________________</w:t>
      </w:r>
    </w:p>
    <w:p w:rsidR="001C47F9" w:rsidRPr="00787041" w:rsidRDefault="001C47F9" w:rsidP="00787041">
      <w:pPr>
        <w:rPr>
          <w:rFonts w:ascii="Times New Roman" w:hAnsi="Times New Roman"/>
          <w:sz w:val="20"/>
        </w:rPr>
      </w:pPr>
      <w:r w:rsidRPr="00787041">
        <w:rPr>
          <w:rFonts w:ascii="Times New Roman" w:hAnsi="Times New Roman"/>
          <w:sz w:val="20"/>
        </w:rPr>
        <w:t>(adresatas)</w:t>
      </w:r>
    </w:p>
    <w:p w:rsidR="001C47F9" w:rsidRDefault="001C47F9" w:rsidP="004818AC">
      <w:pPr>
        <w:jc w:val="center"/>
        <w:rPr>
          <w:rFonts w:ascii="Times New Roman" w:hAnsi="Times New Roman"/>
          <w:sz w:val="16"/>
        </w:rPr>
      </w:pPr>
    </w:p>
    <w:p w:rsidR="001C47F9" w:rsidRPr="005470D3" w:rsidRDefault="001C47F9" w:rsidP="004818AC">
      <w:pPr>
        <w:jc w:val="center"/>
        <w:rPr>
          <w:rFonts w:ascii="Times New Roman" w:hAnsi="Times New Roman"/>
          <w:sz w:val="16"/>
        </w:rPr>
      </w:pPr>
    </w:p>
    <w:p w:rsidR="001C47F9" w:rsidRPr="005470D3" w:rsidRDefault="001C47F9" w:rsidP="004818AC">
      <w:pPr>
        <w:jc w:val="center"/>
        <w:rPr>
          <w:rFonts w:ascii="Times New Roman" w:hAnsi="Times New Roman"/>
          <w:b/>
          <w:bCs/>
        </w:rPr>
      </w:pPr>
      <w:r w:rsidRPr="005470D3">
        <w:rPr>
          <w:rFonts w:ascii="Times New Roman" w:hAnsi="Times New Roman"/>
          <w:b/>
          <w:bCs/>
        </w:rPr>
        <w:t>PAŽYMA</w:t>
      </w:r>
    </w:p>
    <w:p w:rsidR="001C47F9" w:rsidRPr="005470D3" w:rsidRDefault="001C47F9" w:rsidP="004818AC">
      <w:pPr>
        <w:pStyle w:val="Antrat1"/>
        <w:jc w:val="center"/>
      </w:pPr>
      <w:r>
        <w:t>DĖL LIKVIDUOJAMO</w:t>
      </w:r>
      <w:r w:rsidRPr="005470D3">
        <w:t xml:space="preserve"> JURIDINIO ASMENS DOKUMENTŲ</w:t>
      </w:r>
    </w:p>
    <w:p w:rsidR="001C47F9" w:rsidRPr="005470D3" w:rsidRDefault="001C47F9" w:rsidP="004818AC">
      <w:pPr>
        <w:rPr>
          <w:rFonts w:ascii="Times New Roman" w:hAnsi="Times New Roman"/>
        </w:rPr>
      </w:pPr>
    </w:p>
    <w:p w:rsidR="001C47F9" w:rsidRPr="00331E77" w:rsidRDefault="001C47F9" w:rsidP="004818AC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 Nr.  _______</w:t>
      </w:r>
    </w:p>
    <w:p w:rsidR="001C47F9" w:rsidRDefault="001C47F9" w:rsidP="00787041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</w:t>
      </w:r>
      <w:r w:rsidRPr="00787041">
        <w:rPr>
          <w:rFonts w:ascii="Times New Roman" w:hAnsi="Times New Roman"/>
          <w:sz w:val="20"/>
        </w:rPr>
        <w:t>(data)</w:t>
      </w:r>
    </w:p>
    <w:p w:rsidR="001C47F9" w:rsidRPr="00787041" w:rsidRDefault="001C47F9" w:rsidP="00787041">
      <w:pPr>
        <w:rPr>
          <w:rFonts w:ascii="Times New Roman" w:hAnsi="Times New Roman"/>
          <w:sz w:val="20"/>
        </w:rPr>
      </w:pPr>
    </w:p>
    <w:p w:rsidR="001C47F9" w:rsidRDefault="001C47F9" w:rsidP="00787041">
      <w:pPr>
        <w:ind w:firstLine="1281"/>
        <w:jc w:val="both"/>
        <w:rPr>
          <w:rFonts w:ascii="Times New Roman" w:hAnsi="Times New Roman"/>
        </w:rPr>
      </w:pPr>
      <w:r w:rsidRPr="005470D3">
        <w:rPr>
          <w:rFonts w:ascii="Times New Roman" w:hAnsi="Times New Roman"/>
        </w:rPr>
        <w:t>P</w:t>
      </w:r>
      <w:r>
        <w:rPr>
          <w:rFonts w:ascii="Times New Roman" w:hAnsi="Times New Roman"/>
        </w:rPr>
        <w:t>ažymima, kad likviduojamo (-os)_________________________________________,</w:t>
      </w:r>
    </w:p>
    <w:p w:rsidR="001C47F9" w:rsidRPr="00787041" w:rsidRDefault="001C47F9" w:rsidP="00787041">
      <w:pPr>
        <w:ind w:firstLine="1281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 xml:space="preserve">                                                               </w:t>
      </w:r>
      <w:r>
        <w:rPr>
          <w:rFonts w:ascii="Times New Roman" w:hAnsi="Times New Roman"/>
          <w:sz w:val="20"/>
        </w:rPr>
        <w:t>(juridinio asmens pavadinimas)</w:t>
      </w:r>
    </w:p>
    <w:p w:rsidR="001C47F9" w:rsidRDefault="001C47F9" w:rsidP="0078704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kodas ________________________,</w:t>
      </w:r>
      <w:r w:rsidRPr="005470D3">
        <w:rPr>
          <w:rFonts w:ascii="Times New Roman" w:hAnsi="Times New Roman"/>
        </w:rPr>
        <w:t xml:space="preserve"> veiklos dokumentai, kurių saugojimo terminai</w:t>
      </w:r>
      <w:r>
        <w:rPr>
          <w:rFonts w:ascii="Times New Roman" w:hAnsi="Times New Roman"/>
        </w:rPr>
        <w:t xml:space="preserve"> nėra </w:t>
      </w:r>
      <w:r w:rsidRPr="005470D3">
        <w:rPr>
          <w:rFonts w:ascii="Times New Roman" w:hAnsi="Times New Roman"/>
        </w:rPr>
        <w:t>pasibaigę,</w:t>
      </w:r>
    </w:p>
    <w:p w:rsidR="001C47F9" w:rsidRPr="002B3ABC" w:rsidRDefault="001C47F9" w:rsidP="00787041">
      <w:p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 xml:space="preserve">įstatymų nustatyta tvarka perduoti Šakių rajono savivaldybės administracijos Bendrajam skyriui </w:t>
      </w:r>
      <w:r w:rsidRPr="002B3ABC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</w:rPr>
        <w:t>toliau saugoti pagal</w:t>
      </w:r>
      <w:r w:rsidRPr="005470D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_______________________________________________________________</w:t>
      </w:r>
      <w:r w:rsidRPr="005470D3">
        <w:rPr>
          <w:rFonts w:ascii="Times New Roman" w:hAnsi="Times New Roman"/>
        </w:rPr>
        <w:t>.</w:t>
      </w:r>
      <w:r w:rsidRPr="005470D3">
        <w:rPr>
          <w:rFonts w:ascii="Times New Roman" w:hAnsi="Times New Roman"/>
          <w:sz w:val="16"/>
        </w:rPr>
        <w:t xml:space="preserve">  </w:t>
      </w:r>
    </w:p>
    <w:p w:rsidR="001C47F9" w:rsidRPr="00787041" w:rsidRDefault="001C47F9" w:rsidP="00787041">
      <w:pPr>
        <w:jc w:val="both"/>
        <w:rPr>
          <w:rFonts w:ascii="Times New Roman" w:hAnsi="Times New Roman"/>
          <w:sz w:val="20"/>
        </w:rPr>
      </w:pPr>
      <w:r w:rsidRPr="00787041">
        <w:rPr>
          <w:rFonts w:ascii="Times New Roman" w:hAnsi="Times New Roman"/>
          <w:sz w:val="20"/>
        </w:rPr>
        <w:t xml:space="preserve">                                                     (perdavimo akto data ir registracijos numeris)                                                              </w:t>
      </w:r>
    </w:p>
    <w:p w:rsidR="001C47F9" w:rsidRDefault="001C47F9" w:rsidP="0078704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Pažyma išduota ____________________________________________ </w:t>
      </w:r>
      <w:r w:rsidRPr="005470D3">
        <w:rPr>
          <w:rFonts w:ascii="Times New Roman" w:hAnsi="Times New Roman"/>
        </w:rPr>
        <w:t>išregistruoti iš</w:t>
      </w:r>
    </w:p>
    <w:p w:rsidR="001C47F9" w:rsidRPr="002B3ABC" w:rsidRDefault="001C47F9" w:rsidP="00787041">
      <w:pPr>
        <w:jc w:val="both"/>
        <w:rPr>
          <w:rFonts w:ascii="Times New Roman" w:hAnsi="Times New Roman"/>
          <w:sz w:val="20"/>
        </w:rPr>
      </w:pPr>
      <w:r w:rsidRPr="002B3ABC">
        <w:rPr>
          <w:rFonts w:ascii="Times New Roman" w:hAnsi="Times New Roman"/>
          <w:sz w:val="20"/>
        </w:rPr>
        <w:t xml:space="preserve">                                                   </w:t>
      </w:r>
      <w:r>
        <w:rPr>
          <w:rFonts w:ascii="Times New Roman" w:hAnsi="Times New Roman"/>
          <w:sz w:val="20"/>
        </w:rPr>
        <w:t xml:space="preserve">            (juridinio asmens pavadinimas</w:t>
      </w:r>
      <w:r w:rsidRPr="002B3ABC">
        <w:rPr>
          <w:rFonts w:ascii="Times New Roman" w:hAnsi="Times New Roman"/>
          <w:sz w:val="20"/>
        </w:rPr>
        <w:t>)</w:t>
      </w:r>
    </w:p>
    <w:p w:rsidR="001C47F9" w:rsidRPr="005470D3" w:rsidRDefault="001C47F9" w:rsidP="0078704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5470D3">
        <w:rPr>
          <w:rFonts w:ascii="Times New Roman" w:hAnsi="Times New Roman"/>
        </w:rPr>
        <w:t>Juridinių asmenų registro.</w:t>
      </w:r>
    </w:p>
    <w:p w:rsidR="001C47F9" w:rsidRPr="005470D3" w:rsidRDefault="001C47F9" w:rsidP="00787041">
      <w:pPr>
        <w:rPr>
          <w:rFonts w:ascii="Times New Roman" w:hAnsi="Times New Roman"/>
        </w:rPr>
      </w:pPr>
    </w:p>
    <w:p w:rsidR="001C47F9" w:rsidRPr="005470D3" w:rsidRDefault="001C47F9" w:rsidP="00787041">
      <w:pPr>
        <w:ind w:right="-360"/>
        <w:rPr>
          <w:rFonts w:ascii="Times New Roman" w:hAnsi="Times New Roman"/>
          <w:sz w:val="16"/>
        </w:rPr>
      </w:pPr>
      <w:r w:rsidRPr="005470D3">
        <w:rPr>
          <w:rFonts w:ascii="Times New Roman" w:hAnsi="Times New Roman"/>
        </w:rPr>
        <w:t xml:space="preserve"> </w:t>
      </w:r>
    </w:p>
    <w:p w:rsidR="001C47F9" w:rsidRDefault="001C47F9" w:rsidP="004818AC">
      <w:pPr>
        <w:rPr>
          <w:rFonts w:ascii="Times New Roman" w:hAnsi="Times New Roman"/>
        </w:rPr>
      </w:pPr>
    </w:p>
    <w:p w:rsidR="001C47F9" w:rsidRPr="005470D3" w:rsidRDefault="001C47F9" w:rsidP="004818A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                      </w:t>
      </w:r>
      <w:r w:rsidRPr="005470D3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 _____________                    _________________</w:t>
      </w:r>
    </w:p>
    <w:p w:rsidR="001C47F9" w:rsidRPr="002B3ABC" w:rsidRDefault="001C47F9" w:rsidP="004818AC">
      <w:pPr>
        <w:rPr>
          <w:rFonts w:ascii="Times New Roman" w:hAnsi="Times New Roman"/>
          <w:sz w:val="16"/>
          <w:szCs w:val="16"/>
        </w:rPr>
      </w:pPr>
      <w:r w:rsidRPr="002B3ABC">
        <w:rPr>
          <w:rFonts w:ascii="Times New Roman" w:hAnsi="Times New Roman"/>
          <w:sz w:val="16"/>
          <w:szCs w:val="16"/>
        </w:rPr>
        <w:t>(vadovo ar įgalioto asmens                                                                   (parašas)                                                    (vardas ir pavardė)</w:t>
      </w:r>
    </w:p>
    <w:p w:rsidR="001C47F9" w:rsidRPr="002B3ABC" w:rsidRDefault="001C47F9" w:rsidP="004818AC">
      <w:pPr>
        <w:rPr>
          <w:rFonts w:ascii="Times New Roman" w:hAnsi="Times New Roman"/>
          <w:sz w:val="16"/>
          <w:szCs w:val="16"/>
        </w:rPr>
      </w:pPr>
      <w:r w:rsidRPr="002B3ABC">
        <w:rPr>
          <w:rFonts w:ascii="Times New Roman" w:hAnsi="Times New Roman"/>
          <w:sz w:val="16"/>
          <w:szCs w:val="16"/>
        </w:rPr>
        <w:t>pareigų pavadinimas)</w:t>
      </w:r>
    </w:p>
    <w:p w:rsidR="001C47F9" w:rsidRPr="005470D3" w:rsidRDefault="001C47F9" w:rsidP="004818AC">
      <w:pPr>
        <w:rPr>
          <w:rFonts w:ascii="Times New Roman" w:hAnsi="Times New Roman"/>
          <w:sz w:val="16"/>
        </w:rPr>
      </w:pPr>
    </w:p>
    <w:p w:rsidR="001C47F9" w:rsidRPr="005470D3" w:rsidRDefault="001C47F9" w:rsidP="004818AC">
      <w:pPr>
        <w:rPr>
          <w:rFonts w:ascii="Times New Roman" w:hAnsi="Times New Roman"/>
          <w:sz w:val="16"/>
        </w:rPr>
      </w:pPr>
    </w:p>
    <w:p w:rsidR="001C47F9" w:rsidRPr="005470D3" w:rsidRDefault="001C47F9" w:rsidP="004818AC">
      <w:pPr>
        <w:rPr>
          <w:rFonts w:ascii="Times New Roman" w:hAnsi="Times New Roman"/>
          <w:sz w:val="16"/>
        </w:rPr>
      </w:pPr>
    </w:p>
    <w:p w:rsidR="001C47F9" w:rsidRPr="005470D3" w:rsidRDefault="001C47F9" w:rsidP="004818AC">
      <w:pPr>
        <w:rPr>
          <w:rFonts w:ascii="Times New Roman" w:hAnsi="Times New Roman"/>
          <w:sz w:val="16"/>
        </w:rPr>
      </w:pPr>
    </w:p>
    <w:p w:rsidR="001C47F9" w:rsidRPr="005470D3" w:rsidRDefault="001C47F9" w:rsidP="004818AC">
      <w:pPr>
        <w:rPr>
          <w:rFonts w:ascii="Times New Roman" w:hAnsi="Times New Roman"/>
          <w:sz w:val="16"/>
        </w:rPr>
      </w:pPr>
    </w:p>
    <w:p w:rsidR="001C47F9" w:rsidRPr="005470D3" w:rsidRDefault="001C47F9" w:rsidP="004818AC">
      <w:pPr>
        <w:rPr>
          <w:rFonts w:ascii="Times New Roman" w:hAnsi="Times New Roman"/>
          <w:sz w:val="16"/>
        </w:rPr>
      </w:pPr>
    </w:p>
    <w:p w:rsidR="001C47F9" w:rsidRPr="005470D3" w:rsidRDefault="001C47F9" w:rsidP="004818AC">
      <w:pPr>
        <w:rPr>
          <w:rFonts w:ascii="Times New Roman" w:hAnsi="Times New Roman"/>
          <w:sz w:val="16"/>
        </w:rPr>
      </w:pPr>
    </w:p>
    <w:p w:rsidR="001C47F9" w:rsidRPr="005470D3" w:rsidRDefault="001C47F9" w:rsidP="004818AC">
      <w:pPr>
        <w:rPr>
          <w:rFonts w:ascii="Times New Roman" w:hAnsi="Times New Roman"/>
          <w:sz w:val="16"/>
        </w:rPr>
      </w:pPr>
    </w:p>
    <w:p w:rsidR="001C47F9" w:rsidRPr="005470D3" w:rsidRDefault="001C47F9" w:rsidP="004818AC">
      <w:pPr>
        <w:rPr>
          <w:rFonts w:ascii="Times New Roman" w:hAnsi="Times New Roman"/>
          <w:sz w:val="16"/>
        </w:rPr>
      </w:pPr>
    </w:p>
    <w:p w:rsidR="001C47F9" w:rsidRDefault="001C47F9" w:rsidP="004818AC">
      <w:pPr>
        <w:rPr>
          <w:rFonts w:ascii="Times New Roman" w:hAnsi="Times New Roman"/>
          <w:sz w:val="16"/>
        </w:rPr>
      </w:pPr>
    </w:p>
    <w:p w:rsidR="001C47F9" w:rsidRDefault="001C47F9" w:rsidP="004818AC">
      <w:pPr>
        <w:rPr>
          <w:rFonts w:ascii="Times New Roman" w:hAnsi="Times New Roman"/>
          <w:sz w:val="16"/>
        </w:rPr>
      </w:pPr>
    </w:p>
    <w:p w:rsidR="001C47F9" w:rsidRDefault="001C47F9" w:rsidP="004818AC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                   </w:t>
      </w:r>
    </w:p>
    <w:p w:rsidR="001C47F9" w:rsidRDefault="001C47F9" w:rsidP="004818AC">
      <w:pPr>
        <w:rPr>
          <w:rFonts w:ascii="Times New Roman" w:hAnsi="Times New Roman"/>
          <w:sz w:val="16"/>
        </w:rPr>
      </w:pPr>
    </w:p>
    <w:p w:rsidR="001C47F9" w:rsidRDefault="001C47F9" w:rsidP="004818AC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                                                                           </w:t>
      </w:r>
    </w:p>
    <w:p w:rsidR="001C47F9" w:rsidRDefault="001C47F9" w:rsidP="004818AC">
      <w:pPr>
        <w:rPr>
          <w:rFonts w:ascii="Times New Roman" w:hAnsi="Times New Roman"/>
          <w:sz w:val="16"/>
        </w:rPr>
      </w:pPr>
    </w:p>
    <w:p w:rsidR="001C47F9" w:rsidRDefault="001C47F9" w:rsidP="004818AC">
      <w:pPr>
        <w:rPr>
          <w:rFonts w:ascii="Times New Roman" w:hAnsi="Times New Roman"/>
          <w:sz w:val="16"/>
        </w:rPr>
      </w:pPr>
    </w:p>
    <w:p w:rsidR="001C47F9" w:rsidRDefault="001C47F9" w:rsidP="004818AC">
      <w:pPr>
        <w:rPr>
          <w:rFonts w:ascii="Times New Roman" w:hAnsi="Times New Roman"/>
          <w:sz w:val="16"/>
        </w:rPr>
      </w:pPr>
    </w:p>
    <w:p w:rsidR="001C47F9" w:rsidRPr="00167783" w:rsidRDefault="001C47F9" w:rsidP="004818AC">
      <w:pPr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(Rengėjo nuoroda)</w:t>
      </w:r>
    </w:p>
    <w:p w:rsidR="001C47F9" w:rsidRDefault="001C47F9" w:rsidP="00CA1656">
      <w:pPr>
        <w:tabs>
          <w:tab w:val="left" w:pos="1242"/>
          <w:tab w:val="left" w:pos="1281"/>
          <w:tab w:val="left" w:pos="7450"/>
          <w:tab w:val="left" w:pos="7655"/>
        </w:tabs>
      </w:pPr>
    </w:p>
    <w:sectPr w:rsidR="001C47F9" w:rsidSect="00085609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119" w:rsidRDefault="00CB4119">
      <w:r>
        <w:separator/>
      </w:r>
    </w:p>
  </w:endnote>
  <w:endnote w:type="continuationSeparator" w:id="0">
    <w:p w:rsidR="00CB4119" w:rsidRDefault="00CB4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7F9" w:rsidRPr="004C0122" w:rsidRDefault="00CB4119" w:rsidP="00AD580E">
    <w:pPr>
      <w:pStyle w:val="Porat"/>
      <w:jc w:val="right"/>
      <w:rPr>
        <w:sz w:val="8"/>
        <w:lang w:val="es-ES"/>
      </w:rPr>
    </w:pPr>
    <w:r>
      <w:fldChar w:fldCharType="begin"/>
    </w:r>
    <w:r>
      <w:instrText xml:space="preserve"> FILENAME \p \* MERGEFORMAT </w:instrText>
    </w:r>
    <w:r>
      <w:fldChar w:fldCharType="separate"/>
    </w:r>
    <w:r w:rsidR="001C47F9" w:rsidRPr="004C0122">
      <w:rPr>
        <w:noProof/>
        <w:sz w:val="8"/>
        <w:lang w:val="es-ES"/>
      </w:rPr>
      <w:t>\\10.0.1.153\2016\TVARKOS APRASAS LIKVIDUOTU IMONIU 2016\pa</w:t>
    </w:r>
    <w:r w:rsidR="001C47F9" w:rsidRPr="004C0122">
      <w:rPr>
        <w:rFonts w:ascii="Times New Roman" w:hAnsi="Times New Roman"/>
        <w:noProof/>
        <w:sz w:val="8"/>
        <w:lang w:val="es-ES"/>
      </w:rPr>
      <w:t>ž</w:t>
    </w:r>
    <w:r w:rsidR="001C47F9" w:rsidRPr="004C0122">
      <w:rPr>
        <w:rFonts w:cs="TimesLT"/>
        <w:noProof/>
        <w:sz w:val="8"/>
        <w:lang w:val="es-ES"/>
      </w:rPr>
      <w:t>yma priedas4.docx</w:t>
    </w:r>
    <w:r>
      <w:rPr>
        <w:rFonts w:cs="TimesLT"/>
        <w:noProof/>
        <w:sz w:val="8"/>
        <w:lang w:val="es-ES"/>
      </w:rPr>
      <w:fldChar w:fldCharType="end"/>
    </w:r>
  </w:p>
  <w:p w:rsidR="001C47F9" w:rsidRPr="00436BDC" w:rsidRDefault="001C47F9" w:rsidP="00AD580E">
    <w:pPr>
      <w:pStyle w:val="Porat"/>
      <w:pBdr>
        <w:top w:val="single" w:sz="12" w:space="5" w:color="auto"/>
      </w:pBdr>
      <w:jc w:val="center"/>
      <w:rPr>
        <w:rFonts w:ascii="Times New Roman" w:hAnsi="Times New Roman"/>
        <w:lang w:val="de-DE"/>
      </w:rPr>
    </w:pPr>
    <w:r w:rsidRPr="00AD580E">
      <w:rPr>
        <w:rFonts w:ascii="Times New Roman" w:hAnsi="Times New Roman"/>
        <w:lang w:val="it-IT"/>
      </w:rPr>
      <w:t xml:space="preserve">Biudžetinė įstaiga. </w:t>
    </w:r>
    <w:r w:rsidRPr="00436BDC">
      <w:rPr>
        <w:rFonts w:ascii="Times New Roman" w:hAnsi="Times New Roman"/>
        <w:lang w:val="de-DE"/>
      </w:rPr>
      <w:t xml:space="preserve">Bažnyčios g. </w:t>
    </w:r>
    <w:r>
      <w:rPr>
        <w:rFonts w:ascii="Times New Roman" w:hAnsi="Times New Roman"/>
        <w:lang w:val="de-DE"/>
      </w:rPr>
      <w:t>4, LT-71120 Šakiai; tel.</w:t>
    </w:r>
    <w:r w:rsidRPr="00436BDC">
      <w:rPr>
        <w:rFonts w:ascii="Times New Roman" w:hAnsi="Times New Roman"/>
        <w:lang w:val="de-DE"/>
      </w:rPr>
      <w:t xml:space="preserve"> (8 345) 60 760, faks. (8 345) 60 200, </w:t>
    </w:r>
  </w:p>
  <w:p w:rsidR="001C47F9" w:rsidRPr="00436BDC" w:rsidRDefault="001C47F9" w:rsidP="00AD580E">
    <w:pPr>
      <w:pStyle w:val="Porat"/>
      <w:pBdr>
        <w:top w:val="single" w:sz="12" w:space="5" w:color="auto"/>
      </w:pBdr>
      <w:jc w:val="center"/>
      <w:rPr>
        <w:rFonts w:ascii="Times New Roman" w:hAnsi="Times New Roman"/>
        <w:lang w:val="lt-LT"/>
      </w:rPr>
    </w:pPr>
    <w:r w:rsidRPr="00436BDC">
      <w:rPr>
        <w:rFonts w:ascii="Times New Roman" w:hAnsi="Times New Roman"/>
        <w:lang w:val="de-DE"/>
      </w:rPr>
      <w:t xml:space="preserve">el. p. rita.vaiciuniene@sakiai.lt; </w:t>
    </w:r>
    <w:hyperlink r:id="rId1" w:history="1">
      <w:r w:rsidRPr="00436BDC">
        <w:rPr>
          <w:rStyle w:val="Hipersaitas"/>
          <w:rFonts w:ascii="Times New Roman" w:hAnsi="Times New Roman"/>
          <w:lang w:val="de-DE"/>
        </w:rPr>
        <w:t>http://www</w:t>
      </w:r>
      <w:r w:rsidRPr="00436BDC">
        <w:rPr>
          <w:rStyle w:val="Hipersaitas"/>
          <w:rFonts w:ascii="Times New Roman" w:hAnsi="Times New Roman"/>
          <w:lang w:val="lt-LT"/>
        </w:rPr>
        <w:t>.sakiai.lt</w:t>
      </w:r>
    </w:hyperlink>
    <w:r w:rsidRPr="00436BDC">
      <w:rPr>
        <w:rFonts w:ascii="Times New Roman" w:hAnsi="Times New Roman"/>
        <w:lang w:val="lt-LT"/>
      </w:rPr>
      <w:t>.</w:t>
    </w:r>
  </w:p>
  <w:p w:rsidR="001C47F9" w:rsidRPr="00791E3B" w:rsidRDefault="001C47F9" w:rsidP="00AD580E">
    <w:pPr>
      <w:pStyle w:val="Porat"/>
      <w:jc w:val="center"/>
      <w:rPr>
        <w:sz w:val="8"/>
        <w:lang w:val="pt-BR"/>
      </w:rPr>
    </w:pPr>
    <w:r w:rsidRPr="00436BDC">
      <w:rPr>
        <w:rFonts w:ascii="Times New Roman" w:hAnsi="Times New Roman"/>
        <w:lang w:val="de-DE"/>
      </w:rPr>
      <w:t>Duomenys kaupiami ir saugomi Juridini</w:t>
    </w:r>
    <w:r w:rsidRPr="00436BDC">
      <w:rPr>
        <w:rFonts w:ascii="Times New Roman" w:hAnsi="Times New Roman"/>
        <w:lang w:val="lt-LT"/>
      </w:rPr>
      <w:t xml:space="preserve">ų asmenų registre, </w:t>
    </w:r>
    <w:r w:rsidRPr="00436BDC">
      <w:rPr>
        <w:rFonts w:ascii="Times New Roman" w:hAnsi="Times New Roman"/>
        <w:lang w:val="de-DE"/>
      </w:rPr>
      <w:t>kodas 188772814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119" w:rsidRDefault="00CB4119">
      <w:r>
        <w:separator/>
      </w:r>
    </w:p>
  </w:footnote>
  <w:footnote w:type="continuationSeparator" w:id="0">
    <w:p w:rsidR="00CB4119" w:rsidRDefault="00CB4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7F9" w:rsidRDefault="001C47F9" w:rsidP="00E022BA">
    <w:r>
      <w:rPr>
        <w:rFonts w:ascii="Times New Roman" w:hAnsi="Times New Roman"/>
        <w:b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347"/>
    <w:rsid w:val="0003324D"/>
    <w:rsid w:val="00073C17"/>
    <w:rsid w:val="00085609"/>
    <w:rsid w:val="00087FE1"/>
    <w:rsid w:val="000A7767"/>
    <w:rsid w:val="000B7EC8"/>
    <w:rsid w:val="000F24F3"/>
    <w:rsid w:val="00121579"/>
    <w:rsid w:val="0012440D"/>
    <w:rsid w:val="00145186"/>
    <w:rsid w:val="001468D8"/>
    <w:rsid w:val="00167783"/>
    <w:rsid w:val="00183DC0"/>
    <w:rsid w:val="00193753"/>
    <w:rsid w:val="001A44EE"/>
    <w:rsid w:val="001B2CD1"/>
    <w:rsid w:val="001C47F9"/>
    <w:rsid w:val="001D6BBA"/>
    <w:rsid w:val="001E4C74"/>
    <w:rsid w:val="00210A4C"/>
    <w:rsid w:val="00226516"/>
    <w:rsid w:val="0023444E"/>
    <w:rsid w:val="002521F7"/>
    <w:rsid w:val="00294A2D"/>
    <w:rsid w:val="002A6A32"/>
    <w:rsid w:val="002A6C68"/>
    <w:rsid w:val="002B3ABC"/>
    <w:rsid w:val="00331E77"/>
    <w:rsid w:val="00350075"/>
    <w:rsid w:val="003C1347"/>
    <w:rsid w:val="003D4FAA"/>
    <w:rsid w:val="003E284E"/>
    <w:rsid w:val="003F304A"/>
    <w:rsid w:val="003F4941"/>
    <w:rsid w:val="00411378"/>
    <w:rsid w:val="00412841"/>
    <w:rsid w:val="00436BDC"/>
    <w:rsid w:val="0047777E"/>
    <w:rsid w:val="004818AC"/>
    <w:rsid w:val="0049174F"/>
    <w:rsid w:val="004C0122"/>
    <w:rsid w:val="004C4B23"/>
    <w:rsid w:val="005470D3"/>
    <w:rsid w:val="00563C3B"/>
    <w:rsid w:val="00567931"/>
    <w:rsid w:val="00571EDE"/>
    <w:rsid w:val="0057629E"/>
    <w:rsid w:val="005B4F5D"/>
    <w:rsid w:val="005B686D"/>
    <w:rsid w:val="005D1DF4"/>
    <w:rsid w:val="00630269"/>
    <w:rsid w:val="00642BA4"/>
    <w:rsid w:val="00660423"/>
    <w:rsid w:val="006920E3"/>
    <w:rsid w:val="006B168C"/>
    <w:rsid w:val="006D07DA"/>
    <w:rsid w:val="006E41A9"/>
    <w:rsid w:val="006E5752"/>
    <w:rsid w:val="006F788B"/>
    <w:rsid w:val="00705B03"/>
    <w:rsid w:val="007112D0"/>
    <w:rsid w:val="00714B56"/>
    <w:rsid w:val="00715760"/>
    <w:rsid w:val="0072629C"/>
    <w:rsid w:val="00746531"/>
    <w:rsid w:val="007608C9"/>
    <w:rsid w:val="00787041"/>
    <w:rsid w:val="0078755C"/>
    <w:rsid w:val="00791E3B"/>
    <w:rsid w:val="007E421E"/>
    <w:rsid w:val="0081322E"/>
    <w:rsid w:val="0083205C"/>
    <w:rsid w:val="008A25D5"/>
    <w:rsid w:val="008B5789"/>
    <w:rsid w:val="008C2496"/>
    <w:rsid w:val="00920A5C"/>
    <w:rsid w:val="00942A0D"/>
    <w:rsid w:val="00942DD4"/>
    <w:rsid w:val="00943969"/>
    <w:rsid w:val="00972272"/>
    <w:rsid w:val="00975F37"/>
    <w:rsid w:val="00980BA1"/>
    <w:rsid w:val="009843F8"/>
    <w:rsid w:val="00A0187C"/>
    <w:rsid w:val="00A01FDC"/>
    <w:rsid w:val="00A05554"/>
    <w:rsid w:val="00A064E1"/>
    <w:rsid w:val="00A448CA"/>
    <w:rsid w:val="00A70494"/>
    <w:rsid w:val="00A80226"/>
    <w:rsid w:val="00A811E7"/>
    <w:rsid w:val="00A91352"/>
    <w:rsid w:val="00AD2D9E"/>
    <w:rsid w:val="00AD580E"/>
    <w:rsid w:val="00B07A14"/>
    <w:rsid w:val="00B12F4C"/>
    <w:rsid w:val="00B41D72"/>
    <w:rsid w:val="00B52372"/>
    <w:rsid w:val="00B5793C"/>
    <w:rsid w:val="00B60538"/>
    <w:rsid w:val="00B816A7"/>
    <w:rsid w:val="00B95CDA"/>
    <w:rsid w:val="00BA52C6"/>
    <w:rsid w:val="00BC666C"/>
    <w:rsid w:val="00BF7E05"/>
    <w:rsid w:val="00C00214"/>
    <w:rsid w:val="00C270E8"/>
    <w:rsid w:val="00C66416"/>
    <w:rsid w:val="00C9599B"/>
    <w:rsid w:val="00CA1656"/>
    <w:rsid w:val="00CB4119"/>
    <w:rsid w:val="00CF086C"/>
    <w:rsid w:val="00D16D96"/>
    <w:rsid w:val="00D21683"/>
    <w:rsid w:val="00D2229D"/>
    <w:rsid w:val="00D225D6"/>
    <w:rsid w:val="00D36465"/>
    <w:rsid w:val="00D6587B"/>
    <w:rsid w:val="00D7782E"/>
    <w:rsid w:val="00D95D36"/>
    <w:rsid w:val="00E022BA"/>
    <w:rsid w:val="00E05D30"/>
    <w:rsid w:val="00E364F5"/>
    <w:rsid w:val="00E7598E"/>
    <w:rsid w:val="00E77C10"/>
    <w:rsid w:val="00E9655B"/>
    <w:rsid w:val="00EB7747"/>
    <w:rsid w:val="00EE753B"/>
    <w:rsid w:val="00F0227D"/>
    <w:rsid w:val="00F040CA"/>
    <w:rsid w:val="00F15409"/>
    <w:rsid w:val="00F3062E"/>
    <w:rsid w:val="00F32AD4"/>
    <w:rsid w:val="00F33FB8"/>
    <w:rsid w:val="00F42AAB"/>
    <w:rsid w:val="00F6763D"/>
    <w:rsid w:val="00FA660C"/>
    <w:rsid w:val="00FD68D8"/>
    <w:rsid w:val="00FE4FEF"/>
    <w:rsid w:val="00FE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94AD078-FB3E-436A-BAD4-EA8ACF71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085609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468D8"/>
    <w:pPr>
      <w:keepNext/>
      <w:outlineLvl w:val="0"/>
    </w:pPr>
    <w:rPr>
      <w:rFonts w:ascii="Times New Roman" w:hAnsi="Times New Roman"/>
      <w:b/>
      <w:bCs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1B2CD1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uslapioinaostekstas">
    <w:name w:val="footnote text"/>
    <w:basedOn w:val="prastasis"/>
    <w:link w:val="PuslapioinaostekstasDiagrama"/>
    <w:uiPriority w:val="99"/>
    <w:semiHidden/>
    <w:rsid w:val="00085609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locked/>
    <w:rsid w:val="001B2CD1"/>
    <w:rPr>
      <w:rFonts w:ascii="TimesLT" w:hAnsi="TimesLT" w:cs="Times New Roman"/>
      <w:sz w:val="20"/>
      <w:szCs w:val="20"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rsid w:val="00085609"/>
    <w:rPr>
      <w:rFonts w:cs="Times New Roman"/>
      <w:vertAlign w:val="superscript"/>
    </w:rPr>
  </w:style>
  <w:style w:type="paragraph" w:styleId="Porat">
    <w:name w:val="footer"/>
    <w:basedOn w:val="prastasis"/>
    <w:link w:val="PoratDiagrama"/>
    <w:uiPriority w:val="99"/>
    <w:rsid w:val="0008560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F15409"/>
    <w:rPr>
      <w:rFonts w:ascii="TimesLT" w:hAnsi="TimesLT" w:cs="Times New Roman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08560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B2CD1"/>
    <w:rPr>
      <w:rFonts w:ascii="TimesLT" w:hAnsi="TimesLT"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5007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1B2CD1"/>
    <w:rPr>
      <w:rFonts w:cs="Times New Roman"/>
      <w:sz w:val="2"/>
      <w:lang w:eastAsia="en-US"/>
    </w:rPr>
  </w:style>
  <w:style w:type="character" w:styleId="Grietas">
    <w:name w:val="Strong"/>
    <w:basedOn w:val="Numatytasispastraiposriftas"/>
    <w:uiPriority w:val="99"/>
    <w:qFormat/>
    <w:rsid w:val="00AD2D9E"/>
    <w:rPr>
      <w:rFonts w:cs="Times New Roman"/>
      <w:b/>
    </w:rPr>
  </w:style>
  <w:style w:type="character" w:styleId="Hipersaitas">
    <w:name w:val="Hyperlink"/>
    <w:basedOn w:val="Numatytasispastraiposriftas"/>
    <w:uiPriority w:val="99"/>
    <w:rsid w:val="00AD580E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010\aktai\Archyvas%20naujas%20akt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Archyvas naujas aktas</Template>
  <TotalTime>0</TotalTime>
  <Pages>1</Pages>
  <Words>1059</Words>
  <Characters>605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</vt:lpstr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admin</dc:creator>
  <cp:keywords/>
  <dc:description/>
  <cp:lastModifiedBy>Aušra Bajerčiūtė</cp:lastModifiedBy>
  <cp:revision>2</cp:revision>
  <cp:lastPrinted>2016-05-30T08:55:00Z</cp:lastPrinted>
  <dcterms:created xsi:type="dcterms:W3CDTF">2016-08-16T12:38:00Z</dcterms:created>
  <dcterms:modified xsi:type="dcterms:W3CDTF">2016-08-16T12:38:00Z</dcterms:modified>
</cp:coreProperties>
</file>