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547" w:rsidRPr="0072629C" w:rsidRDefault="00024547" w:rsidP="00AF1E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Times New Roman" w:hAnsi="Times New Roman"/>
          <w:szCs w:val="24"/>
          <w:lang w:eastAsia="lt-LT"/>
        </w:rPr>
      </w:pPr>
      <w:bookmarkStart w:id="0" w:name="_GoBack"/>
      <w:bookmarkEnd w:id="0"/>
      <w:r w:rsidRPr="0072629C">
        <w:rPr>
          <w:rFonts w:ascii="Times New Roman" w:hAnsi="Times New Roman"/>
          <w:szCs w:val="24"/>
          <w:lang w:eastAsia="lt-LT"/>
        </w:rPr>
        <w:t xml:space="preserve">Likviduojamų juridinių asmenų dokumentų perdavimo toliau saugoti </w:t>
      </w:r>
      <w:r w:rsidRPr="0072629C">
        <w:rPr>
          <w:rFonts w:ascii="Times New Roman" w:hAnsi="Times New Roman"/>
          <w:bCs/>
          <w:color w:val="000000"/>
          <w:szCs w:val="24"/>
          <w:lang w:eastAsia="lt-LT"/>
        </w:rPr>
        <w:t>ir tai patvirtinančių pažymų išdavimo tvarkos aprašo</w:t>
      </w:r>
    </w:p>
    <w:p w:rsidR="00024547" w:rsidRPr="0072629C" w:rsidRDefault="00024547" w:rsidP="00AF1ED0">
      <w:pPr>
        <w:jc w:val="center"/>
        <w:rPr>
          <w:rFonts w:ascii="Times New Roman" w:hAnsi="Times New Roman"/>
          <w:szCs w:val="24"/>
        </w:rPr>
      </w:pPr>
      <w:r w:rsidRPr="0072629C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4</w:t>
      </w:r>
      <w:r w:rsidRPr="0072629C">
        <w:rPr>
          <w:rFonts w:ascii="Times New Roman" w:hAnsi="Times New Roman"/>
          <w:szCs w:val="24"/>
        </w:rPr>
        <w:t xml:space="preserve"> priedas</w:t>
      </w:r>
    </w:p>
    <w:p w:rsidR="00024547" w:rsidRDefault="00024547" w:rsidP="00791E3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24547" w:rsidRDefault="00024547" w:rsidP="004818A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24547" w:rsidRDefault="00841A4A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93980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547" w:rsidRDefault="00024547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24547" w:rsidRDefault="00024547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24547" w:rsidRDefault="00024547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24547" w:rsidRDefault="00024547" w:rsidP="00F154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</w:t>
      </w:r>
    </w:p>
    <w:p w:rsidR="00024547" w:rsidRDefault="00024547" w:rsidP="00F154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BENDRASIS SKYRIUS</w:t>
      </w:r>
    </w:p>
    <w:p w:rsidR="00024547" w:rsidRDefault="00024547" w:rsidP="00F15409">
      <w:pPr>
        <w:jc w:val="center"/>
        <w:rPr>
          <w:rFonts w:ascii="Times New Roman" w:hAnsi="Times New Roman"/>
          <w:b/>
        </w:rPr>
      </w:pPr>
    </w:p>
    <w:p w:rsidR="00024547" w:rsidRDefault="00024547" w:rsidP="00F15409">
      <w:pPr>
        <w:jc w:val="center"/>
        <w:rPr>
          <w:rFonts w:ascii="Times New Roman" w:hAnsi="Times New Roman"/>
          <w:b/>
        </w:rPr>
      </w:pPr>
    </w:p>
    <w:p w:rsidR="00024547" w:rsidRDefault="00024547" w:rsidP="00F15409">
      <w:pPr>
        <w:jc w:val="center"/>
        <w:rPr>
          <w:rFonts w:ascii="Times New Roman" w:hAnsi="Times New Roman"/>
          <w:b/>
        </w:rPr>
      </w:pPr>
    </w:p>
    <w:p w:rsidR="00024547" w:rsidRDefault="00024547" w:rsidP="00F15409">
      <w:pPr>
        <w:jc w:val="center"/>
        <w:rPr>
          <w:rFonts w:ascii="Times New Roman" w:hAnsi="Times New Roman"/>
          <w:b/>
        </w:rPr>
      </w:pPr>
    </w:p>
    <w:p w:rsidR="00024547" w:rsidRDefault="00024547" w:rsidP="00787041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____________________</w:t>
      </w:r>
    </w:p>
    <w:p w:rsidR="00024547" w:rsidRPr="00787041" w:rsidRDefault="00024547" w:rsidP="00787041">
      <w:pPr>
        <w:rPr>
          <w:rFonts w:ascii="Times New Roman" w:hAnsi="Times New Roman"/>
          <w:sz w:val="20"/>
        </w:rPr>
      </w:pPr>
      <w:r w:rsidRPr="00787041">
        <w:rPr>
          <w:rFonts w:ascii="Times New Roman" w:hAnsi="Times New Roman"/>
          <w:sz w:val="20"/>
        </w:rPr>
        <w:t>(adresatas)</w:t>
      </w:r>
    </w:p>
    <w:p w:rsidR="00024547" w:rsidRDefault="00024547" w:rsidP="004818AC">
      <w:pPr>
        <w:jc w:val="center"/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jc w:val="center"/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jc w:val="center"/>
        <w:rPr>
          <w:rFonts w:ascii="Times New Roman" w:hAnsi="Times New Roman"/>
          <w:b/>
          <w:bCs/>
        </w:rPr>
      </w:pPr>
      <w:r w:rsidRPr="005470D3">
        <w:rPr>
          <w:rFonts w:ascii="Times New Roman" w:hAnsi="Times New Roman"/>
          <w:b/>
          <w:bCs/>
        </w:rPr>
        <w:t>PAŽYMA</w:t>
      </w:r>
    </w:p>
    <w:p w:rsidR="00024547" w:rsidRPr="005470D3" w:rsidRDefault="00024547" w:rsidP="004818AC">
      <w:pPr>
        <w:pStyle w:val="Antrat1"/>
        <w:jc w:val="center"/>
      </w:pPr>
      <w:r>
        <w:t>DĖL LIKVIDUOJAMO</w:t>
      </w:r>
      <w:r w:rsidRPr="005470D3">
        <w:t xml:space="preserve"> JURIDINIO ASMENS DOKUMENTŲ</w:t>
      </w:r>
    </w:p>
    <w:p w:rsidR="00024547" w:rsidRPr="005470D3" w:rsidRDefault="00024547" w:rsidP="004818AC">
      <w:pPr>
        <w:rPr>
          <w:rFonts w:ascii="Times New Roman" w:hAnsi="Times New Roman"/>
        </w:rPr>
      </w:pPr>
    </w:p>
    <w:p w:rsidR="00024547" w:rsidRPr="00331E77" w:rsidRDefault="00024547" w:rsidP="004818A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 Nr.  _______</w:t>
      </w:r>
    </w:p>
    <w:p w:rsidR="00024547" w:rsidRDefault="00024547" w:rsidP="00787041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</w:t>
      </w:r>
      <w:r w:rsidRPr="00787041">
        <w:rPr>
          <w:rFonts w:ascii="Times New Roman" w:hAnsi="Times New Roman"/>
          <w:sz w:val="20"/>
        </w:rPr>
        <w:t>(data)</w:t>
      </w:r>
    </w:p>
    <w:p w:rsidR="00024547" w:rsidRPr="00787041" w:rsidRDefault="00024547" w:rsidP="00787041">
      <w:pPr>
        <w:rPr>
          <w:rFonts w:ascii="Times New Roman" w:hAnsi="Times New Roman"/>
          <w:sz w:val="20"/>
        </w:rPr>
      </w:pPr>
    </w:p>
    <w:p w:rsidR="00024547" w:rsidRDefault="00024547" w:rsidP="005531B6">
      <w:pPr>
        <w:ind w:firstLine="1281"/>
        <w:jc w:val="both"/>
        <w:rPr>
          <w:rFonts w:ascii="Times New Roman" w:hAnsi="Times New Roman"/>
        </w:rPr>
      </w:pPr>
      <w:r w:rsidRPr="005470D3">
        <w:rPr>
          <w:rFonts w:ascii="Times New Roman" w:hAnsi="Times New Roman"/>
        </w:rPr>
        <w:t>P</w:t>
      </w:r>
      <w:r>
        <w:rPr>
          <w:rFonts w:ascii="Times New Roman" w:hAnsi="Times New Roman"/>
        </w:rPr>
        <w:t>ažymima, kad likviduojamo (-os)_________________________________________,</w:t>
      </w:r>
    </w:p>
    <w:p w:rsidR="00024547" w:rsidRPr="00787041" w:rsidRDefault="00024547" w:rsidP="005531B6">
      <w:pPr>
        <w:ind w:firstLine="128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sz w:val="20"/>
        </w:rPr>
        <w:t>(juridinio asmens pavadinimas)</w:t>
      </w:r>
    </w:p>
    <w:p w:rsidR="00024547" w:rsidRDefault="00024547" w:rsidP="005531B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kodas ____________, veiklos dokumentų, įstatymų nustatyta tvarka perduotinų toliau saugoti, nėra.</w:t>
      </w:r>
    </w:p>
    <w:p w:rsidR="00024547" w:rsidRDefault="00024547" w:rsidP="005531B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Pagrindas-_______________________________________________________________________</w:t>
      </w:r>
    </w:p>
    <w:p w:rsidR="00024547" w:rsidRDefault="00024547" w:rsidP="005531B6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(prašymą pateikusio juridinio asmens pavadinimas ar fizinio asmens vardas ir pavardė, prašymo data)</w:t>
      </w:r>
    </w:p>
    <w:p w:rsidR="00024547" w:rsidRDefault="00024547" w:rsidP="005531B6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>p</w:t>
      </w:r>
      <w:r w:rsidRPr="001C75C1">
        <w:rPr>
          <w:rFonts w:ascii="Times New Roman" w:hAnsi="Times New Roman"/>
          <w:szCs w:val="24"/>
        </w:rPr>
        <w:t>ateikta informacija</w:t>
      </w:r>
      <w:r>
        <w:rPr>
          <w:rFonts w:ascii="Times New Roman" w:hAnsi="Times New Roman"/>
          <w:sz w:val="20"/>
        </w:rPr>
        <w:t>.</w:t>
      </w:r>
    </w:p>
    <w:p w:rsidR="00024547" w:rsidRDefault="00024547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Pažyma išduota ____________________________________________ </w:t>
      </w:r>
      <w:r w:rsidRPr="005470D3">
        <w:rPr>
          <w:rFonts w:ascii="Times New Roman" w:hAnsi="Times New Roman"/>
        </w:rPr>
        <w:t>išregistruoti iš</w:t>
      </w:r>
    </w:p>
    <w:p w:rsidR="00024547" w:rsidRPr="002B3ABC" w:rsidRDefault="00024547" w:rsidP="00787041">
      <w:pPr>
        <w:jc w:val="both"/>
        <w:rPr>
          <w:rFonts w:ascii="Times New Roman" w:hAnsi="Times New Roman"/>
          <w:sz w:val="20"/>
        </w:rPr>
      </w:pPr>
      <w:r w:rsidRPr="002B3ABC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(juridinio asmens pavadinimas</w:t>
      </w:r>
      <w:r w:rsidRPr="002B3ABC">
        <w:rPr>
          <w:rFonts w:ascii="Times New Roman" w:hAnsi="Times New Roman"/>
          <w:sz w:val="20"/>
        </w:rPr>
        <w:t>)</w:t>
      </w:r>
    </w:p>
    <w:p w:rsidR="00024547" w:rsidRPr="005470D3" w:rsidRDefault="00024547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5470D3">
        <w:rPr>
          <w:rFonts w:ascii="Times New Roman" w:hAnsi="Times New Roman"/>
        </w:rPr>
        <w:t>Juridinių asmenų registro.</w:t>
      </w:r>
    </w:p>
    <w:p w:rsidR="00024547" w:rsidRPr="005470D3" w:rsidRDefault="00024547" w:rsidP="00787041">
      <w:pPr>
        <w:rPr>
          <w:rFonts w:ascii="Times New Roman" w:hAnsi="Times New Roman"/>
        </w:rPr>
      </w:pPr>
    </w:p>
    <w:p w:rsidR="00024547" w:rsidRPr="005470D3" w:rsidRDefault="00024547" w:rsidP="00787041">
      <w:pPr>
        <w:ind w:right="-360"/>
        <w:rPr>
          <w:rFonts w:ascii="Times New Roman" w:hAnsi="Times New Roman"/>
          <w:sz w:val="16"/>
        </w:rPr>
      </w:pPr>
      <w:r w:rsidRPr="005470D3">
        <w:rPr>
          <w:rFonts w:ascii="Times New Roman" w:hAnsi="Times New Roman"/>
        </w:rPr>
        <w:t xml:space="preserve"> </w:t>
      </w:r>
    </w:p>
    <w:p w:rsidR="00024547" w:rsidRDefault="00024547" w:rsidP="004818AC">
      <w:pPr>
        <w:rPr>
          <w:rFonts w:ascii="Times New Roman" w:hAnsi="Times New Roman"/>
        </w:rPr>
      </w:pPr>
    </w:p>
    <w:p w:rsidR="00024547" w:rsidRPr="005470D3" w:rsidRDefault="00024547" w:rsidP="004818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                      </w:t>
      </w:r>
      <w:r w:rsidRPr="005470D3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_____________                    _________________</w:t>
      </w:r>
    </w:p>
    <w:p w:rsidR="00024547" w:rsidRPr="002B3ABC" w:rsidRDefault="00024547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(vadovo ar įgalioto asmens                                                                   (parašas)                                                    (vardas ir pavardė)</w:t>
      </w:r>
    </w:p>
    <w:p w:rsidR="00024547" w:rsidRPr="002B3ABC" w:rsidRDefault="00024547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pareigų pavadinimas)</w:t>
      </w: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Pr="005470D3" w:rsidRDefault="00024547" w:rsidP="004818AC">
      <w:pPr>
        <w:rPr>
          <w:rFonts w:ascii="Times New Roman" w:hAnsi="Times New Roman"/>
          <w:sz w:val="16"/>
        </w:rPr>
      </w:pPr>
    </w:p>
    <w:p w:rsidR="00024547" w:rsidRDefault="00024547" w:rsidP="004818AC">
      <w:pPr>
        <w:rPr>
          <w:rFonts w:ascii="Times New Roman" w:hAnsi="Times New Roman"/>
          <w:sz w:val="16"/>
        </w:rPr>
      </w:pPr>
    </w:p>
    <w:p w:rsidR="00024547" w:rsidRDefault="00024547" w:rsidP="004818AC">
      <w:pPr>
        <w:rPr>
          <w:rFonts w:ascii="Times New Roman" w:hAnsi="Times New Roman"/>
          <w:sz w:val="16"/>
        </w:rPr>
      </w:pPr>
    </w:p>
    <w:p w:rsidR="00024547" w:rsidRDefault="00024547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</w:t>
      </w:r>
    </w:p>
    <w:p w:rsidR="00024547" w:rsidRDefault="00024547" w:rsidP="004818AC">
      <w:pPr>
        <w:rPr>
          <w:rFonts w:ascii="Times New Roman" w:hAnsi="Times New Roman"/>
          <w:sz w:val="16"/>
        </w:rPr>
      </w:pPr>
    </w:p>
    <w:p w:rsidR="00024547" w:rsidRDefault="00024547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                                                       </w:t>
      </w:r>
    </w:p>
    <w:p w:rsidR="00024547" w:rsidRDefault="00024547" w:rsidP="004818AC">
      <w:pPr>
        <w:rPr>
          <w:rFonts w:ascii="Times New Roman" w:hAnsi="Times New Roman"/>
          <w:sz w:val="16"/>
        </w:rPr>
      </w:pPr>
    </w:p>
    <w:p w:rsidR="00024547" w:rsidRDefault="00024547" w:rsidP="004818AC">
      <w:pPr>
        <w:rPr>
          <w:rFonts w:ascii="Times New Roman" w:hAnsi="Times New Roman"/>
          <w:sz w:val="16"/>
        </w:rPr>
      </w:pPr>
    </w:p>
    <w:p w:rsidR="00024547" w:rsidRDefault="00024547" w:rsidP="004818AC">
      <w:pPr>
        <w:rPr>
          <w:rFonts w:ascii="Times New Roman" w:hAnsi="Times New Roman"/>
          <w:sz w:val="16"/>
        </w:rPr>
      </w:pPr>
    </w:p>
    <w:p w:rsidR="00024547" w:rsidRPr="00167783" w:rsidRDefault="00024547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(Rengėjo nuoroda)</w:t>
      </w:r>
    </w:p>
    <w:p w:rsidR="00024547" w:rsidRDefault="00024547" w:rsidP="00CA1656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024547" w:rsidSect="0008560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10F" w:rsidRDefault="003F010F">
      <w:r>
        <w:separator/>
      </w:r>
    </w:p>
  </w:endnote>
  <w:endnote w:type="continuationSeparator" w:id="0">
    <w:p w:rsidR="003F010F" w:rsidRDefault="003F0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547" w:rsidRPr="004C0122" w:rsidRDefault="003F010F" w:rsidP="00AD580E">
    <w:pPr>
      <w:pStyle w:val="Porat"/>
      <w:jc w:val="right"/>
      <w:rPr>
        <w:sz w:val="8"/>
        <w:lang w:val="es-ES"/>
      </w:rPr>
    </w:pPr>
    <w:r>
      <w:fldChar w:fldCharType="begin"/>
    </w:r>
    <w:r>
      <w:instrText xml:space="preserve"> FILENAME \p \* MERGEFORMAT </w:instrText>
    </w:r>
    <w:r>
      <w:fldChar w:fldCharType="separate"/>
    </w:r>
    <w:r w:rsidR="00024547" w:rsidRPr="007D46D2">
      <w:rPr>
        <w:noProof/>
        <w:sz w:val="8"/>
        <w:lang w:val="es-ES"/>
      </w:rPr>
      <w:t>D:\dokumentai\2016\dokumentai\Likv_imoniu_tvarka\2016\priedas_neperd.docx</w:t>
    </w:r>
    <w:r>
      <w:rPr>
        <w:noProof/>
        <w:sz w:val="8"/>
        <w:lang w:val="es-ES"/>
      </w:rPr>
      <w:fldChar w:fldCharType="end"/>
    </w:r>
  </w:p>
  <w:p w:rsidR="00024547" w:rsidRPr="00436BDC" w:rsidRDefault="00024547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de-DE"/>
      </w:rPr>
    </w:pPr>
    <w:r w:rsidRPr="005531B6">
      <w:rPr>
        <w:rFonts w:ascii="Times New Roman" w:hAnsi="Times New Roman"/>
        <w:lang w:val="es-ES"/>
      </w:rPr>
      <w:t xml:space="preserve">Biudžetinė įstaiga. </w:t>
    </w:r>
    <w:r w:rsidRPr="00436BDC">
      <w:rPr>
        <w:rFonts w:ascii="Times New Roman" w:hAnsi="Times New Roman"/>
        <w:lang w:val="de-DE"/>
      </w:rPr>
      <w:t xml:space="preserve">Bažnyčios g. </w:t>
    </w:r>
    <w:r>
      <w:rPr>
        <w:rFonts w:ascii="Times New Roman" w:hAnsi="Times New Roman"/>
        <w:lang w:val="de-DE"/>
      </w:rPr>
      <w:t>4, LT-71120 Šakiai; tel.</w:t>
    </w:r>
    <w:r w:rsidRPr="00436BDC">
      <w:rPr>
        <w:rFonts w:ascii="Times New Roman" w:hAnsi="Times New Roman"/>
        <w:lang w:val="de-DE"/>
      </w:rPr>
      <w:t xml:space="preserve"> (8 345) 60 760, faks. (8 345) 60 200, </w:t>
    </w:r>
  </w:p>
  <w:p w:rsidR="00024547" w:rsidRPr="00436BDC" w:rsidRDefault="00024547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lt-LT"/>
      </w:rPr>
    </w:pPr>
    <w:r w:rsidRPr="00436BDC">
      <w:rPr>
        <w:rFonts w:ascii="Times New Roman" w:hAnsi="Times New Roman"/>
        <w:lang w:val="de-DE"/>
      </w:rPr>
      <w:t xml:space="preserve">el. p. rita.vaiciuniene@sakiai.lt; </w:t>
    </w:r>
    <w:hyperlink r:id="rId1" w:history="1">
      <w:r w:rsidRPr="00436BDC">
        <w:rPr>
          <w:rStyle w:val="Hipersaitas"/>
          <w:rFonts w:ascii="Times New Roman" w:hAnsi="Times New Roman"/>
          <w:lang w:val="de-DE"/>
        </w:rPr>
        <w:t>http://www</w:t>
      </w:r>
      <w:r w:rsidRPr="00436BDC">
        <w:rPr>
          <w:rStyle w:val="Hipersaitas"/>
          <w:rFonts w:ascii="Times New Roman" w:hAnsi="Times New Roman"/>
          <w:lang w:val="lt-LT"/>
        </w:rPr>
        <w:t>.sakiai.lt</w:t>
      </w:r>
    </w:hyperlink>
    <w:r w:rsidRPr="00436BDC">
      <w:rPr>
        <w:rFonts w:ascii="Times New Roman" w:hAnsi="Times New Roman"/>
        <w:lang w:val="lt-LT"/>
      </w:rPr>
      <w:t>.</w:t>
    </w:r>
  </w:p>
  <w:p w:rsidR="00024547" w:rsidRPr="00791E3B" w:rsidRDefault="00024547" w:rsidP="00AD580E">
    <w:pPr>
      <w:pStyle w:val="Porat"/>
      <w:jc w:val="center"/>
      <w:rPr>
        <w:sz w:val="8"/>
        <w:lang w:val="pt-BR"/>
      </w:rPr>
    </w:pPr>
    <w:r w:rsidRPr="00436BDC">
      <w:rPr>
        <w:rFonts w:ascii="Times New Roman" w:hAnsi="Times New Roman"/>
        <w:lang w:val="de-DE"/>
      </w:rPr>
      <w:t>Duomenys kaupiami ir saugomi Juridini</w:t>
    </w:r>
    <w:r w:rsidRPr="00436BDC">
      <w:rPr>
        <w:rFonts w:ascii="Times New Roman" w:hAnsi="Times New Roman"/>
        <w:lang w:val="lt-LT"/>
      </w:rPr>
      <w:t xml:space="preserve">ų asmenų registre, </w:t>
    </w:r>
    <w:r w:rsidRPr="00436BDC">
      <w:rPr>
        <w:rFonts w:ascii="Times New Roman" w:hAnsi="Times New Roman"/>
        <w:lang w:val="de-DE"/>
      </w:rPr>
      <w:t>kodas 188772814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10F" w:rsidRDefault="003F010F">
      <w:r>
        <w:separator/>
      </w:r>
    </w:p>
  </w:footnote>
  <w:footnote w:type="continuationSeparator" w:id="0">
    <w:p w:rsidR="003F010F" w:rsidRDefault="003F0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547" w:rsidRDefault="00024547" w:rsidP="00E022BA">
    <w:r>
      <w:rPr>
        <w:rFonts w:ascii="Times New Roman" w:hAnsi="Times New Roman"/>
        <w:b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47"/>
    <w:rsid w:val="00024547"/>
    <w:rsid w:val="00056B0C"/>
    <w:rsid w:val="00073C17"/>
    <w:rsid w:val="00085609"/>
    <w:rsid w:val="000A7767"/>
    <w:rsid w:val="000B7EC8"/>
    <w:rsid w:val="000F24F3"/>
    <w:rsid w:val="00121579"/>
    <w:rsid w:val="0012440D"/>
    <w:rsid w:val="00145186"/>
    <w:rsid w:val="001468D8"/>
    <w:rsid w:val="00167783"/>
    <w:rsid w:val="00183DC0"/>
    <w:rsid w:val="00193753"/>
    <w:rsid w:val="001C75C1"/>
    <w:rsid w:val="001D6BBA"/>
    <w:rsid w:val="001E4C74"/>
    <w:rsid w:val="00210A4C"/>
    <w:rsid w:val="00226516"/>
    <w:rsid w:val="0023444E"/>
    <w:rsid w:val="002521F7"/>
    <w:rsid w:val="00294A2D"/>
    <w:rsid w:val="002A6A32"/>
    <w:rsid w:val="002A6C68"/>
    <w:rsid w:val="002B3ABC"/>
    <w:rsid w:val="00331E77"/>
    <w:rsid w:val="00350075"/>
    <w:rsid w:val="003C1347"/>
    <w:rsid w:val="003D4FAA"/>
    <w:rsid w:val="003E284E"/>
    <w:rsid w:val="003F010F"/>
    <w:rsid w:val="003F4941"/>
    <w:rsid w:val="003F53C1"/>
    <w:rsid w:val="00411378"/>
    <w:rsid w:val="00412841"/>
    <w:rsid w:val="00436BDC"/>
    <w:rsid w:val="0047777E"/>
    <w:rsid w:val="004818AC"/>
    <w:rsid w:val="0049174F"/>
    <w:rsid w:val="004C0122"/>
    <w:rsid w:val="004C4B23"/>
    <w:rsid w:val="005470D3"/>
    <w:rsid w:val="005531B6"/>
    <w:rsid w:val="00563C3B"/>
    <w:rsid w:val="00567931"/>
    <w:rsid w:val="00571EDE"/>
    <w:rsid w:val="0057629E"/>
    <w:rsid w:val="005B686D"/>
    <w:rsid w:val="005D1DF4"/>
    <w:rsid w:val="00630269"/>
    <w:rsid w:val="00642BA4"/>
    <w:rsid w:val="00660423"/>
    <w:rsid w:val="006920E3"/>
    <w:rsid w:val="006B168C"/>
    <w:rsid w:val="006D07DA"/>
    <w:rsid w:val="006E41A9"/>
    <w:rsid w:val="006E5752"/>
    <w:rsid w:val="006F788B"/>
    <w:rsid w:val="007045B5"/>
    <w:rsid w:val="00705B03"/>
    <w:rsid w:val="007112D0"/>
    <w:rsid w:val="00714B56"/>
    <w:rsid w:val="00715760"/>
    <w:rsid w:val="0072629C"/>
    <w:rsid w:val="00746531"/>
    <w:rsid w:val="007608C9"/>
    <w:rsid w:val="00787041"/>
    <w:rsid w:val="0078755C"/>
    <w:rsid w:val="00791E3B"/>
    <w:rsid w:val="007A0220"/>
    <w:rsid w:val="007D46D2"/>
    <w:rsid w:val="0081322E"/>
    <w:rsid w:val="00841A4A"/>
    <w:rsid w:val="008A25D5"/>
    <w:rsid w:val="008B270D"/>
    <w:rsid w:val="008B5789"/>
    <w:rsid w:val="008C2496"/>
    <w:rsid w:val="00926729"/>
    <w:rsid w:val="00942A0D"/>
    <w:rsid w:val="00942DD4"/>
    <w:rsid w:val="00943969"/>
    <w:rsid w:val="00972272"/>
    <w:rsid w:val="00975F37"/>
    <w:rsid w:val="00980BA1"/>
    <w:rsid w:val="009843F8"/>
    <w:rsid w:val="00A0187C"/>
    <w:rsid w:val="00A01FDC"/>
    <w:rsid w:val="00A05554"/>
    <w:rsid w:val="00A064E1"/>
    <w:rsid w:val="00A077ED"/>
    <w:rsid w:val="00A4449C"/>
    <w:rsid w:val="00A448CA"/>
    <w:rsid w:val="00A70494"/>
    <w:rsid w:val="00A80226"/>
    <w:rsid w:val="00A811E7"/>
    <w:rsid w:val="00A91352"/>
    <w:rsid w:val="00AD2D9E"/>
    <w:rsid w:val="00AD580E"/>
    <w:rsid w:val="00AF1ED0"/>
    <w:rsid w:val="00B07A14"/>
    <w:rsid w:val="00B12F4C"/>
    <w:rsid w:val="00B41D72"/>
    <w:rsid w:val="00B52372"/>
    <w:rsid w:val="00B5793C"/>
    <w:rsid w:val="00B60538"/>
    <w:rsid w:val="00B816A7"/>
    <w:rsid w:val="00B95CDA"/>
    <w:rsid w:val="00BA52C6"/>
    <w:rsid w:val="00BC666C"/>
    <w:rsid w:val="00BF7E05"/>
    <w:rsid w:val="00C00214"/>
    <w:rsid w:val="00C66416"/>
    <w:rsid w:val="00C9599B"/>
    <w:rsid w:val="00CA1656"/>
    <w:rsid w:val="00CF086C"/>
    <w:rsid w:val="00D16D96"/>
    <w:rsid w:val="00D21683"/>
    <w:rsid w:val="00D2229D"/>
    <w:rsid w:val="00D225D6"/>
    <w:rsid w:val="00D33163"/>
    <w:rsid w:val="00D36465"/>
    <w:rsid w:val="00D6587B"/>
    <w:rsid w:val="00D824AC"/>
    <w:rsid w:val="00D95D36"/>
    <w:rsid w:val="00DE2B25"/>
    <w:rsid w:val="00E022BA"/>
    <w:rsid w:val="00E05D30"/>
    <w:rsid w:val="00E118CF"/>
    <w:rsid w:val="00E364F5"/>
    <w:rsid w:val="00E7598E"/>
    <w:rsid w:val="00E77C10"/>
    <w:rsid w:val="00E94B8B"/>
    <w:rsid w:val="00E9655B"/>
    <w:rsid w:val="00EB7747"/>
    <w:rsid w:val="00EE753B"/>
    <w:rsid w:val="00F0227D"/>
    <w:rsid w:val="00F040CA"/>
    <w:rsid w:val="00F15409"/>
    <w:rsid w:val="00F32AD4"/>
    <w:rsid w:val="00F33FB8"/>
    <w:rsid w:val="00F42AAB"/>
    <w:rsid w:val="00F6763D"/>
    <w:rsid w:val="00FA660C"/>
    <w:rsid w:val="00FD68D8"/>
    <w:rsid w:val="00FE4FEF"/>
    <w:rsid w:val="00FE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4943209-DA4B-4B3B-B3DA-53CFA0F2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085609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468D8"/>
    <w:pPr>
      <w:keepNext/>
      <w:outlineLvl w:val="0"/>
    </w:pPr>
    <w:rPr>
      <w:rFonts w:ascii="Times New Roman" w:hAnsi="Times New Roman"/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56B0C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rsid w:val="00085609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locked/>
    <w:rsid w:val="00056B0C"/>
    <w:rPr>
      <w:rFonts w:ascii="TimesLT" w:hAnsi="TimesLT" w:cs="Times New Roman"/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085609"/>
    <w:rPr>
      <w:rFonts w:cs="Times New Roman"/>
      <w:vertAlign w:val="superscript"/>
    </w:rPr>
  </w:style>
  <w:style w:type="paragraph" w:styleId="Porat">
    <w:name w:val="footer"/>
    <w:basedOn w:val="prastasis"/>
    <w:link w:val="PoratDiagrama"/>
    <w:uiPriority w:val="99"/>
    <w:rsid w:val="0008560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15409"/>
    <w:rPr>
      <w:rFonts w:ascii="TimesLT" w:hAnsi="TimesLT" w:cs="Times New Roman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08560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56B0C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5007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56B0C"/>
    <w:rPr>
      <w:rFonts w:cs="Times New Roman"/>
      <w:sz w:val="2"/>
      <w:lang w:eastAsia="en-US"/>
    </w:rPr>
  </w:style>
  <w:style w:type="character" w:styleId="Grietas">
    <w:name w:val="Strong"/>
    <w:basedOn w:val="Numatytasispastraiposriftas"/>
    <w:uiPriority w:val="99"/>
    <w:qFormat/>
    <w:rsid w:val="00AD2D9E"/>
    <w:rPr>
      <w:rFonts w:cs="Times New Roman"/>
      <w:b/>
    </w:rPr>
  </w:style>
  <w:style w:type="character" w:styleId="Hipersaitas">
    <w:name w:val="Hyperlink"/>
    <w:basedOn w:val="Numatytasispastraiposriftas"/>
    <w:uiPriority w:val="99"/>
    <w:rsid w:val="00AD580E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10\aktai\Archyvas%20naujas%20akt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Archyvas naujas aktas</Template>
  <TotalTime>0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</vt:lpstr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admin</dc:creator>
  <cp:keywords/>
  <dc:description/>
  <cp:lastModifiedBy>Aušra Bajerčiūtė</cp:lastModifiedBy>
  <cp:revision>2</cp:revision>
  <cp:lastPrinted>2016-05-30T09:10:00Z</cp:lastPrinted>
  <dcterms:created xsi:type="dcterms:W3CDTF">2016-08-16T12:39:00Z</dcterms:created>
  <dcterms:modified xsi:type="dcterms:W3CDTF">2016-08-16T12:39:00Z</dcterms:modified>
</cp:coreProperties>
</file>