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771" w:rsidRDefault="004A636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1905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771" w:rsidRDefault="00F5077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F50771" w:rsidRDefault="00F50771">
      <w:pPr>
        <w:jc w:val="center"/>
        <w:rPr>
          <w:rFonts w:ascii="Times New Roman" w:hAnsi="Times New Roman"/>
          <w:b/>
        </w:rPr>
      </w:pPr>
    </w:p>
    <w:p w:rsidR="00F50771" w:rsidRDefault="00F5077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50771" w:rsidRDefault="00F50771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RAJONO SAVIVALDYBĖS TARYBOS SPRENDIMO PROJEKTO AIŠKIN</w:t>
      </w:r>
      <w:r w:rsidR="0008532E">
        <w:rPr>
          <w:rFonts w:ascii="Times New Roman" w:hAnsi="Times New Roman"/>
          <w:b/>
        </w:rPr>
        <w:t>AMOJO RAŠTO</w:t>
      </w:r>
      <w:r>
        <w:rPr>
          <w:rFonts w:ascii="Times New Roman" w:hAnsi="Times New Roman"/>
          <w:b/>
        </w:rPr>
        <w:t xml:space="preserve"> FORMOS PATVIRTINIMO</w:t>
      </w:r>
    </w:p>
    <w:p w:rsidR="00F50771" w:rsidRDefault="00F5077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50771" w:rsidRDefault="0008059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rugpjūčio 29</w:t>
      </w:r>
      <w:r w:rsidR="00F50771">
        <w:rPr>
          <w:rFonts w:ascii="Times New Roman" w:hAnsi="Times New Roman"/>
        </w:rPr>
        <w:t xml:space="preserve"> d. Nr. AT-</w:t>
      </w:r>
      <w:r>
        <w:rPr>
          <w:rFonts w:ascii="Times New Roman" w:hAnsi="Times New Roman"/>
        </w:rPr>
        <w:t>792</w:t>
      </w:r>
    </w:p>
    <w:p w:rsidR="00F50771" w:rsidRDefault="00F50771">
      <w:pPr>
        <w:pStyle w:val="Antrat1"/>
        <w:ind w:left="0" w:firstLine="0"/>
        <w:jc w:val="center"/>
      </w:pPr>
      <w:r>
        <w:t>Šakiai</w:t>
      </w:r>
    </w:p>
    <w:p w:rsidR="00F50771" w:rsidRDefault="00F5077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50771" w:rsidRDefault="00F50771" w:rsidP="00D128EE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F50771" w:rsidRDefault="00F50771" w:rsidP="00D128E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Vadovaudamasis</w:t>
      </w:r>
      <w:r w:rsidR="0008532E">
        <w:rPr>
          <w:rFonts w:ascii="Times New Roman" w:hAnsi="Times New Roman"/>
        </w:rPr>
        <w:t xml:space="preserve"> Lietuvos Respublikos vietos savivaldos įstatymo 18 straipsnio 1 dalimi,</w:t>
      </w:r>
      <w:r>
        <w:rPr>
          <w:rFonts w:ascii="Times New Roman" w:hAnsi="Times New Roman"/>
        </w:rPr>
        <w:t xml:space="preserve"> rajono savivaldybės tarybo</w:t>
      </w:r>
      <w:r w:rsidR="0008532E">
        <w:rPr>
          <w:rFonts w:ascii="Times New Roman" w:hAnsi="Times New Roman"/>
        </w:rPr>
        <w:t>s 2016 m. liepos 29 d. sprendimo</w:t>
      </w:r>
      <w:r>
        <w:rPr>
          <w:rFonts w:ascii="Times New Roman" w:hAnsi="Times New Roman"/>
        </w:rPr>
        <w:t xml:space="preserve"> Nr. T-240 „Dėl rajono savivaldybės tarybos 2015 m. spalio 16 d. sprendimo Nr. T-173 „Dėl rajono savivaldybės tarybos </w:t>
      </w:r>
      <w:r w:rsidR="007003B8">
        <w:rPr>
          <w:rFonts w:ascii="Times New Roman" w:hAnsi="Times New Roman"/>
        </w:rPr>
        <w:t>veiklos reglamento patvirtinimo</w:t>
      </w:r>
      <w:r w:rsidR="0008532E">
        <w:rPr>
          <w:rFonts w:ascii="Times New Roman" w:hAnsi="Times New Roman"/>
        </w:rPr>
        <w:t xml:space="preserve"> dalinio pakeitimo ir papildymo</w:t>
      </w:r>
      <w:r w:rsidR="007003B8">
        <w:rPr>
          <w:rFonts w:ascii="Times New Roman" w:hAnsi="Times New Roman"/>
        </w:rPr>
        <w:t>“</w:t>
      </w:r>
      <w:r w:rsidR="0008532E">
        <w:rPr>
          <w:rFonts w:ascii="Times New Roman" w:hAnsi="Times New Roman"/>
        </w:rPr>
        <w:t xml:space="preserve"> 3 punktu :</w:t>
      </w:r>
    </w:p>
    <w:p w:rsidR="00F50771" w:rsidRDefault="00F50771" w:rsidP="00D128E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  <w:t xml:space="preserve">1. </w:t>
      </w:r>
      <w:r w:rsidRPr="00D128EE">
        <w:rPr>
          <w:rFonts w:ascii="Times New Roman" w:hAnsi="Times New Roman"/>
          <w:spacing w:val="60"/>
        </w:rPr>
        <w:t>Tvirtinu</w:t>
      </w:r>
      <w:r>
        <w:rPr>
          <w:rFonts w:ascii="Times New Roman" w:hAnsi="Times New Roman"/>
        </w:rPr>
        <w:t xml:space="preserve"> rajono savivaldybės tarybos sprendimo projekto aiški</w:t>
      </w:r>
      <w:r w:rsidR="0008532E">
        <w:rPr>
          <w:rFonts w:ascii="Times New Roman" w:hAnsi="Times New Roman"/>
        </w:rPr>
        <w:t>namojo rašto</w:t>
      </w:r>
      <w:r>
        <w:rPr>
          <w:rFonts w:ascii="Times New Roman" w:hAnsi="Times New Roman"/>
        </w:rPr>
        <w:t xml:space="preserve"> formą (pridedama). </w:t>
      </w:r>
    </w:p>
    <w:p w:rsidR="00F50771" w:rsidRDefault="00F50771" w:rsidP="00D128EE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2. </w:t>
      </w:r>
      <w:r w:rsidRPr="00D128EE">
        <w:rPr>
          <w:rFonts w:ascii="Times New Roman" w:hAnsi="Times New Roman"/>
          <w:spacing w:val="60"/>
          <w:szCs w:val="24"/>
        </w:rPr>
        <w:t>Pripažįstu</w:t>
      </w:r>
      <w:r>
        <w:rPr>
          <w:rFonts w:ascii="Times New Roman" w:hAnsi="Times New Roman"/>
          <w:szCs w:val="24"/>
        </w:rPr>
        <w:t xml:space="preserve"> netekusiu galios rajono savivaldybės administracijos direktoriaus 2006 m. gegužės 10 d. įsakymą Nr. AT-529 „Dėl savivaldybės tarybos sprendimo projekto aiškinamojo rašto parengimo tvarkos“.</w:t>
      </w:r>
    </w:p>
    <w:p w:rsidR="00F50771" w:rsidRDefault="00F5077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50771" w:rsidRDefault="00F5077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50771" w:rsidRDefault="00F5077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50771" w:rsidRDefault="00F5077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F50771" w:rsidRPr="005D72B6" w:rsidRDefault="00F5077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Evaldas Sniečkus</w:t>
      </w:r>
    </w:p>
    <w:p w:rsidR="00F50771" w:rsidRDefault="00F50771" w:rsidP="00434111">
      <w:pPr>
        <w:rPr>
          <w:rFonts w:ascii="Times New Roman" w:hAnsi="Times New Roman"/>
          <w:szCs w:val="24"/>
        </w:rPr>
      </w:pPr>
    </w:p>
    <w:p w:rsidR="00F50771" w:rsidRDefault="00F50771" w:rsidP="00434111">
      <w:pPr>
        <w:rPr>
          <w:rFonts w:ascii="Times New Roman" w:hAnsi="Times New Roman"/>
          <w:szCs w:val="24"/>
        </w:rPr>
      </w:pPr>
    </w:p>
    <w:p w:rsidR="00F50771" w:rsidRDefault="00F5077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50771" w:rsidRDefault="00F5077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50771" w:rsidRDefault="00F5077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50771" w:rsidRDefault="00F5077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50771" w:rsidRDefault="00F5077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50771" w:rsidRDefault="00F5077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50771" w:rsidRPr="00D128EE" w:rsidRDefault="00F5077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F50771" w:rsidRDefault="00F5077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080596" w:rsidRDefault="00080596" w:rsidP="00434111">
      <w:pPr>
        <w:overflowPunct w:val="0"/>
        <w:rPr>
          <w:rFonts w:ascii="Times New Roman" w:hAnsi="Times New Roman"/>
          <w:szCs w:val="24"/>
        </w:rPr>
      </w:pPr>
    </w:p>
    <w:p w:rsidR="00F50771" w:rsidRDefault="00F50771" w:rsidP="00434111">
      <w:pPr>
        <w:overflowPunct w:val="0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szCs w:val="24"/>
        </w:rPr>
        <w:t>Jūratė Šneideraitienė</w:t>
      </w:r>
    </w:p>
    <w:p w:rsidR="00F50771" w:rsidRPr="00434111" w:rsidRDefault="00F50771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2016-08-24</w:t>
      </w:r>
    </w:p>
    <w:sectPr w:rsidR="00F50771" w:rsidRPr="00434111" w:rsidSect="00297354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A07" w:rsidRDefault="003C1A07">
      <w:r>
        <w:separator/>
      </w:r>
    </w:p>
  </w:endnote>
  <w:endnote w:type="continuationSeparator" w:id="0">
    <w:p w:rsidR="003C1A07" w:rsidRDefault="003C1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771" w:rsidRPr="00434111" w:rsidRDefault="00F50771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A07" w:rsidRDefault="003C1A07">
      <w:r>
        <w:separator/>
      </w:r>
    </w:p>
  </w:footnote>
  <w:footnote w:type="continuationSeparator" w:id="0">
    <w:p w:rsidR="003C1A07" w:rsidRDefault="003C1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771" w:rsidRDefault="00F50771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20E45"/>
    <w:rsid w:val="00080596"/>
    <w:rsid w:val="0008532E"/>
    <w:rsid w:val="00117499"/>
    <w:rsid w:val="001D38EF"/>
    <w:rsid w:val="001E3B91"/>
    <w:rsid w:val="001E7250"/>
    <w:rsid w:val="00240A24"/>
    <w:rsid w:val="0028720A"/>
    <w:rsid w:val="00297354"/>
    <w:rsid w:val="002D3ABC"/>
    <w:rsid w:val="00313CF0"/>
    <w:rsid w:val="00332450"/>
    <w:rsid w:val="00342E29"/>
    <w:rsid w:val="003A0C31"/>
    <w:rsid w:val="003B31FA"/>
    <w:rsid w:val="003C1A07"/>
    <w:rsid w:val="004062A2"/>
    <w:rsid w:val="00434111"/>
    <w:rsid w:val="00435ADB"/>
    <w:rsid w:val="004A636E"/>
    <w:rsid w:val="00521D86"/>
    <w:rsid w:val="00583E25"/>
    <w:rsid w:val="005D6660"/>
    <w:rsid w:val="005D72B6"/>
    <w:rsid w:val="00601E1A"/>
    <w:rsid w:val="00610881"/>
    <w:rsid w:val="0070001E"/>
    <w:rsid w:val="007003B8"/>
    <w:rsid w:val="008C1B78"/>
    <w:rsid w:val="008F4809"/>
    <w:rsid w:val="008F6B42"/>
    <w:rsid w:val="00910880"/>
    <w:rsid w:val="0098205C"/>
    <w:rsid w:val="009C4EAB"/>
    <w:rsid w:val="009F065C"/>
    <w:rsid w:val="00AA485C"/>
    <w:rsid w:val="00AE7378"/>
    <w:rsid w:val="00B75F85"/>
    <w:rsid w:val="00BE1E33"/>
    <w:rsid w:val="00BE4C6A"/>
    <w:rsid w:val="00BE6D25"/>
    <w:rsid w:val="00C00330"/>
    <w:rsid w:val="00C32A27"/>
    <w:rsid w:val="00C6326A"/>
    <w:rsid w:val="00C838D9"/>
    <w:rsid w:val="00C921BD"/>
    <w:rsid w:val="00CA67DC"/>
    <w:rsid w:val="00CA6ECE"/>
    <w:rsid w:val="00D128EE"/>
    <w:rsid w:val="00D3580C"/>
    <w:rsid w:val="00D66F0B"/>
    <w:rsid w:val="00DD47CE"/>
    <w:rsid w:val="00E57588"/>
    <w:rsid w:val="00E918BB"/>
    <w:rsid w:val="00ED113F"/>
    <w:rsid w:val="00F01EF6"/>
    <w:rsid w:val="00F50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9A6C64"/>
  <w15:docId w15:val="{5493E129-73A7-4BA0-BD10-347555954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297354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97354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910880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297354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910880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297354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910880"/>
    <w:rPr>
      <w:rFonts w:ascii="TimesLT" w:hAnsi="TimesLT" w:cs="Times New Roman"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853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85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259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9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9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630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2016-08-24T10:19:00Z</cp:lastPrinted>
  <dcterms:created xsi:type="dcterms:W3CDTF">2016-08-29T09:24:00Z</dcterms:created>
  <dcterms:modified xsi:type="dcterms:W3CDTF">2016-08-29T09:24:00Z</dcterms:modified>
</cp:coreProperties>
</file>