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B24" w:rsidRDefault="00271C3B">
      <w:pPr>
        <w:jc w:val="center"/>
        <w:rPr>
          <w:rFonts w:ascii="Times New Roman" w:hAnsi="Times New Roman"/>
          <w:b/>
          <w:noProof/>
        </w:rPr>
      </w:pPr>
      <w:r w:rsidRPr="00B24F20">
        <w:rPr>
          <w:rFonts w:ascii="Times New Roman" w:hAnsi="Times New Roman"/>
          <w:b/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A28" w:rsidRDefault="00165A2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65A28" w:rsidRPr="0056790B" w:rsidRDefault="00165A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5A28" w:rsidRDefault="00165A2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22908" w:rsidRDefault="00922908" w:rsidP="0092290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4E21B4">
        <w:rPr>
          <w:rFonts w:ascii="Times New Roman" w:hAnsi="Times New Roman"/>
          <w:b/>
          <w:szCs w:val="24"/>
        </w:rPr>
        <w:t xml:space="preserve">DĖL </w:t>
      </w:r>
      <w:r>
        <w:rPr>
          <w:rFonts w:ascii="Times New Roman" w:hAnsi="Times New Roman"/>
          <w:b/>
          <w:szCs w:val="24"/>
        </w:rPr>
        <w:t xml:space="preserve">ŠAKIŲ </w:t>
      </w:r>
      <w:r w:rsidRPr="004E21B4">
        <w:rPr>
          <w:rFonts w:ascii="Times New Roman" w:hAnsi="Times New Roman"/>
          <w:b/>
          <w:szCs w:val="24"/>
        </w:rPr>
        <w:t>RAJONO SAVIVALDYBĖJE UŽIMAMŲ PAREIGŲ, KURIAS EINANTIEMS ASMENIMS IŠDUOTI LEIDIMAI DIRBTI AR SUSIPAŽINTI SU ĮSLAPTINTA INFORMACIJA, SĄRAŠO SUDARYMO</w:t>
      </w:r>
    </w:p>
    <w:p w:rsidR="00E910A0" w:rsidRPr="00562527" w:rsidRDefault="00E910A0" w:rsidP="00D23B2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Cs w:val="24"/>
        </w:rPr>
      </w:pPr>
    </w:p>
    <w:p w:rsidR="00165A28" w:rsidRDefault="00D77BB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62527">
        <w:rPr>
          <w:rFonts w:ascii="Times New Roman" w:hAnsi="Times New Roman"/>
        </w:rPr>
        <w:t>1</w:t>
      </w:r>
      <w:r w:rsidR="00D23B24">
        <w:rPr>
          <w:rFonts w:ascii="Times New Roman" w:hAnsi="Times New Roman"/>
        </w:rPr>
        <w:t>6</w:t>
      </w:r>
      <w:r w:rsidR="000A7E6F">
        <w:rPr>
          <w:rFonts w:ascii="Times New Roman" w:hAnsi="Times New Roman"/>
        </w:rPr>
        <w:t xml:space="preserve"> </w:t>
      </w:r>
      <w:r w:rsidR="00562527">
        <w:rPr>
          <w:rFonts w:ascii="Times New Roman" w:hAnsi="Times New Roman"/>
        </w:rPr>
        <w:t>m.</w:t>
      </w:r>
      <w:r w:rsidR="00D50A0C">
        <w:rPr>
          <w:rFonts w:ascii="Times New Roman" w:hAnsi="Times New Roman"/>
        </w:rPr>
        <w:t xml:space="preserve"> </w:t>
      </w:r>
      <w:r w:rsidR="00A413DA">
        <w:rPr>
          <w:rFonts w:ascii="Times New Roman" w:hAnsi="Times New Roman"/>
        </w:rPr>
        <w:t>rugsėjo 20</w:t>
      </w:r>
      <w:bookmarkStart w:id="0" w:name="_GoBack"/>
      <w:bookmarkEnd w:id="0"/>
      <w:r w:rsidR="00615EF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 Nr.AT-</w:t>
      </w:r>
      <w:r w:rsidR="00DF4B3E">
        <w:rPr>
          <w:rFonts w:ascii="Times New Roman" w:hAnsi="Times New Roman"/>
        </w:rPr>
        <w:t xml:space="preserve"> </w:t>
      </w:r>
      <w:r w:rsidR="00A413DA">
        <w:rPr>
          <w:rFonts w:ascii="Times New Roman" w:hAnsi="Times New Roman"/>
        </w:rPr>
        <w:t>882</w:t>
      </w:r>
    </w:p>
    <w:p w:rsidR="00165A28" w:rsidRDefault="00165A28">
      <w:pPr>
        <w:pStyle w:val="Antrat1"/>
        <w:ind w:left="0" w:firstLine="0"/>
        <w:jc w:val="center"/>
      </w:pPr>
      <w:r>
        <w:t>Šakiai</w:t>
      </w:r>
    </w:p>
    <w:p w:rsidR="00E97BB8" w:rsidRPr="00E97BB8" w:rsidRDefault="00E97BB8" w:rsidP="00E97BB8"/>
    <w:p w:rsidR="00165A28" w:rsidRDefault="00165A28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23B24" w:rsidRPr="005C64A6" w:rsidRDefault="00165A28" w:rsidP="00990E77">
      <w:pPr>
        <w:pStyle w:val="Pagrindinistekstas"/>
        <w:spacing w:after="0" w:line="360" w:lineRule="auto"/>
        <w:ind w:firstLine="1247"/>
        <w:jc w:val="both"/>
        <w:rPr>
          <w:rFonts w:ascii="Times New Roman" w:hAnsi="Times New Roman" w:cs="Times New Roman"/>
          <w:color w:val="000000"/>
          <w:szCs w:val="24"/>
        </w:rPr>
      </w:pPr>
      <w:r w:rsidRPr="007C0B7F">
        <w:rPr>
          <w:rFonts w:ascii="Times New Roman" w:hAnsi="Times New Roman"/>
        </w:rPr>
        <w:t xml:space="preserve">Vadovaudamasis Lietuvos Respublikos </w:t>
      </w:r>
      <w:r w:rsidR="00E97BB8" w:rsidRPr="007C0B7F">
        <w:rPr>
          <w:rFonts w:ascii="Times New Roman" w:hAnsi="Times New Roman"/>
        </w:rPr>
        <w:t xml:space="preserve">vietos savivaldos įstatymo </w:t>
      </w:r>
      <w:r w:rsidR="0056790B">
        <w:rPr>
          <w:rFonts w:ascii="Times New Roman" w:hAnsi="Times New Roman"/>
        </w:rPr>
        <w:t>18</w:t>
      </w:r>
      <w:r w:rsidR="00B44331" w:rsidRPr="007C0B7F">
        <w:rPr>
          <w:rFonts w:ascii="Times New Roman" w:hAnsi="Times New Roman"/>
        </w:rPr>
        <w:t xml:space="preserve"> str</w:t>
      </w:r>
      <w:r w:rsidR="00166C90">
        <w:rPr>
          <w:rFonts w:ascii="Times New Roman" w:hAnsi="Times New Roman"/>
        </w:rPr>
        <w:t>aipsnio</w:t>
      </w:r>
      <w:r w:rsidR="00B44331" w:rsidRPr="007C0B7F">
        <w:rPr>
          <w:rFonts w:ascii="Times New Roman" w:hAnsi="Times New Roman"/>
        </w:rPr>
        <w:t xml:space="preserve"> </w:t>
      </w:r>
      <w:r w:rsidR="0056790B">
        <w:rPr>
          <w:rFonts w:ascii="Times New Roman" w:hAnsi="Times New Roman"/>
        </w:rPr>
        <w:t>1</w:t>
      </w:r>
      <w:r w:rsidR="00B44331" w:rsidRPr="007C0B7F">
        <w:rPr>
          <w:rFonts w:ascii="Times New Roman" w:hAnsi="Times New Roman"/>
        </w:rPr>
        <w:t xml:space="preserve"> d</w:t>
      </w:r>
      <w:r w:rsidR="0056790B">
        <w:rPr>
          <w:rFonts w:ascii="Times New Roman" w:hAnsi="Times New Roman"/>
        </w:rPr>
        <w:t>alimi</w:t>
      </w:r>
      <w:r w:rsidR="00166C90">
        <w:rPr>
          <w:rFonts w:ascii="Times New Roman" w:hAnsi="Times New Roman"/>
        </w:rPr>
        <w:t>,</w:t>
      </w:r>
      <w:r w:rsidR="00B44331" w:rsidRPr="007C0B7F">
        <w:rPr>
          <w:rFonts w:ascii="Times New Roman" w:hAnsi="Times New Roman"/>
        </w:rPr>
        <w:t xml:space="preserve"> </w:t>
      </w:r>
      <w:r w:rsidR="00D23B24" w:rsidRPr="006E6D3E">
        <w:rPr>
          <w:rFonts w:ascii="Times New Roman" w:hAnsi="Times New Roman" w:cs="Times New Roman"/>
          <w:szCs w:val="24"/>
        </w:rPr>
        <w:t xml:space="preserve">Lietuvos Respublikos valstybės ir tarnybos paslapčių įstatymo </w:t>
      </w:r>
      <w:r w:rsidR="005C64A6">
        <w:rPr>
          <w:rFonts w:ascii="Times New Roman" w:hAnsi="Times New Roman" w:cs="Times New Roman"/>
          <w:szCs w:val="24"/>
        </w:rPr>
        <w:t>12</w:t>
      </w:r>
      <w:r w:rsidR="00D23B24">
        <w:rPr>
          <w:rFonts w:ascii="Times New Roman" w:hAnsi="Times New Roman" w:cs="Times New Roman"/>
          <w:szCs w:val="24"/>
        </w:rPr>
        <w:t xml:space="preserve"> straipsnio </w:t>
      </w:r>
      <w:r w:rsidR="00AD613A">
        <w:rPr>
          <w:rFonts w:ascii="Times New Roman" w:hAnsi="Times New Roman" w:cs="Times New Roman"/>
          <w:szCs w:val="24"/>
        </w:rPr>
        <w:t>8 dalimi</w:t>
      </w:r>
      <w:r w:rsidR="00D23B24" w:rsidRPr="006E6D3E">
        <w:rPr>
          <w:rFonts w:ascii="Times New Roman" w:hAnsi="Times New Roman" w:cs="Times New Roman"/>
          <w:szCs w:val="24"/>
        </w:rPr>
        <w:t xml:space="preserve"> </w:t>
      </w:r>
      <w:r w:rsidR="00D23B24">
        <w:rPr>
          <w:rFonts w:ascii="Times New Roman" w:hAnsi="Times New Roman" w:cs="Times New Roman"/>
          <w:szCs w:val="24"/>
        </w:rPr>
        <w:t>ir rajono savivaldybės tarybos 2009 m. sausio 22 d. sprendimu Nr. T-6 patvirtintų Savivaldybės administracijos nuostatų 24 punktu</w:t>
      </w:r>
      <w:r w:rsidR="00AB1C21">
        <w:rPr>
          <w:rFonts w:ascii="Times New Roman" w:hAnsi="Times New Roman" w:cs="Times New Roman"/>
          <w:szCs w:val="24"/>
        </w:rPr>
        <w:t>:</w:t>
      </w:r>
    </w:p>
    <w:p w:rsidR="00E26AA2" w:rsidRDefault="00E26AA2" w:rsidP="00990E77">
      <w:pPr>
        <w:tabs>
          <w:tab w:val="left" w:pos="-2977"/>
        </w:tabs>
        <w:spacing w:line="360" w:lineRule="auto"/>
        <w:ind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40"/>
        </w:rPr>
        <w:t xml:space="preserve">1. </w:t>
      </w:r>
      <w:r w:rsidR="00D74B4A">
        <w:rPr>
          <w:rFonts w:ascii="Times New Roman" w:hAnsi="Times New Roman"/>
          <w:spacing w:val="40"/>
        </w:rPr>
        <w:t>S u d a r a u</w:t>
      </w:r>
      <w:r>
        <w:rPr>
          <w:rFonts w:ascii="Times New Roman" w:hAnsi="Times New Roman"/>
          <w:spacing w:val="40"/>
        </w:rPr>
        <w:t xml:space="preserve"> </w:t>
      </w:r>
      <w:r w:rsidR="001B786E" w:rsidRPr="00316624">
        <w:rPr>
          <w:rFonts w:ascii="Times New Roman" w:hAnsi="Times New Roman"/>
          <w:szCs w:val="24"/>
        </w:rPr>
        <w:t xml:space="preserve">Šakių rajono savivaldybėje užimamų pareigų, kurias einantiems asmenims išduoti leidimai dirbti ar susipažinti su įslaptinta </w:t>
      </w:r>
      <w:r w:rsidR="001B786E">
        <w:rPr>
          <w:rFonts w:ascii="Times New Roman" w:hAnsi="Times New Roman"/>
          <w:szCs w:val="24"/>
        </w:rPr>
        <w:t>informacija, sąrašą (pridedama).</w:t>
      </w:r>
    </w:p>
    <w:p w:rsidR="00E26AA2" w:rsidRDefault="006C5F70" w:rsidP="00990E77">
      <w:pPr>
        <w:tabs>
          <w:tab w:val="left" w:pos="-2977"/>
        </w:tabs>
        <w:spacing w:line="360" w:lineRule="auto"/>
        <w:ind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40"/>
        </w:rPr>
        <w:t>2</w:t>
      </w:r>
      <w:r w:rsidR="00D23B24">
        <w:rPr>
          <w:rFonts w:ascii="Times New Roman" w:hAnsi="Times New Roman"/>
          <w:spacing w:val="40"/>
        </w:rPr>
        <w:t xml:space="preserve">. </w:t>
      </w:r>
      <w:r w:rsidR="00E26AA2" w:rsidRPr="0087249D">
        <w:rPr>
          <w:rFonts w:ascii="Times New Roman" w:hAnsi="Times New Roman"/>
          <w:spacing w:val="100"/>
          <w:szCs w:val="24"/>
        </w:rPr>
        <w:t>Pripažįst</w:t>
      </w:r>
      <w:r w:rsidR="00E26AA2" w:rsidRPr="0087249D">
        <w:rPr>
          <w:rFonts w:ascii="Times New Roman" w:hAnsi="Times New Roman"/>
          <w:szCs w:val="24"/>
        </w:rPr>
        <w:t xml:space="preserve">u </w:t>
      </w:r>
      <w:r w:rsidR="00E26AA2" w:rsidRPr="0087249D">
        <w:rPr>
          <w:rFonts w:ascii="Times New Roman" w:hAnsi="Times New Roman"/>
          <w:color w:val="000000"/>
          <w:szCs w:val="24"/>
        </w:rPr>
        <w:t xml:space="preserve">netekusiu galios </w:t>
      </w:r>
      <w:r w:rsidR="001F5D02">
        <w:rPr>
          <w:rFonts w:ascii="Times New Roman" w:hAnsi="Times New Roman"/>
          <w:color w:val="000000"/>
          <w:szCs w:val="24"/>
        </w:rPr>
        <w:t xml:space="preserve">Šakių </w:t>
      </w:r>
      <w:r w:rsidR="00E26AA2" w:rsidRPr="0087249D">
        <w:rPr>
          <w:rFonts w:ascii="Times New Roman" w:hAnsi="Times New Roman"/>
          <w:color w:val="000000"/>
          <w:szCs w:val="24"/>
        </w:rPr>
        <w:t>rajono savivaldybės administracijos direktoriaus</w:t>
      </w:r>
      <w:r w:rsidR="00E26AA2" w:rsidRPr="0087249D">
        <w:rPr>
          <w:rFonts w:ascii="Times New Roman" w:hAnsi="Times New Roman"/>
          <w:szCs w:val="24"/>
        </w:rPr>
        <w:t xml:space="preserve"> </w:t>
      </w:r>
      <w:r w:rsidR="00E26AA2">
        <w:rPr>
          <w:rFonts w:ascii="Times New Roman" w:hAnsi="Times New Roman"/>
          <w:szCs w:val="24"/>
        </w:rPr>
        <w:t>20</w:t>
      </w:r>
      <w:r w:rsidR="00A10CD0">
        <w:rPr>
          <w:rFonts w:ascii="Times New Roman" w:hAnsi="Times New Roman"/>
          <w:szCs w:val="24"/>
        </w:rPr>
        <w:t>16</w:t>
      </w:r>
      <w:r w:rsidR="00E26AA2">
        <w:rPr>
          <w:rFonts w:ascii="Times New Roman" w:hAnsi="Times New Roman"/>
          <w:szCs w:val="24"/>
        </w:rPr>
        <w:t xml:space="preserve"> m. </w:t>
      </w:r>
      <w:r w:rsidR="00A10CD0">
        <w:rPr>
          <w:rFonts w:ascii="Times New Roman" w:hAnsi="Times New Roman"/>
          <w:szCs w:val="24"/>
        </w:rPr>
        <w:t>rugsėjo</w:t>
      </w:r>
      <w:r w:rsidR="004A44F8">
        <w:rPr>
          <w:rFonts w:ascii="Times New Roman" w:hAnsi="Times New Roman"/>
          <w:szCs w:val="24"/>
        </w:rPr>
        <w:t xml:space="preserve"> </w:t>
      </w:r>
      <w:r w:rsidR="001F5D02">
        <w:rPr>
          <w:rFonts w:ascii="Times New Roman" w:hAnsi="Times New Roman"/>
          <w:szCs w:val="24"/>
        </w:rPr>
        <w:t>1</w:t>
      </w:r>
      <w:r w:rsidR="004A44F8">
        <w:rPr>
          <w:rFonts w:ascii="Times New Roman" w:hAnsi="Times New Roman"/>
          <w:szCs w:val="24"/>
        </w:rPr>
        <w:t>2</w:t>
      </w:r>
      <w:r w:rsidR="00E26AA2">
        <w:rPr>
          <w:rFonts w:ascii="Times New Roman" w:hAnsi="Times New Roman"/>
          <w:szCs w:val="24"/>
        </w:rPr>
        <w:t xml:space="preserve"> d. įsakym</w:t>
      </w:r>
      <w:r w:rsidR="00DC3B60">
        <w:rPr>
          <w:rFonts w:ascii="Times New Roman" w:hAnsi="Times New Roman"/>
          <w:szCs w:val="24"/>
        </w:rPr>
        <w:t>ą</w:t>
      </w:r>
      <w:r w:rsidR="00E26AA2">
        <w:rPr>
          <w:rFonts w:ascii="Times New Roman" w:hAnsi="Times New Roman"/>
          <w:szCs w:val="24"/>
        </w:rPr>
        <w:t xml:space="preserve"> Nr. AT-</w:t>
      </w:r>
      <w:r w:rsidR="00A10CD0">
        <w:rPr>
          <w:rFonts w:ascii="Times New Roman" w:hAnsi="Times New Roman"/>
          <w:szCs w:val="24"/>
        </w:rPr>
        <w:t>850</w:t>
      </w:r>
      <w:r w:rsidR="00DC3B60">
        <w:rPr>
          <w:rFonts w:ascii="Times New Roman" w:hAnsi="Times New Roman"/>
          <w:szCs w:val="24"/>
        </w:rPr>
        <w:t xml:space="preserve"> „Dėl</w:t>
      </w:r>
      <w:r w:rsidR="001F5D02">
        <w:rPr>
          <w:rFonts w:ascii="Times New Roman" w:hAnsi="Times New Roman"/>
          <w:szCs w:val="24"/>
        </w:rPr>
        <w:t xml:space="preserve"> </w:t>
      </w:r>
      <w:r w:rsidR="00B3341F" w:rsidRPr="00316624">
        <w:rPr>
          <w:rFonts w:ascii="Times New Roman" w:hAnsi="Times New Roman"/>
          <w:szCs w:val="24"/>
        </w:rPr>
        <w:t>Šakių rajono savivaldybėje užimamų pareigų, kurias einantiems asmenims išduoti leidimai dirbti ar susipažinti s</w:t>
      </w:r>
      <w:r w:rsidR="00375D18">
        <w:rPr>
          <w:rFonts w:ascii="Times New Roman" w:hAnsi="Times New Roman"/>
          <w:szCs w:val="24"/>
        </w:rPr>
        <w:t>u įslaptinta informacija, sąrašo sudarymo</w:t>
      </w:r>
      <w:r w:rsidR="00DC3B60">
        <w:rPr>
          <w:rFonts w:ascii="Times New Roman" w:hAnsi="Times New Roman"/>
          <w:szCs w:val="24"/>
        </w:rPr>
        <w:t>“</w:t>
      </w:r>
    </w:p>
    <w:p w:rsidR="003D369E" w:rsidRDefault="003D369E" w:rsidP="003D369E">
      <w:pPr>
        <w:tabs>
          <w:tab w:val="left" w:pos="-2977"/>
        </w:tabs>
        <w:spacing w:line="276" w:lineRule="auto"/>
        <w:ind w:firstLine="1276"/>
        <w:jc w:val="both"/>
        <w:rPr>
          <w:rFonts w:ascii="Times New Roman" w:hAnsi="Times New Roman"/>
          <w:szCs w:val="24"/>
        </w:rPr>
      </w:pPr>
    </w:p>
    <w:p w:rsidR="003D369E" w:rsidRDefault="003D369E" w:rsidP="003D369E">
      <w:pPr>
        <w:tabs>
          <w:tab w:val="left" w:pos="-2977"/>
        </w:tabs>
        <w:spacing w:line="276" w:lineRule="auto"/>
        <w:ind w:firstLine="1276"/>
        <w:jc w:val="both"/>
        <w:rPr>
          <w:rFonts w:ascii="Times New Roman" w:hAnsi="Times New Roman"/>
          <w:szCs w:val="24"/>
        </w:rPr>
      </w:pPr>
    </w:p>
    <w:p w:rsidR="00374327" w:rsidRDefault="00374327" w:rsidP="003D369E">
      <w:pPr>
        <w:tabs>
          <w:tab w:val="left" w:pos="-2977"/>
        </w:tabs>
        <w:spacing w:line="276" w:lineRule="auto"/>
        <w:ind w:firstLine="1276"/>
        <w:jc w:val="both"/>
        <w:rPr>
          <w:rFonts w:ascii="Times New Roman" w:hAnsi="Times New Roman"/>
          <w:szCs w:val="24"/>
        </w:rPr>
      </w:pPr>
    </w:p>
    <w:p w:rsidR="00374327" w:rsidRPr="0087249D" w:rsidRDefault="00374327" w:rsidP="003D369E">
      <w:pPr>
        <w:tabs>
          <w:tab w:val="left" w:pos="-2977"/>
        </w:tabs>
        <w:spacing w:line="276" w:lineRule="auto"/>
        <w:ind w:firstLine="1276"/>
        <w:jc w:val="both"/>
        <w:rPr>
          <w:rFonts w:ascii="Times New Roman" w:hAnsi="Times New Roman"/>
          <w:szCs w:val="24"/>
        </w:rPr>
      </w:pPr>
    </w:p>
    <w:p w:rsidR="00E26AA2" w:rsidRPr="005D72B6" w:rsidRDefault="00E26AA2" w:rsidP="00E26AA2">
      <w:pPr>
        <w:tabs>
          <w:tab w:val="left" w:pos="7655"/>
        </w:tabs>
        <w:overflowPunct w:val="0"/>
        <w:autoSpaceDE w:val="0"/>
        <w:autoSpaceDN w:val="0"/>
        <w:adjustRightInd w:val="0"/>
      </w:pPr>
      <w:r>
        <w:t>Administracijos direktorius</w:t>
      </w:r>
      <w:r>
        <w:tab/>
        <w:t>Evaldas Sniečkus</w:t>
      </w:r>
    </w:p>
    <w:p w:rsidR="00E26AA2" w:rsidRDefault="00E26AA2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D369E" w:rsidRDefault="003D369E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D369E" w:rsidRDefault="003D369E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D369E" w:rsidRDefault="003D369E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D369E" w:rsidRDefault="003D369E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D369E" w:rsidRDefault="003D369E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722FA" w:rsidRDefault="00D722FA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722FA" w:rsidRDefault="00D722FA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722FA" w:rsidRDefault="00D722FA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722FA" w:rsidRDefault="00D722FA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722FA" w:rsidRDefault="00D722FA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722FA" w:rsidRDefault="00D722FA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722FA" w:rsidRDefault="00D722FA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722FA" w:rsidRDefault="00D722FA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722FA" w:rsidRDefault="00D722FA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26AA2" w:rsidRPr="006E6D3E" w:rsidRDefault="00E26AA2" w:rsidP="00E26AA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</w:p>
    <w:p w:rsidR="00165A28" w:rsidRDefault="00A96367" w:rsidP="003D369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vedėja</w:t>
      </w:r>
    </w:p>
    <w:p w:rsidR="00A96367" w:rsidRDefault="00A96367" w:rsidP="003D369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854F6F" w:rsidRDefault="00D722FA" w:rsidP="003D369E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2016-09-19</w:t>
      </w:r>
    </w:p>
    <w:sectPr w:rsidR="00854F6F" w:rsidSect="00562527">
      <w:pgSz w:w="11907" w:h="16840" w:code="9"/>
      <w:pgMar w:top="851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B3C" w:rsidRDefault="00795B3C">
      <w:r>
        <w:separator/>
      </w:r>
    </w:p>
  </w:endnote>
  <w:endnote w:type="continuationSeparator" w:id="0">
    <w:p w:rsidR="00795B3C" w:rsidRDefault="00795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B3C" w:rsidRDefault="00795B3C">
      <w:r>
        <w:separator/>
      </w:r>
    </w:p>
  </w:footnote>
  <w:footnote w:type="continuationSeparator" w:id="0">
    <w:p w:rsidR="00795B3C" w:rsidRDefault="00795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94A94"/>
    <w:multiLevelType w:val="hybridMultilevel"/>
    <w:tmpl w:val="E7B48E50"/>
    <w:lvl w:ilvl="0" w:tplc="FBACC09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17E01247"/>
    <w:multiLevelType w:val="hybridMultilevel"/>
    <w:tmpl w:val="E82207DA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2E02E3"/>
    <w:multiLevelType w:val="hybridMultilevel"/>
    <w:tmpl w:val="F1D8742C"/>
    <w:lvl w:ilvl="0" w:tplc="465ED52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25D22BA5"/>
    <w:multiLevelType w:val="hybridMultilevel"/>
    <w:tmpl w:val="DCD4457A"/>
    <w:lvl w:ilvl="0" w:tplc="B9F22C96">
      <w:start w:val="1"/>
      <w:numFmt w:val="decimal"/>
      <w:lvlText w:val="%1."/>
      <w:lvlJc w:val="left"/>
      <w:pPr>
        <w:ind w:left="4531" w:hanging="375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5236" w:hanging="360"/>
      </w:pPr>
    </w:lvl>
    <w:lvl w:ilvl="2" w:tplc="0427001B">
      <w:start w:val="1"/>
      <w:numFmt w:val="lowerRoman"/>
      <w:lvlText w:val="%3."/>
      <w:lvlJc w:val="right"/>
      <w:pPr>
        <w:ind w:left="5956" w:hanging="180"/>
      </w:pPr>
    </w:lvl>
    <w:lvl w:ilvl="3" w:tplc="0427000F">
      <w:start w:val="1"/>
      <w:numFmt w:val="decimal"/>
      <w:lvlText w:val="%4."/>
      <w:lvlJc w:val="left"/>
      <w:pPr>
        <w:ind w:left="6676" w:hanging="360"/>
      </w:pPr>
    </w:lvl>
    <w:lvl w:ilvl="4" w:tplc="04270019" w:tentative="1">
      <w:start w:val="1"/>
      <w:numFmt w:val="lowerLetter"/>
      <w:lvlText w:val="%5."/>
      <w:lvlJc w:val="left"/>
      <w:pPr>
        <w:ind w:left="7396" w:hanging="360"/>
      </w:pPr>
    </w:lvl>
    <w:lvl w:ilvl="5" w:tplc="0427001B" w:tentative="1">
      <w:start w:val="1"/>
      <w:numFmt w:val="lowerRoman"/>
      <w:lvlText w:val="%6."/>
      <w:lvlJc w:val="right"/>
      <w:pPr>
        <w:ind w:left="8116" w:hanging="180"/>
      </w:pPr>
    </w:lvl>
    <w:lvl w:ilvl="6" w:tplc="0427000F" w:tentative="1">
      <w:start w:val="1"/>
      <w:numFmt w:val="decimal"/>
      <w:lvlText w:val="%7."/>
      <w:lvlJc w:val="left"/>
      <w:pPr>
        <w:ind w:left="8836" w:hanging="360"/>
      </w:pPr>
    </w:lvl>
    <w:lvl w:ilvl="7" w:tplc="04270019" w:tentative="1">
      <w:start w:val="1"/>
      <w:numFmt w:val="lowerLetter"/>
      <w:lvlText w:val="%8."/>
      <w:lvlJc w:val="left"/>
      <w:pPr>
        <w:ind w:left="9556" w:hanging="360"/>
      </w:pPr>
    </w:lvl>
    <w:lvl w:ilvl="8" w:tplc="0427001B" w:tentative="1">
      <w:start w:val="1"/>
      <w:numFmt w:val="lowerRoman"/>
      <w:lvlText w:val="%9."/>
      <w:lvlJc w:val="right"/>
      <w:pPr>
        <w:ind w:left="10276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D20"/>
    <w:rsid w:val="00013436"/>
    <w:rsid w:val="000234C9"/>
    <w:rsid w:val="00083F07"/>
    <w:rsid w:val="000A2392"/>
    <w:rsid w:val="000A7E6F"/>
    <w:rsid w:val="000E2BDE"/>
    <w:rsid w:val="00140C18"/>
    <w:rsid w:val="00165A28"/>
    <w:rsid w:val="00166C90"/>
    <w:rsid w:val="0017733D"/>
    <w:rsid w:val="00194BDA"/>
    <w:rsid w:val="001B5883"/>
    <w:rsid w:val="001B786E"/>
    <w:rsid w:val="001C50D9"/>
    <w:rsid w:val="001D6B00"/>
    <w:rsid w:val="001F307E"/>
    <w:rsid w:val="001F5D02"/>
    <w:rsid w:val="00262090"/>
    <w:rsid w:val="00263166"/>
    <w:rsid w:val="00271C3B"/>
    <w:rsid w:val="003128FA"/>
    <w:rsid w:val="00313751"/>
    <w:rsid w:val="00325FA0"/>
    <w:rsid w:val="00352202"/>
    <w:rsid w:val="00374327"/>
    <w:rsid w:val="00375D18"/>
    <w:rsid w:val="00383EAB"/>
    <w:rsid w:val="003C74D3"/>
    <w:rsid w:val="003D3399"/>
    <w:rsid w:val="003D369E"/>
    <w:rsid w:val="003D3973"/>
    <w:rsid w:val="00447386"/>
    <w:rsid w:val="004A44F8"/>
    <w:rsid w:val="004C05FF"/>
    <w:rsid w:val="0052076C"/>
    <w:rsid w:val="005220E4"/>
    <w:rsid w:val="00562527"/>
    <w:rsid w:val="0056790B"/>
    <w:rsid w:val="00574F54"/>
    <w:rsid w:val="00596FE6"/>
    <w:rsid w:val="005C64A6"/>
    <w:rsid w:val="00615EFC"/>
    <w:rsid w:val="00682EC7"/>
    <w:rsid w:val="006840AA"/>
    <w:rsid w:val="00685098"/>
    <w:rsid w:val="00691FD4"/>
    <w:rsid w:val="006C20A5"/>
    <w:rsid w:val="006C5F70"/>
    <w:rsid w:val="006F4BCD"/>
    <w:rsid w:val="00740D49"/>
    <w:rsid w:val="00795B3C"/>
    <w:rsid w:val="007B490F"/>
    <w:rsid w:val="007C0B7F"/>
    <w:rsid w:val="007F68E9"/>
    <w:rsid w:val="008003D4"/>
    <w:rsid w:val="00854F6F"/>
    <w:rsid w:val="008B4E11"/>
    <w:rsid w:val="008C1528"/>
    <w:rsid w:val="008E2D5F"/>
    <w:rsid w:val="008E5E8E"/>
    <w:rsid w:val="00911847"/>
    <w:rsid w:val="00912B3D"/>
    <w:rsid w:val="00922908"/>
    <w:rsid w:val="009866A3"/>
    <w:rsid w:val="00990194"/>
    <w:rsid w:val="00990E77"/>
    <w:rsid w:val="009B1ECF"/>
    <w:rsid w:val="009C283B"/>
    <w:rsid w:val="009D2200"/>
    <w:rsid w:val="009F7CCB"/>
    <w:rsid w:val="00A10CD0"/>
    <w:rsid w:val="00A413DA"/>
    <w:rsid w:val="00A96367"/>
    <w:rsid w:val="00AA3F71"/>
    <w:rsid w:val="00AB1C21"/>
    <w:rsid w:val="00AC132F"/>
    <w:rsid w:val="00AD613A"/>
    <w:rsid w:val="00B101A6"/>
    <w:rsid w:val="00B3341F"/>
    <w:rsid w:val="00B44331"/>
    <w:rsid w:val="00B5780E"/>
    <w:rsid w:val="00B71F0A"/>
    <w:rsid w:val="00BE35F0"/>
    <w:rsid w:val="00C37661"/>
    <w:rsid w:val="00CE4B5D"/>
    <w:rsid w:val="00CF3F27"/>
    <w:rsid w:val="00CF61CE"/>
    <w:rsid w:val="00D02D8D"/>
    <w:rsid w:val="00D112D4"/>
    <w:rsid w:val="00D131D7"/>
    <w:rsid w:val="00D23B24"/>
    <w:rsid w:val="00D27C16"/>
    <w:rsid w:val="00D50A0C"/>
    <w:rsid w:val="00D722FA"/>
    <w:rsid w:val="00D74B4A"/>
    <w:rsid w:val="00D77BB8"/>
    <w:rsid w:val="00D93682"/>
    <w:rsid w:val="00DB1C42"/>
    <w:rsid w:val="00DB260E"/>
    <w:rsid w:val="00DC3B60"/>
    <w:rsid w:val="00DD4095"/>
    <w:rsid w:val="00DF4B3E"/>
    <w:rsid w:val="00E26AA2"/>
    <w:rsid w:val="00E30F66"/>
    <w:rsid w:val="00E43AA8"/>
    <w:rsid w:val="00E910A0"/>
    <w:rsid w:val="00E97BB8"/>
    <w:rsid w:val="00EE383B"/>
    <w:rsid w:val="00EF2176"/>
    <w:rsid w:val="00F76D20"/>
    <w:rsid w:val="00F864FD"/>
    <w:rsid w:val="00F94B43"/>
    <w:rsid w:val="00FC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252145"/>
  <w15:chartTrackingRefBased/>
  <w15:docId w15:val="{65E1DFE2-222B-45C6-AB58-438D44943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Pagrindinistekstas">
    <w:name w:val="Body Text"/>
    <w:basedOn w:val="prastasis"/>
    <w:link w:val="PagrindinistekstasDiagrama"/>
    <w:rsid w:val="00D23B24"/>
    <w:pPr>
      <w:suppressAutoHyphens/>
      <w:spacing w:after="120"/>
    </w:pPr>
    <w:rPr>
      <w:rFonts w:cs="TimesLT"/>
      <w:lang w:eastAsia="ar-SA"/>
    </w:rPr>
  </w:style>
  <w:style w:type="character" w:customStyle="1" w:styleId="PagrindinistekstasDiagrama">
    <w:name w:val="Pagrindinis tekstas Diagrama"/>
    <w:link w:val="Pagrindinistekstas"/>
    <w:rsid w:val="00D23B24"/>
    <w:rPr>
      <w:rFonts w:ascii="TimesLT" w:hAnsi="TimesLT" w:cs="TimesLT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8D241-E58F-446E-B41E-2B61E927B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regina</dc:creator>
  <cp:keywords/>
  <dc:description/>
  <cp:lastModifiedBy>Aušra Bajerčiūtė</cp:lastModifiedBy>
  <cp:revision>2</cp:revision>
  <cp:lastPrinted>2016-09-01T07:38:00Z</cp:lastPrinted>
  <dcterms:created xsi:type="dcterms:W3CDTF">2016-09-20T06:30:00Z</dcterms:created>
  <dcterms:modified xsi:type="dcterms:W3CDTF">2016-09-20T06:30:00Z</dcterms:modified>
</cp:coreProperties>
</file>