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933" w:rsidRDefault="00093E2D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noProof/>
          <w:lang w:val="lt-LT" w:eastAsia="lt-LT"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:rsidR="00097933" w:rsidRDefault="00434A6F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:rsidR="00097933" w:rsidRDefault="00097933">
      <w:pPr>
        <w:jc w:val="center"/>
        <w:rPr>
          <w:rFonts w:ascii="Times New Roman" w:hAnsi="Times New Roman"/>
          <w:b/>
          <w:sz w:val="24"/>
        </w:rPr>
      </w:pPr>
    </w:p>
    <w:p w:rsidR="00D76CA6" w:rsidRDefault="00D76CA6">
      <w:pPr>
        <w:jc w:val="center"/>
        <w:rPr>
          <w:rFonts w:ascii="Times New Roman" w:hAnsi="Times New Roman"/>
          <w:b/>
          <w:sz w:val="24"/>
        </w:rPr>
      </w:pPr>
    </w:p>
    <w:p w:rsidR="00097933" w:rsidRDefault="00434A6F">
      <w:pPr>
        <w:pStyle w:val="Antrat3"/>
        <w:rPr>
          <w:b/>
        </w:rPr>
      </w:pPr>
      <w:r>
        <w:rPr>
          <w:b/>
        </w:rPr>
        <w:t>POTVARKIS</w:t>
      </w:r>
    </w:p>
    <w:p w:rsidR="00097933" w:rsidRDefault="00434A6F">
      <w:pPr>
        <w:pStyle w:val="Antrat1"/>
        <w:jc w:val="center"/>
        <w:rPr>
          <w:b/>
          <w:lang w:val="lt-LT"/>
        </w:rPr>
      </w:pPr>
      <w:r>
        <w:rPr>
          <w:b/>
        </w:rPr>
        <w:t>D</w:t>
      </w:r>
      <w:r>
        <w:rPr>
          <w:b/>
          <w:lang w:val="lt-LT"/>
        </w:rPr>
        <w:t>ĖL</w:t>
      </w:r>
      <w:r w:rsidR="00F95F52">
        <w:rPr>
          <w:b/>
          <w:lang w:val="lt-LT"/>
        </w:rPr>
        <w:t xml:space="preserve"> TEIKIMO</w:t>
      </w:r>
    </w:p>
    <w:p w:rsidR="00097933" w:rsidRDefault="00097933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:rsidR="00097933" w:rsidRDefault="00F95F52">
      <w:pPr>
        <w:tabs>
          <w:tab w:val="left" w:pos="6804"/>
        </w:tabs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2016 m. rugsėjo</w:t>
      </w:r>
      <w:r w:rsidR="004D41C9">
        <w:rPr>
          <w:rFonts w:ascii="Times New Roman" w:hAnsi="Times New Roman"/>
          <w:sz w:val="24"/>
          <w:szCs w:val="24"/>
        </w:rPr>
        <w:t xml:space="preserve"> 16</w:t>
      </w:r>
      <w:r w:rsidR="00A7611D" w:rsidRPr="00A7611D">
        <w:rPr>
          <w:rFonts w:ascii="Times New Roman" w:hAnsi="Times New Roman"/>
          <w:sz w:val="24"/>
          <w:szCs w:val="24"/>
        </w:rPr>
        <w:t xml:space="preserve"> d.</w:t>
      </w:r>
      <w:r w:rsidR="00A7611D">
        <w:rPr>
          <w:rFonts w:ascii="Times New Roman" w:hAnsi="Times New Roman"/>
        </w:rPr>
        <w:t xml:space="preserve"> </w:t>
      </w:r>
      <w:r w:rsidR="00434A6F">
        <w:rPr>
          <w:rFonts w:ascii="Times New Roman" w:hAnsi="Times New Roman"/>
          <w:b/>
          <w:sz w:val="24"/>
        </w:rPr>
        <w:t>Nr</w:t>
      </w:r>
      <w:r w:rsidR="00434A6F">
        <w:rPr>
          <w:rFonts w:ascii="Times New Roman" w:hAnsi="Times New Roman"/>
          <w:sz w:val="24"/>
        </w:rPr>
        <w:t>.</w:t>
      </w:r>
      <w:r w:rsidR="004D41C9">
        <w:rPr>
          <w:rFonts w:ascii="Times New Roman" w:hAnsi="Times New Roman"/>
          <w:sz w:val="24"/>
        </w:rPr>
        <w:t xml:space="preserve"> MT-32</w:t>
      </w:r>
    </w:p>
    <w:p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D76CA6" w:rsidRDefault="00D76CA6" w:rsidP="00B05F5D">
      <w:pPr>
        <w:tabs>
          <w:tab w:val="left" w:pos="6804"/>
        </w:tabs>
        <w:jc w:val="both"/>
        <w:rPr>
          <w:rFonts w:ascii="Times New Roman" w:hAnsi="Times New Roman"/>
          <w:sz w:val="24"/>
          <w:lang w:val="lt-LT"/>
        </w:rPr>
      </w:pPr>
    </w:p>
    <w:p w:rsidR="00D76CA6" w:rsidRDefault="00F95F52" w:rsidP="00B05F5D">
      <w:pPr>
        <w:tabs>
          <w:tab w:val="left" w:pos="6804"/>
        </w:tabs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    Vadovaudamasis Lietuvos Respublikos vietos savivaldos įstatymo 16 straipsnio 2 dalies 10 punktu,</w:t>
      </w:r>
    </w:p>
    <w:p w:rsidR="00F95F52" w:rsidRDefault="00F95F52" w:rsidP="00B05F5D">
      <w:pPr>
        <w:tabs>
          <w:tab w:val="left" w:pos="6804"/>
        </w:tabs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   t e i k i u</w:t>
      </w:r>
      <w:r w:rsidR="00F110E8">
        <w:rPr>
          <w:rFonts w:ascii="Times New Roman" w:hAnsi="Times New Roman"/>
          <w:sz w:val="24"/>
          <w:lang w:val="lt-LT"/>
        </w:rPr>
        <w:t xml:space="preserve"> rajono savivaldybės tarybai</w:t>
      </w:r>
      <w:r>
        <w:rPr>
          <w:rFonts w:ascii="Times New Roman" w:hAnsi="Times New Roman"/>
          <w:sz w:val="24"/>
          <w:lang w:val="lt-LT"/>
        </w:rPr>
        <w:t xml:space="preserve"> tvirtinti Šakių rajono savivaldybės administracijos nuostatus</w:t>
      </w:r>
      <w:r w:rsidR="00F110E8">
        <w:rPr>
          <w:rFonts w:ascii="Times New Roman" w:hAnsi="Times New Roman"/>
          <w:sz w:val="24"/>
          <w:lang w:val="lt-LT"/>
        </w:rPr>
        <w:t xml:space="preserve"> (pridedama).</w:t>
      </w:r>
    </w:p>
    <w:p w:rsidR="00D76CA6" w:rsidRDefault="00D76CA6" w:rsidP="00B05F5D">
      <w:pPr>
        <w:tabs>
          <w:tab w:val="left" w:pos="6804"/>
        </w:tabs>
        <w:jc w:val="both"/>
        <w:rPr>
          <w:rFonts w:ascii="Times New Roman" w:hAnsi="Times New Roman"/>
          <w:sz w:val="24"/>
          <w:lang w:val="lt-LT"/>
        </w:rPr>
      </w:pPr>
    </w:p>
    <w:p w:rsidR="00D76CA6" w:rsidRDefault="00D76CA6" w:rsidP="00F95F52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:rsidR="00F95F52" w:rsidRDefault="00F95F52" w:rsidP="00F95F52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:rsidR="00F110E8" w:rsidRDefault="00F110E8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lang w:val="lt-LT"/>
        </w:rPr>
      </w:pPr>
    </w:p>
    <w:p w:rsidR="00F110E8" w:rsidRDefault="00F110E8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lang w:val="lt-LT"/>
        </w:rPr>
      </w:pPr>
    </w:p>
    <w:p w:rsidR="00D76CA6" w:rsidRPr="00D76CA6" w:rsidRDefault="00F110E8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mero pavaduotojas,                                                        Edgaras Pilypaitis</w:t>
      </w:r>
    </w:p>
    <w:p w:rsidR="00D76CA6" w:rsidRDefault="00F110E8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pavaduojantis savivaldybės merą</w:t>
      </w:r>
    </w:p>
    <w:p w:rsidR="00F110E8" w:rsidRDefault="00F110E8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F110E8" w:rsidRDefault="00F110E8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F110E8" w:rsidRDefault="00F110E8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F110E8" w:rsidRDefault="00F110E8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F110E8" w:rsidRDefault="00F110E8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F110E8" w:rsidRDefault="00F110E8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F110E8" w:rsidRDefault="00F110E8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F110E8" w:rsidRDefault="00F110E8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F110E8" w:rsidRDefault="00F110E8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F110E8" w:rsidRDefault="00F110E8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F110E8" w:rsidRDefault="00F110E8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F110E8" w:rsidRDefault="00F110E8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F110E8" w:rsidRDefault="00F110E8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F110E8" w:rsidRDefault="00F110E8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F110E8" w:rsidRDefault="00F110E8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F110E8" w:rsidRDefault="00F110E8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F110E8" w:rsidRDefault="00F110E8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F110E8" w:rsidRDefault="00F110E8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bookmarkStart w:id="0" w:name="_GoBack"/>
      <w:bookmarkEnd w:id="0"/>
    </w:p>
    <w:p w:rsidR="00F110E8" w:rsidRDefault="00F110E8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F110E8" w:rsidRDefault="00F110E8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F110E8" w:rsidRDefault="00BB4C9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Parengė</w:t>
      </w:r>
    </w:p>
    <w:p w:rsidR="00BB4C9D" w:rsidRDefault="00311A7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Bendrojo skyriaus vyriausioji specialistė</w:t>
      </w:r>
    </w:p>
    <w:p w:rsidR="00311A73" w:rsidRDefault="00311A7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Jūratė Šneideraitienė</w:t>
      </w:r>
    </w:p>
    <w:p w:rsidR="00311A73" w:rsidRPr="00D76CA6" w:rsidRDefault="00311A7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2016-09-14</w:t>
      </w:r>
    </w:p>
    <w:sectPr w:rsidR="00311A73" w:rsidRPr="00D76CA6" w:rsidSect="00504D6B">
      <w:footerReference w:type="default" r:id="rId8"/>
      <w:pgSz w:w="11907" w:h="16840"/>
      <w:pgMar w:top="1134" w:right="567" w:bottom="1134" w:left="1701" w:header="680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44BA" w:rsidRDefault="00EF44BA">
      <w:r>
        <w:separator/>
      </w:r>
    </w:p>
  </w:endnote>
  <w:endnote w:type="continuationSeparator" w:id="0">
    <w:p w:rsidR="00EF44BA" w:rsidRDefault="00EF4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933" w:rsidRDefault="00D61801">
    <w:pPr>
      <w:pStyle w:val="Porat"/>
      <w:jc w:val="right"/>
    </w:pPr>
    <w:fldSimple w:instr=" FILENAME \p \* MERGEFORMAT ">
      <w:r w:rsidR="00595CB9">
        <w:rPr>
          <w:noProof/>
          <w:sz w:val="8"/>
        </w:rPr>
        <w:t>Dokumentas5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44BA" w:rsidRDefault="00EF44BA">
      <w:r>
        <w:separator/>
      </w:r>
    </w:p>
  </w:footnote>
  <w:footnote w:type="continuationSeparator" w:id="0">
    <w:p w:rsidR="00EF44BA" w:rsidRDefault="00EF44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CB9"/>
    <w:rsid w:val="0002199F"/>
    <w:rsid w:val="000421D9"/>
    <w:rsid w:val="00093E2D"/>
    <w:rsid w:val="00097933"/>
    <w:rsid w:val="000E3D28"/>
    <w:rsid w:val="000F1194"/>
    <w:rsid w:val="00146E5A"/>
    <w:rsid w:val="00280B30"/>
    <w:rsid w:val="00294BA4"/>
    <w:rsid w:val="003066C7"/>
    <w:rsid w:val="00311A73"/>
    <w:rsid w:val="0042153E"/>
    <w:rsid w:val="00434A6F"/>
    <w:rsid w:val="004D41C9"/>
    <w:rsid w:val="00504D6B"/>
    <w:rsid w:val="00595CB9"/>
    <w:rsid w:val="007104DF"/>
    <w:rsid w:val="00934C97"/>
    <w:rsid w:val="009A7823"/>
    <w:rsid w:val="00A7611D"/>
    <w:rsid w:val="00A84253"/>
    <w:rsid w:val="00AB5CEA"/>
    <w:rsid w:val="00AD7CBF"/>
    <w:rsid w:val="00B05F5D"/>
    <w:rsid w:val="00B477F7"/>
    <w:rsid w:val="00B92C37"/>
    <w:rsid w:val="00BA7E5B"/>
    <w:rsid w:val="00BB4C9D"/>
    <w:rsid w:val="00D42E04"/>
    <w:rsid w:val="00D61801"/>
    <w:rsid w:val="00D76CA6"/>
    <w:rsid w:val="00E55706"/>
    <w:rsid w:val="00EA3811"/>
    <w:rsid w:val="00ED3C3C"/>
    <w:rsid w:val="00EF44BA"/>
    <w:rsid w:val="00F110E8"/>
    <w:rsid w:val="00F36C7E"/>
    <w:rsid w:val="00F61AC4"/>
    <w:rsid w:val="00F95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0119E3D"/>
  <w15:docId w15:val="{36770885-43AD-4863-BFE1-8B1AC5072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504D6B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rsid w:val="00504D6B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rsid w:val="00504D6B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rsid w:val="00504D6B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rsid w:val="00504D6B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rsid w:val="00504D6B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94BA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94BA4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1</Pages>
  <Words>373</Words>
  <Characters>213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Aušra Bajerčiūtė</cp:lastModifiedBy>
  <cp:revision>3</cp:revision>
  <cp:lastPrinted>2001-05-23T08:39:00Z</cp:lastPrinted>
  <dcterms:created xsi:type="dcterms:W3CDTF">2016-09-16T07:04:00Z</dcterms:created>
  <dcterms:modified xsi:type="dcterms:W3CDTF">2016-09-16T07:05:00Z</dcterms:modified>
</cp:coreProperties>
</file>