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8002CD">
        <w:rPr>
          <w:rFonts w:ascii="Times New Roman" w:hAnsi="Times New Roman"/>
        </w:rPr>
        <w:t>spalio</w:t>
      </w:r>
      <w:r w:rsidR="00C06F71">
        <w:rPr>
          <w:rFonts w:ascii="Times New Roman" w:hAnsi="Times New Roman"/>
        </w:rPr>
        <w:t xml:space="preserve"> 17</w:t>
      </w:r>
      <w:bookmarkStart w:id="0" w:name="_GoBack"/>
      <w:bookmarkEnd w:id="0"/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C06F71">
        <w:rPr>
          <w:rFonts w:ascii="Times New Roman" w:hAnsi="Times New Roman"/>
        </w:rPr>
        <w:t>35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Vadovaudamasis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3A3F4F">
        <w:rPr>
          <w:rFonts w:ascii="Times New Roman" w:hAnsi="Times New Roman"/>
          <w:szCs w:val="24"/>
        </w:rPr>
        <w:t xml:space="preserve">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61458C">
        <w:rPr>
          <w:rFonts w:ascii="Times New Roman" w:hAnsi="Times New Roman"/>
          <w:szCs w:val="24"/>
        </w:rPr>
        <w:t>spalio</w:t>
      </w:r>
      <w:r w:rsidR="008002CD">
        <w:rPr>
          <w:rFonts w:ascii="Times New Roman" w:hAnsi="Times New Roman"/>
          <w:szCs w:val="24"/>
        </w:rPr>
        <w:t xml:space="preserve"> </w:t>
      </w:r>
      <w:r w:rsidR="00A406D0">
        <w:rPr>
          <w:rFonts w:ascii="Times New Roman" w:hAnsi="Times New Roman"/>
          <w:szCs w:val="24"/>
        </w:rPr>
        <w:t>14</w:t>
      </w:r>
      <w:r w:rsidR="008002CD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d. nurašymo </w:t>
      </w:r>
      <w:r w:rsidR="003A3F4F">
        <w:rPr>
          <w:rFonts w:ascii="Times New Roman" w:hAnsi="Times New Roman"/>
          <w:szCs w:val="24"/>
        </w:rPr>
        <w:t xml:space="preserve"> akt</w:t>
      </w:r>
      <w:r w:rsidR="00A406D0">
        <w:rPr>
          <w:rFonts w:ascii="Times New Roman" w:hAnsi="Times New Roman"/>
          <w:szCs w:val="24"/>
        </w:rPr>
        <w:t>u</w:t>
      </w:r>
      <w:r w:rsidR="0071258A"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1. </w:t>
      </w:r>
      <w:r w:rsidR="00B67E60">
        <w:rPr>
          <w:rFonts w:ascii="Times New Roman" w:hAnsi="Times New Roman"/>
          <w:szCs w:val="24"/>
        </w:rPr>
        <w:t xml:space="preserve">Šakių rajono savivaldybės </w:t>
      </w:r>
      <w:r w:rsidR="008002CD">
        <w:rPr>
          <w:rFonts w:ascii="Times New Roman" w:hAnsi="Times New Roman"/>
          <w:szCs w:val="24"/>
        </w:rPr>
        <w:t>reprezentavimo tradicinėje Derliaus šventėje „Rudens skrynia“ išlaidų sąmatą:</w:t>
      </w:r>
    </w:p>
    <w:p w:rsidR="00B7352A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8002CD">
        <w:rPr>
          <w:rFonts w:ascii="Times New Roman" w:hAnsi="Times New Roman"/>
          <w:szCs w:val="24"/>
        </w:rPr>
        <w:t xml:space="preserve">Renginio įgarsinimo paslauga </w:t>
      </w:r>
      <w:r w:rsidR="00B67E60">
        <w:rPr>
          <w:rFonts w:ascii="Times New Roman" w:hAnsi="Times New Roman"/>
          <w:szCs w:val="24"/>
        </w:rPr>
        <w:t xml:space="preserve"> - </w:t>
      </w:r>
      <w:r w:rsidR="008002CD">
        <w:rPr>
          <w:rFonts w:ascii="Times New Roman" w:hAnsi="Times New Roman"/>
          <w:szCs w:val="24"/>
        </w:rPr>
        <w:t>1573,00</w:t>
      </w:r>
      <w:r w:rsidR="00B67E60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Eur;</w:t>
      </w:r>
    </w:p>
    <w:p w:rsidR="008002CD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8002CD">
        <w:rPr>
          <w:rFonts w:ascii="Times New Roman" w:hAnsi="Times New Roman"/>
          <w:szCs w:val="24"/>
        </w:rPr>
        <w:t xml:space="preserve">Muzikinės paslaugos – 900,00 </w:t>
      </w:r>
      <w:r w:rsidR="00B7352A" w:rsidRPr="00B7352A">
        <w:rPr>
          <w:rFonts w:ascii="Times New Roman" w:hAnsi="Times New Roman"/>
          <w:szCs w:val="24"/>
        </w:rPr>
        <w:t>Eur</w:t>
      </w:r>
      <w:r w:rsidR="008002CD">
        <w:rPr>
          <w:rFonts w:ascii="Times New Roman" w:hAnsi="Times New Roman"/>
          <w:szCs w:val="24"/>
        </w:rPr>
        <w:t>;</w:t>
      </w:r>
    </w:p>
    <w:p w:rsidR="008002CD" w:rsidRDefault="008002CD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Kapelos „Svaja“ koncertas – 600,00 Eur;</w:t>
      </w:r>
    </w:p>
    <w:p w:rsidR="00CF72BF" w:rsidRDefault="00CF72BF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Reklamos projektai ir gamyba – 230,00 Eur;</w:t>
      </w:r>
    </w:p>
    <w:p w:rsidR="00CF72BF" w:rsidRDefault="00CF72BF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Dovanų kuponai – 125,00 Eur;</w:t>
      </w:r>
    </w:p>
    <w:p w:rsidR="00CF72BF" w:rsidRDefault="00CF72BF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Dovanų kortelės </w:t>
      </w:r>
      <w:r w:rsidR="005F1E36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</w:t>
      </w:r>
      <w:r w:rsidR="005F1E36">
        <w:rPr>
          <w:rFonts w:ascii="Times New Roman" w:hAnsi="Times New Roman"/>
          <w:szCs w:val="24"/>
        </w:rPr>
        <w:t>900,00 Eur.</w:t>
      </w:r>
    </w:p>
    <w:p w:rsidR="00A33E43" w:rsidRPr="00B7352A" w:rsidRDefault="008002CD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</w:t>
      </w:r>
      <w:r w:rsidR="00A33E43" w:rsidRPr="00B7352A">
        <w:rPr>
          <w:rFonts w:ascii="Times New Roman" w:hAnsi="Times New Roman"/>
          <w:szCs w:val="24"/>
        </w:rPr>
        <w:t xml:space="preserve"> </w:t>
      </w:r>
      <w:r w:rsidR="005F1E3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,3</w:t>
      </w:r>
      <w:r w:rsidR="005F1E36">
        <w:rPr>
          <w:rFonts w:ascii="Times New Roman" w:hAnsi="Times New Roman"/>
          <w:szCs w:val="24"/>
        </w:rPr>
        <w:t>28</w:t>
      </w:r>
      <w:r w:rsidR="00CF72BF">
        <w:rPr>
          <w:rFonts w:ascii="Times New Roman" w:hAnsi="Times New Roman"/>
          <w:szCs w:val="24"/>
        </w:rPr>
        <w:t>,</w:t>
      </w:r>
      <w:r w:rsidR="005F1E36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0 Eur.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2. </w:t>
      </w:r>
      <w:r w:rsidR="00B7352A" w:rsidRPr="005F1A19">
        <w:rPr>
          <w:rFonts w:ascii="Times New Roman" w:hAnsi="Times New Roman"/>
          <w:szCs w:val="24"/>
        </w:rPr>
        <w:t xml:space="preserve">Maisto produktų, skirtų </w:t>
      </w:r>
      <w:r w:rsidR="008002CD">
        <w:rPr>
          <w:rFonts w:ascii="Times New Roman" w:hAnsi="Times New Roman"/>
          <w:szCs w:val="24"/>
        </w:rPr>
        <w:t>Derliaus šventės „Rudens skrynia“ svečių vaišinimui, reprezentacijai</w:t>
      </w:r>
      <w:r w:rsidR="0061458C">
        <w:rPr>
          <w:rFonts w:ascii="Times New Roman" w:hAnsi="Times New Roman"/>
          <w:szCs w:val="24"/>
        </w:rPr>
        <w:t>,</w:t>
      </w:r>
      <w:r w:rsidR="008002CD">
        <w:rPr>
          <w:rFonts w:ascii="Times New Roman" w:hAnsi="Times New Roman"/>
          <w:szCs w:val="24"/>
        </w:rPr>
        <w:t xml:space="preserve"> </w:t>
      </w:r>
      <w:r w:rsidR="0061458C">
        <w:rPr>
          <w:rFonts w:ascii="Times New Roman" w:hAnsi="Times New Roman"/>
          <w:szCs w:val="24"/>
        </w:rPr>
        <w:t xml:space="preserve">rajono mokykloms, pristačiusioms menines kompozicijas, </w:t>
      </w:r>
      <w:r w:rsidR="004F4236">
        <w:rPr>
          <w:rFonts w:ascii="Times New Roman" w:hAnsi="Times New Roman"/>
          <w:szCs w:val="24"/>
        </w:rPr>
        <w:t xml:space="preserve"> </w:t>
      </w:r>
      <w:r w:rsidR="00B7352A" w:rsidRPr="005F1A19">
        <w:rPr>
          <w:rFonts w:ascii="Times New Roman" w:hAnsi="Times New Roman"/>
          <w:szCs w:val="24"/>
        </w:rPr>
        <w:t>išlaidų sąmatą: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B67E60">
        <w:rPr>
          <w:rFonts w:ascii="Times New Roman" w:hAnsi="Times New Roman"/>
          <w:szCs w:val="24"/>
        </w:rPr>
        <w:t>k</w:t>
      </w:r>
      <w:r w:rsidR="00B7352A" w:rsidRPr="00B7352A">
        <w:rPr>
          <w:rFonts w:ascii="Times New Roman" w:hAnsi="Times New Roman"/>
          <w:szCs w:val="24"/>
        </w:rPr>
        <w:t xml:space="preserve">ava, arbata, </w:t>
      </w:r>
      <w:r w:rsidR="004F4236">
        <w:rPr>
          <w:rFonts w:ascii="Times New Roman" w:hAnsi="Times New Roman"/>
          <w:szCs w:val="24"/>
        </w:rPr>
        <w:t>mėsos produktai – 90, 10</w:t>
      </w:r>
      <w:r w:rsidR="00B7352A" w:rsidRPr="00B7352A">
        <w:rPr>
          <w:rFonts w:ascii="Times New Roman" w:hAnsi="Times New Roman"/>
          <w:szCs w:val="24"/>
        </w:rPr>
        <w:t xml:space="preserve"> </w:t>
      </w:r>
      <w:r w:rsidR="00B7352A">
        <w:rPr>
          <w:rFonts w:ascii="Times New Roman" w:hAnsi="Times New Roman"/>
          <w:szCs w:val="24"/>
        </w:rPr>
        <w:t>E</w:t>
      </w:r>
      <w:r w:rsidR="00B7352A" w:rsidRPr="00B7352A">
        <w:rPr>
          <w:rFonts w:ascii="Times New Roman" w:hAnsi="Times New Roman"/>
          <w:szCs w:val="24"/>
        </w:rPr>
        <w:t>ur;</w:t>
      </w:r>
    </w:p>
    <w:p w:rsidR="00B67E60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F4236">
        <w:rPr>
          <w:rFonts w:ascii="Times New Roman" w:hAnsi="Times New Roman"/>
          <w:szCs w:val="24"/>
        </w:rPr>
        <w:t>saldainiai, sausainiai</w:t>
      </w:r>
      <w:r w:rsidR="00B67E60">
        <w:rPr>
          <w:rFonts w:ascii="Times New Roman" w:hAnsi="Times New Roman"/>
          <w:szCs w:val="24"/>
        </w:rPr>
        <w:t xml:space="preserve"> </w:t>
      </w:r>
      <w:r w:rsidR="004F4236">
        <w:rPr>
          <w:rFonts w:ascii="Times New Roman" w:hAnsi="Times New Roman"/>
          <w:szCs w:val="24"/>
        </w:rPr>
        <w:t>–</w:t>
      </w:r>
      <w:r w:rsidR="00B67E60">
        <w:rPr>
          <w:rFonts w:ascii="Times New Roman" w:hAnsi="Times New Roman"/>
          <w:szCs w:val="24"/>
        </w:rPr>
        <w:t xml:space="preserve"> </w:t>
      </w:r>
      <w:r w:rsidR="004F4236">
        <w:rPr>
          <w:rFonts w:ascii="Times New Roman" w:hAnsi="Times New Roman"/>
          <w:szCs w:val="24"/>
        </w:rPr>
        <w:t>175,61</w:t>
      </w:r>
      <w:r w:rsidR="00B67E60">
        <w:rPr>
          <w:rFonts w:ascii="Times New Roman" w:hAnsi="Times New Roman"/>
          <w:szCs w:val="24"/>
        </w:rPr>
        <w:t xml:space="preserve"> Eur;</w:t>
      </w:r>
    </w:p>
    <w:p w:rsidR="00A33E43" w:rsidRDefault="00B67E60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4F4236">
        <w:rPr>
          <w:rFonts w:ascii="Times New Roman" w:hAnsi="Times New Roman"/>
          <w:szCs w:val="24"/>
        </w:rPr>
        <w:t>265,71</w:t>
      </w:r>
      <w:r w:rsidR="00B7352A" w:rsidRPr="00B7352A">
        <w:rPr>
          <w:rFonts w:ascii="Times New Roman" w:hAnsi="Times New Roman"/>
          <w:szCs w:val="24"/>
        </w:rPr>
        <w:t xml:space="preserve"> Eur.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3. </w:t>
      </w:r>
      <w:r w:rsidR="0061458C">
        <w:rPr>
          <w:rFonts w:ascii="Times New Roman" w:hAnsi="Times New Roman"/>
          <w:szCs w:val="24"/>
        </w:rPr>
        <w:t>Vienkartinių indų</w:t>
      </w:r>
      <w:r w:rsidR="00B4031E">
        <w:rPr>
          <w:rFonts w:ascii="Times New Roman" w:hAnsi="Times New Roman"/>
          <w:szCs w:val="24"/>
        </w:rPr>
        <w:t xml:space="preserve"> ir servetėlių</w:t>
      </w:r>
      <w:r w:rsidR="0061458C">
        <w:rPr>
          <w:rFonts w:ascii="Times New Roman" w:hAnsi="Times New Roman"/>
          <w:szCs w:val="24"/>
        </w:rPr>
        <w:t xml:space="preserve">, skirtų Derliaus šventei, </w:t>
      </w:r>
      <w:r w:rsidR="00F726E2">
        <w:rPr>
          <w:rFonts w:ascii="Times New Roman" w:hAnsi="Times New Roman"/>
          <w:szCs w:val="24"/>
        </w:rPr>
        <w:t xml:space="preserve"> iš</w:t>
      </w:r>
      <w:r w:rsidR="00B7352A" w:rsidRPr="005F1A19">
        <w:rPr>
          <w:rFonts w:ascii="Times New Roman" w:hAnsi="Times New Roman"/>
          <w:szCs w:val="24"/>
        </w:rPr>
        <w:t>laidų sąmatą: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B4031E">
        <w:rPr>
          <w:rFonts w:ascii="Times New Roman" w:hAnsi="Times New Roman"/>
          <w:szCs w:val="24"/>
        </w:rPr>
        <w:t>Servetėlės, dubenėl</w:t>
      </w:r>
      <w:r w:rsidR="000D290D">
        <w:rPr>
          <w:rFonts w:ascii="Times New Roman" w:hAnsi="Times New Roman"/>
          <w:szCs w:val="24"/>
        </w:rPr>
        <w:t>i</w:t>
      </w:r>
      <w:r w:rsidR="00B4031E">
        <w:rPr>
          <w:rFonts w:ascii="Times New Roman" w:hAnsi="Times New Roman"/>
          <w:szCs w:val="24"/>
        </w:rPr>
        <w:t>ai, šaukštai, šakutės – 82,11</w:t>
      </w:r>
      <w:r w:rsidR="00B7352A" w:rsidRPr="005F1A19">
        <w:rPr>
          <w:rFonts w:ascii="Times New Roman" w:hAnsi="Times New Roman"/>
          <w:szCs w:val="24"/>
        </w:rPr>
        <w:t xml:space="preserve"> Eur;</w:t>
      </w:r>
    </w:p>
    <w:p w:rsid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4972E9">
        <w:rPr>
          <w:rFonts w:ascii="Times New Roman" w:hAnsi="Times New Roman"/>
          <w:szCs w:val="24"/>
        </w:rPr>
        <w:t>Iš viso: 219,05 Eur.</w:t>
      </w:r>
    </w:p>
    <w:p w:rsidR="000D290D" w:rsidRDefault="000D290D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2E07A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4.</w:t>
      </w:r>
      <w:r w:rsidR="00CF72BF">
        <w:rPr>
          <w:rFonts w:ascii="Times New Roman" w:hAnsi="Times New Roman"/>
          <w:szCs w:val="24"/>
        </w:rPr>
        <w:t xml:space="preserve"> Biotualetų nuomos išlaidų sąmatą:</w:t>
      </w:r>
    </w:p>
    <w:p w:rsidR="00CF72BF" w:rsidRDefault="00CF72BF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2E07A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4 biotualetai – 220,00 Eur;</w:t>
      </w:r>
    </w:p>
    <w:p w:rsidR="00CF72BF" w:rsidRDefault="00CF72BF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2E07A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Iš viso: 220,00 Eur.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lastRenderedPageBreak/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Evaldas Sniečkus</w:t>
      </w:r>
      <w:r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FF5085" w:rsidRDefault="00FF5085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</w:t>
      </w:r>
      <w:r w:rsidR="005F1E36">
        <w:rPr>
          <w:rFonts w:ascii="Times New Roman" w:hAnsi="Times New Roman"/>
          <w:szCs w:val="24"/>
        </w:rPr>
        <w:t>10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4B4" w:rsidRDefault="000474B4">
      <w:r>
        <w:separator/>
      </w:r>
    </w:p>
  </w:endnote>
  <w:endnote w:type="continuationSeparator" w:id="0">
    <w:p w:rsidR="000474B4" w:rsidRDefault="00047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4B4" w:rsidRDefault="000474B4">
      <w:r>
        <w:separator/>
      </w:r>
    </w:p>
  </w:footnote>
  <w:footnote w:type="continuationSeparator" w:id="0">
    <w:p w:rsidR="000474B4" w:rsidRDefault="00047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43B28"/>
    <w:rsid w:val="000474B4"/>
    <w:rsid w:val="00085284"/>
    <w:rsid w:val="0009261B"/>
    <w:rsid w:val="000A0941"/>
    <w:rsid w:val="000D290D"/>
    <w:rsid w:val="000E150E"/>
    <w:rsid w:val="00117499"/>
    <w:rsid w:val="001460C9"/>
    <w:rsid w:val="0016351C"/>
    <w:rsid w:val="001D38EF"/>
    <w:rsid w:val="001E13BC"/>
    <w:rsid w:val="001E365F"/>
    <w:rsid w:val="001E7250"/>
    <w:rsid w:val="00285FDC"/>
    <w:rsid w:val="0028720A"/>
    <w:rsid w:val="002A2600"/>
    <w:rsid w:val="002D3ABC"/>
    <w:rsid w:val="002E07A0"/>
    <w:rsid w:val="00313CF0"/>
    <w:rsid w:val="00342E29"/>
    <w:rsid w:val="003704B6"/>
    <w:rsid w:val="003947D9"/>
    <w:rsid w:val="00397433"/>
    <w:rsid w:val="003A3F4F"/>
    <w:rsid w:val="00404A0F"/>
    <w:rsid w:val="0042236C"/>
    <w:rsid w:val="00434111"/>
    <w:rsid w:val="00435ADB"/>
    <w:rsid w:val="00454FC6"/>
    <w:rsid w:val="004972E9"/>
    <w:rsid w:val="004A25FB"/>
    <w:rsid w:val="004F4236"/>
    <w:rsid w:val="00521D86"/>
    <w:rsid w:val="005739CB"/>
    <w:rsid w:val="00583E25"/>
    <w:rsid w:val="00585896"/>
    <w:rsid w:val="00592BB4"/>
    <w:rsid w:val="005F1A19"/>
    <w:rsid w:val="005F1E36"/>
    <w:rsid w:val="00610881"/>
    <w:rsid w:val="0061458C"/>
    <w:rsid w:val="00622CF2"/>
    <w:rsid w:val="00696E63"/>
    <w:rsid w:val="006F28E8"/>
    <w:rsid w:val="0070001E"/>
    <w:rsid w:val="0071258A"/>
    <w:rsid w:val="00715193"/>
    <w:rsid w:val="00721CED"/>
    <w:rsid w:val="007401C7"/>
    <w:rsid w:val="007A7FDE"/>
    <w:rsid w:val="007C3948"/>
    <w:rsid w:val="007D78C7"/>
    <w:rsid w:val="008002CD"/>
    <w:rsid w:val="0082745D"/>
    <w:rsid w:val="008670CD"/>
    <w:rsid w:val="008A0769"/>
    <w:rsid w:val="008A317A"/>
    <w:rsid w:val="008C0CFD"/>
    <w:rsid w:val="008C1B78"/>
    <w:rsid w:val="008E74BB"/>
    <w:rsid w:val="00916601"/>
    <w:rsid w:val="0098205C"/>
    <w:rsid w:val="00982447"/>
    <w:rsid w:val="00984F86"/>
    <w:rsid w:val="009C4EAB"/>
    <w:rsid w:val="009F065C"/>
    <w:rsid w:val="00A33E43"/>
    <w:rsid w:val="00A406D0"/>
    <w:rsid w:val="00A46531"/>
    <w:rsid w:val="00A736AD"/>
    <w:rsid w:val="00A850FA"/>
    <w:rsid w:val="00AB7D4C"/>
    <w:rsid w:val="00AE7378"/>
    <w:rsid w:val="00B4031E"/>
    <w:rsid w:val="00B67E60"/>
    <w:rsid w:val="00B7352A"/>
    <w:rsid w:val="00B77270"/>
    <w:rsid w:val="00BB305E"/>
    <w:rsid w:val="00BE1E33"/>
    <w:rsid w:val="00BE4C6A"/>
    <w:rsid w:val="00BE6D25"/>
    <w:rsid w:val="00C06F71"/>
    <w:rsid w:val="00C14BBD"/>
    <w:rsid w:val="00C45AA4"/>
    <w:rsid w:val="00C838D9"/>
    <w:rsid w:val="00C921BD"/>
    <w:rsid w:val="00CA6ECE"/>
    <w:rsid w:val="00CF72BF"/>
    <w:rsid w:val="00DD47CE"/>
    <w:rsid w:val="00E918BB"/>
    <w:rsid w:val="00ED113F"/>
    <w:rsid w:val="00F01EF6"/>
    <w:rsid w:val="00F22DAB"/>
    <w:rsid w:val="00F437C4"/>
    <w:rsid w:val="00F53DBF"/>
    <w:rsid w:val="00F726E2"/>
    <w:rsid w:val="00FB490A"/>
    <w:rsid w:val="00FF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CCDB4A"/>
  <w15:docId w15:val="{94C70B4C-3021-4EE6-A475-20D6D650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1128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1769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Sekretorė</cp:lastModifiedBy>
  <cp:revision>2</cp:revision>
  <cp:lastPrinted>2001-05-23T08:36:00Z</cp:lastPrinted>
  <dcterms:created xsi:type="dcterms:W3CDTF">2016-10-17T13:15:00Z</dcterms:created>
  <dcterms:modified xsi:type="dcterms:W3CDTF">2016-10-17T13:15:00Z</dcterms:modified>
</cp:coreProperties>
</file>