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B416CE">
      <w:pPr>
        <w:tabs>
          <w:tab w:val="left" w:pos="6804"/>
        </w:tabs>
        <w:jc w:val="center"/>
        <w:rPr>
          <w:rFonts w:ascii="Times New Roman" w:hAnsi="Times New Roman"/>
        </w:rPr>
      </w:pPr>
      <w:r w:rsidRPr="00B416CE">
        <w:rPr>
          <w:rFonts w:ascii="Times New Roman" w:hAnsi="Times New Roman"/>
        </w:rPr>
        <w:t>2016 m. lapkri</w:t>
      </w:r>
      <w:r w:rsidRPr="00B416CE">
        <w:rPr>
          <w:rFonts w:ascii="Times New Roman" w:hAnsi="Times New Roman" w:hint="eastAsia"/>
        </w:rPr>
        <w:t>č</w:t>
      </w:r>
      <w:r w:rsidRPr="00B416CE">
        <w:rPr>
          <w:rFonts w:ascii="Times New Roman" w:hAnsi="Times New Roman"/>
        </w:rPr>
        <w:t xml:space="preserve">io 28 d.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>
        <w:rPr>
          <w:rFonts w:ascii="Times New Roman" w:hAnsi="Times New Roman"/>
        </w:rPr>
        <w:t xml:space="preserve"> 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1097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 w:rsidR="001B42B9">
        <w:rPr>
          <w:rFonts w:ascii="Times New Roman" w:hAnsi="Times New Roman"/>
        </w:rPr>
        <w:t xml:space="preserve"> 3</w:t>
      </w:r>
      <w:r>
        <w:rPr>
          <w:rFonts w:ascii="Times New Roman" w:hAnsi="Times New Roman"/>
        </w:rPr>
        <w:t xml:space="preserve"> </w:t>
      </w:r>
      <w:r w:rsidRPr="00B80928">
        <w:rPr>
          <w:rFonts w:ascii="Times New Roman" w:hAnsi="Times New Roman"/>
        </w:rPr>
        <w:t xml:space="preserve"> punktu</w:t>
      </w:r>
      <w:r w:rsidR="000A693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0A6939">
        <w:rPr>
          <w:rFonts w:ascii="Times New Roman" w:hAnsi="Times New Roman"/>
          <w:szCs w:val="24"/>
        </w:rPr>
        <w:t>syklėmis, rajono  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0A6939">
        <w:rPr>
          <w:rFonts w:ascii="Times New Roman" w:hAnsi="Times New Roman"/>
          <w:szCs w:val="24"/>
        </w:rPr>
        <w:t>akymo Nr. AT-574 „Dėl  pavedimo administracijos direktoriaus</w:t>
      </w:r>
      <w:r w:rsidRPr="00B80928">
        <w:rPr>
          <w:rFonts w:ascii="Times New Roman" w:hAnsi="Times New Roman"/>
          <w:szCs w:val="24"/>
        </w:rPr>
        <w:t xml:space="preserve"> pavaduotoj</w:t>
      </w:r>
      <w:r w:rsidR="007C7256">
        <w:rPr>
          <w:rFonts w:ascii="Times New Roman" w:hAnsi="Times New Roman"/>
          <w:szCs w:val="24"/>
        </w:rPr>
        <w:t>ui“ 8</w:t>
      </w:r>
      <w:r w:rsidR="00566EAB">
        <w:rPr>
          <w:rFonts w:ascii="Times New Roman" w:hAnsi="Times New Roman"/>
          <w:szCs w:val="24"/>
        </w:rPr>
        <w:t xml:space="preserve"> punktu, bei atsižvelgdama</w:t>
      </w:r>
      <w:r w:rsidR="000A6939">
        <w:rPr>
          <w:rFonts w:ascii="Times New Roman" w:hAnsi="Times New Roman"/>
          <w:szCs w:val="24"/>
        </w:rPr>
        <w:t xml:space="preserve"> į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ED2E24">
        <w:rPr>
          <w:rFonts w:ascii="Times New Roman" w:hAnsi="Times New Roman"/>
          <w:szCs w:val="24"/>
        </w:rPr>
        <w:t>Rimanto  Vaičiūno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 w:rsidR="00ED2E24">
        <w:rPr>
          <w:rFonts w:ascii="Times New Roman" w:hAnsi="Times New Roman"/>
        </w:rPr>
        <w:t>apjungia</w:t>
      </w:r>
      <w:r w:rsidR="001B42B9">
        <w:rPr>
          <w:rFonts w:ascii="Times New Roman" w:hAnsi="Times New Roman"/>
        </w:rPr>
        <w:t>nt</w:t>
      </w:r>
      <w:r w:rsidR="001B42B9">
        <w:rPr>
          <w:rFonts w:ascii="Times New Roman" w:hAnsi="Times New Roman"/>
          <w:szCs w:val="24"/>
        </w:rPr>
        <w:t xml:space="preserve"> 0,</w:t>
      </w:r>
      <w:r w:rsidR="00ED2E24">
        <w:rPr>
          <w:rFonts w:ascii="Times New Roman" w:hAnsi="Times New Roman"/>
          <w:szCs w:val="24"/>
        </w:rPr>
        <w:t>1614</w:t>
      </w:r>
      <w:r w:rsidR="001B42B9">
        <w:rPr>
          <w:rFonts w:ascii="Times New Roman" w:hAnsi="Times New Roman"/>
          <w:szCs w:val="24"/>
        </w:rPr>
        <w:t xml:space="preserve"> ha ploto žemės sklypą (kadastrinis Nr.8486/00</w:t>
      </w:r>
      <w:r w:rsidR="00ED2E24">
        <w:rPr>
          <w:rFonts w:ascii="Times New Roman" w:hAnsi="Times New Roman"/>
          <w:szCs w:val="24"/>
        </w:rPr>
        <w:t>04</w:t>
      </w:r>
      <w:r w:rsidR="001B42B9">
        <w:rPr>
          <w:rFonts w:ascii="Times New Roman" w:hAnsi="Times New Roman"/>
          <w:szCs w:val="24"/>
        </w:rPr>
        <w:t>:</w:t>
      </w:r>
      <w:r w:rsidR="00ED2E24">
        <w:rPr>
          <w:rFonts w:ascii="Times New Roman" w:hAnsi="Times New Roman"/>
          <w:szCs w:val="24"/>
        </w:rPr>
        <w:t>9</w:t>
      </w:r>
      <w:r w:rsidR="001B42B9">
        <w:rPr>
          <w:rFonts w:ascii="Times New Roman" w:hAnsi="Times New Roman"/>
          <w:szCs w:val="24"/>
        </w:rPr>
        <w:t xml:space="preserve"> Šakių m.k.v.), esantį </w:t>
      </w:r>
      <w:r w:rsidR="00ED2E24">
        <w:rPr>
          <w:rFonts w:ascii="Times New Roman" w:hAnsi="Times New Roman"/>
          <w:szCs w:val="24"/>
        </w:rPr>
        <w:t>L.Giros</w:t>
      </w:r>
      <w:r w:rsidR="001B42B9">
        <w:rPr>
          <w:rFonts w:ascii="Times New Roman" w:hAnsi="Times New Roman"/>
          <w:szCs w:val="24"/>
        </w:rPr>
        <w:t xml:space="preserve"> g.</w:t>
      </w:r>
      <w:r w:rsidR="00ED2E24">
        <w:rPr>
          <w:rFonts w:ascii="Times New Roman" w:hAnsi="Times New Roman"/>
          <w:szCs w:val="24"/>
        </w:rPr>
        <w:t>2</w:t>
      </w:r>
      <w:r w:rsidR="001B42B9">
        <w:rPr>
          <w:rFonts w:ascii="Times New Roman" w:hAnsi="Times New Roman"/>
          <w:szCs w:val="24"/>
        </w:rPr>
        <w:t>4</w:t>
      </w:r>
      <w:r w:rsidR="00ED2E24">
        <w:rPr>
          <w:rFonts w:ascii="Times New Roman" w:hAnsi="Times New Roman"/>
          <w:szCs w:val="24"/>
        </w:rPr>
        <w:t xml:space="preserve">, Šakių mieste ir </w:t>
      </w:r>
      <w:r w:rsidR="001B42B9">
        <w:rPr>
          <w:rFonts w:ascii="Times New Roman" w:hAnsi="Times New Roman"/>
          <w:szCs w:val="24"/>
        </w:rPr>
        <w:t xml:space="preserve"> </w:t>
      </w:r>
      <w:r w:rsidR="00ED2E24">
        <w:rPr>
          <w:rFonts w:ascii="Times New Roman" w:hAnsi="Times New Roman"/>
          <w:szCs w:val="24"/>
        </w:rPr>
        <w:t>0,0201 ha ploto  žemės sklypą (kadastrinis Nr.8486/0004:100 Šakių m.k.v.), esantį L.Giros g.24A, Šakių mieste į  vieną  sklypą.</w:t>
      </w:r>
      <w:r w:rsidR="001B42B9">
        <w:rPr>
          <w:rFonts w:ascii="Times New Roman" w:hAnsi="Times New Roman"/>
          <w:szCs w:val="24"/>
        </w:rPr>
        <w:t xml:space="preserve"> </w:t>
      </w:r>
      <w:r w:rsidR="009B7FD2">
        <w:rPr>
          <w:rFonts w:ascii="Times New Roman" w:hAnsi="Times New Roman"/>
          <w:szCs w:val="24"/>
        </w:rPr>
        <w:t>Žemės sklypų</w:t>
      </w:r>
      <w:r w:rsidR="00ED2E24" w:rsidRPr="00FD2468">
        <w:rPr>
          <w:rFonts w:ascii="Times New Roman" w:hAnsi="Times New Roman"/>
          <w:szCs w:val="24"/>
        </w:rPr>
        <w:t xml:space="preserve"> naudojimo paskirtis – kita, naudojimo būdas – </w:t>
      </w:r>
      <w:r w:rsidR="00ED2E24">
        <w:rPr>
          <w:rFonts w:ascii="Times New Roman" w:hAnsi="Times New Roman"/>
          <w:szCs w:val="24"/>
        </w:rPr>
        <w:t>vienbučių ir dvibučių gyvenamųjų  pastatų 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="009B7FD2">
        <w:rPr>
          <w:rFonts w:ascii="Times New Roman" w:hAnsi="Times New Roman"/>
          <w:szCs w:val="24"/>
        </w:rPr>
        <w:t xml:space="preserve"> pil.Rimanto Vaičiūno </w:t>
      </w:r>
      <w:r w:rsidR="00D43445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1B42B9" w:rsidRDefault="001B42B9" w:rsidP="00A05904">
      <w:pPr>
        <w:rPr>
          <w:rFonts w:ascii="Times New Roman" w:hAnsi="Times New Roman"/>
        </w:rPr>
      </w:pPr>
    </w:p>
    <w:p w:rsidR="00A05904" w:rsidRDefault="007C4E4B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2016-11</w:t>
      </w:r>
      <w:r w:rsidR="00454B03">
        <w:rPr>
          <w:rFonts w:ascii="Times New Roman" w:hAnsi="Times New Roman"/>
        </w:rPr>
        <w:t>-</w:t>
      </w:r>
      <w:r w:rsidR="00BE6470">
        <w:rPr>
          <w:rFonts w:ascii="Times New Roman" w:hAnsi="Times New Roman"/>
        </w:rPr>
        <w:t>24</w:t>
      </w:r>
    </w:p>
    <w:sectPr w:rsidR="00A0590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055" w:rsidRDefault="00460055">
      <w:r>
        <w:separator/>
      </w:r>
    </w:p>
  </w:endnote>
  <w:endnote w:type="continuationSeparator" w:id="0">
    <w:p w:rsidR="00460055" w:rsidRDefault="0046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B416CE">
      <w:rPr>
        <w:noProof/>
        <w:sz w:val="8"/>
      </w:rPr>
      <w:t>C:\Users\jurbonaite\Downloads\17r.vaiciunas-16-11-25.docx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055" w:rsidRDefault="00460055">
      <w:r>
        <w:separator/>
      </w:r>
    </w:p>
  </w:footnote>
  <w:footnote w:type="continuationSeparator" w:id="0">
    <w:p w:rsidR="00460055" w:rsidRDefault="00460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0A6939"/>
    <w:rsid w:val="001215AD"/>
    <w:rsid w:val="00146E13"/>
    <w:rsid w:val="001B42B9"/>
    <w:rsid w:val="001D38EF"/>
    <w:rsid w:val="001F0285"/>
    <w:rsid w:val="00212B4F"/>
    <w:rsid w:val="002B10F4"/>
    <w:rsid w:val="002F4EF9"/>
    <w:rsid w:val="00313CF0"/>
    <w:rsid w:val="003B6764"/>
    <w:rsid w:val="004501C8"/>
    <w:rsid w:val="00454B03"/>
    <w:rsid w:val="00460055"/>
    <w:rsid w:val="004D44BF"/>
    <w:rsid w:val="00555180"/>
    <w:rsid w:val="00566EAB"/>
    <w:rsid w:val="005D422F"/>
    <w:rsid w:val="00610881"/>
    <w:rsid w:val="006121F0"/>
    <w:rsid w:val="006323F7"/>
    <w:rsid w:val="0070001E"/>
    <w:rsid w:val="0075169E"/>
    <w:rsid w:val="007A1DEF"/>
    <w:rsid w:val="007C4CBE"/>
    <w:rsid w:val="007C4E4B"/>
    <w:rsid w:val="007C7256"/>
    <w:rsid w:val="007D33C7"/>
    <w:rsid w:val="007E4FDB"/>
    <w:rsid w:val="007F2BC0"/>
    <w:rsid w:val="008274FC"/>
    <w:rsid w:val="00886997"/>
    <w:rsid w:val="008B1825"/>
    <w:rsid w:val="0093054E"/>
    <w:rsid w:val="00955B9F"/>
    <w:rsid w:val="00981732"/>
    <w:rsid w:val="009A3F18"/>
    <w:rsid w:val="009B7FD2"/>
    <w:rsid w:val="009C4EAB"/>
    <w:rsid w:val="009D04EA"/>
    <w:rsid w:val="009F065C"/>
    <w:rsid w:val="00A05904"/>
    <w:rsid w:val="00A23E91"/>
    <w:rsid w:val="00A73DFE"/>
    <w:rsid w:val="00A90E12"/>
    <w:rsid w:val="00B416CE"/>
    <w:rsid w:val="00BE6470"/>
    <w:rsid w:val="00BE6D25"/>
    <w:rsid w:val="00BF63EC"/>
    <w:rsid w:val="00C2363D"/>
    <w:rsid w:val="00C921BD"/>
    <w:rsid w:val="00D328A4"/>
    <w:rsid w:val="00D43445"/>
    <w:rsid w:val="00DA3782"/>
    <w:rsid w:val="00DD47CE"/>
    <w:rsid w:val="00ED2E24"/>
    <w:rsid w:val="00EF733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31F025"/>
  <w15:docId w15:val="{25DD7711-8570-459A-B520-AA485AEE0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2016-11-28T13:25:00Z</cp:lastPrinted>
  <dcterms:created xsi:type="dcterms:W3CDTF">2016-11-28T13:28:00Z</dcterms:created>
  <dcterms:modified xsi:type="dcterms:W3CDTF">2016-11-28T13:28:00Z</dcterms:modified>
</cp:coreProperties>
</file>