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80057D">
        <w:rPr>
          <w:rFonts w:ascii="Times New Roman" w:hAnsi="Times New Roman"/>
          <w:b/>
        </w:rPr>
        <w:t xml:space="preserve"> RAJONO SAVIVALDYBĖS ADMINISTRACIJOS VAIKO GEROVĖS KOMISIJOS SUDĖTIES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80057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lapkričio</w:t>
      </w:r>
      <w:r w:rsidR="00182BCE">
        <w:rPr>
          <w:rFonts w:ascii="Times New Roman" w:hAnsi="Times New Roman"/>
        </w:rPr>
        <w:t xml:space="preserve"> 29 d.</w:t>
      </w:r>
      <w:r w:rsidR="00BE6D25">
        <w:rPr>
          <w:rFonts w:ascii="Times New Roman" w:hAnsi="Times New Roman"/>
        </w:rPr>
        <w:t xml:space="preserve"> Nr.</w:t>
      </w:r>
      <w:r w:rsidR="00981C6A">
        <w:rPr>
          <w:rFonts w:ascii="Times New Roman" w:hAnsi="Times New Roman"/>
        </w:rPr>
        <w:t xml:space="preserve"> AT-</w:t>
      </w:r>
      <w:r w:rsidR="00182BCE">
        <w:rPr>
          <w:rFonts w:ascii="Times New Roman" w:hAnsi="Times New Roman"/>
        </w:rPr>
        <w:t>1099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8A318A" w:rsidP="00F42173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              </w:t>
      </w:r>
      <w:r w:rsidR="0080057D">
        <w:rPr>
          <w:rFonts w:ascii="Times New Roman" w:hAnsi="Times New Roman"/>
          <w:szCs w:val="24"/>
        </w:rPr>
        <w:t>Vadovaudamasi Lietuvos Respublikos vaiko minimalios ir vidutinės priežiūros įstatymo 14 straipsnio 2 ir 3 dalimis bei Lietuvos Respublikos vietos savivaldos įstatymo 18 straipsnio 1 dalimi</w:t>
      </w:r>
      <w:r w:rsidR="0091788C">
        <w:rPr>
          <w:rFonts w:ascii="Times New Roman" w:hAnsi="Times New Roman"/>
          <w:szCs w:val="24"/>
        </w:rPr>
        <w:t xml:space="preserve"> bei rajono savivaldybės tarybos 2016 m. spalio 28 d. sprendimu Nr. </w:t>
      </w:r>
      <w:r w:rsidR="00F42173">
        <w:rPr>
          <w:rFonts w:ascii="Times New Roman" w:hAnsi="Times New Roman"/>
          <w:szCs w:val="24"/>
        </w:rPr>
        <w:t>T-341 ,,Dėl pavedimo vykdyti rajono savivaldybės administracijos direktoriaus pareigas bei priemokos nustatymo“</w:t>
      </w:r>
      <w:r>
        <w:rPr>
          <w:rFonts w:ascii="Times New Roman" w:hAnsi="Times New Roman"/>
          <w:szCs w:val="24"/>
        </w:rPr>
        <w:t xml:space="preserve"> 1.1 punktu</w:t>
      </w:r>
      <w:r w:rsidR="0080057D">
        <w:rPr>
          <w:rFonts w:ascii="Times New Roman" w:hAnsi="Times New Roman"/>
          <w:szCs w:val="24"/>
        </w:rPr>
        <w:t>:</w:t>
      </w:r>
    </w:p>
    <w:p w:rsidR="0080057D" w:rsidRDefault="0080057D" w:rsidP="00F42173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 v i r t i n u rajono savivaldybės administracijos vaiko gerovės komisijos sudėtį:</w:t>
      </w:r>
    </w:p>
    <w:p w:rsidR="0080057D" w:rsidRPr="0080057D" w:rsidRDefault="0080057D" w:rsidP="00F42173">
      <w:pPr>
        <w:overflowPunct w:val="0"/>
        <w:autoSpaceDE w:val="0"/>
        <w:autoSpaceDN w:val="0"/>
        <w:adjustRightInd w:val="0"/>
        <w:spacing w:line="360" w:lineRule="auto"/>
        <w:ind w:left="90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Elvydas Pauliukėnas </w:t>
      </w:r>
      <w:r w:rsidR="003E2ED4">
        <w:rPr>
          <w:rFonts w:ascii="Times New Roman" w:hAnsi="Times New Roman"/>
          <w:szCs w:val="24"/>
        </w:rPr>
        <w:t xml:space="preserve">  </w:t>
      </w:r>
      <w:r w:rsidR="00107B86">
        <w:rPr>
          <w:rFonts w:ascii="Times New Roman" w:hAnsi="Times New Roman"/>
          <w:szCs w:val="24"/>
        </w:rPr>
        <w:t xml:space="preserve">- </w:t>
      </w:r>
      <w:r>
        <w:rPr>
          <w:rFonts w:ascii="Times New Roman" w:hAnsi="Times New Roman"/>
          <w:szCs w:val="24"/>
        </w:rPr>
        <w:t xml:space="preserve">rajono savivaldybės administracijos Švietimo ir sporto skyriaus         </w:t>
      </w:r>
    </w:p>
    <w:p w:rsidR="00434111" w:rsidRDefault="0080057D" w:rsidP="00F42173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</w:t>
      </w:r>
      <w:r w:rsidR="00107B86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vedėjas (komisijos pirmininkas ir koordinatorius)</w:t>
      </w:r>
      <w:r w:rsidR="00B12FA9">
        <w:rPr>
          <w:rFonts w:ascii="Times New Roman" w:hAnsi="Times New Roman"/>
          <w:szCs w:val="24"/>
        </w:rPr>
        <w:t>,</w:t>
      </w:r>
    </w:p>
    <w:p w:rsidR="0080057D" w:rsidRDefault="0080057D" w:rsidP="00F42173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Rima </w:t>
      </w:r>
      <w:proofErr w:type="spellStart"/>
      <w:r>
        <w:rPr>
          <w:rFonts w:ascii="Times New Roman" w:hAnsi="Times New Roman"/>
          <w:szCs w:val="24"/>
        </w:rPr>
        <w:t>Valaitienė</w:t>
      </w:r>
      <w:proofErr w:type="spellEnd"/>
      <w:r w:rsidR="00B12FA9">
        <w:rPr>
          <w:rFonts w:ascii="Times New Roman" w:hAnsi="Times New Roman"/>
          <w:szCs w:val="24"/>
        </w:rPr>
        <w:t xml:space="preserve">       </w:t>
      </w:r>
      <w:r w:rsidR="003E2ED4">
        <w:rPr>
          <w:rFonts w:ascii="Times New Roman" w:hAnsi="Times New Roman"/>
          <w:szCs w:val="24"/>
        </w:rPr>
        <w:t xml:space="preserve">  </w:t>
      </w:r>
      <w:r w:rsidR="00B12FA9">
        <w:rPr>
          <w:rFonts w:ascii="Times New Roman" w:hAnsi="Times New Roman"/>
          <w:szCs w:val="24"/>
        </w:rPr>
        <w:t xml:space="preserve"> - </w:t>
      </w:r>
      <w:r w:rsidR="00107B86">
        <w:rPr>
          <w:rFonts w:ascii="Times New Roman" w:hAnsi="Times New Roman"/>
          <w:szCs w:val="24"/>
        </w:rPr>
        <w:t xml:space="preserve"> </w:t>
      </w:r>
      <w:r w:rsidR="00B12FA9">
        <w:rPr>
          <w:rFonts w:ascii="Times New Roman" w:hAnsi="Times New Roman"/>
          <w:szCs w:val="24"/>
        </w:rPr>
        <w:t xml:space="preserve">rajono savivaldybės administracijos Švietimo ir sporto skyriaus </w:t>
      </w:r>
    </w:p>
    <w:p w:rsidR="00B12FA9" w:rsidRDefault="00B12FA9" w:rsidP="00F42173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</w:t>
      </w:r>
      <w:r w:rsidR="00107B86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>sekretorė-raštvedė (komisijos sekretorė),</w:t>
      </w:r>
    </w:p>
    <w:p w:rsidR="000A574C" w:rsidRDefault="000A574C" w:rsidP="00F42173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Čes</w:t>
      </w:r>
      <w:r w:rsidR="008A318A">
        <w:rPr>
          <w:rFonts w:ascii="Times New Roman" w:hAnsi="Times New Roman"/>
          <w:szCs w:val="24"/>
        </w:rPr>
        <w:t xml:space="preserve">lovas </w:t>
      </w:r>
      <w:proofErr w:type="spellStart"/>
      <w:r w:rsidR="008A318A">
        <w:rPr>
          <w:rFonts w:ascii="Times New Roman" w:hAnsi="Times New Roman"/>
          <w:szCs w:val="24"/>
        </w:rPr>
        <w:t>Besarabovas</w:t>
      </w:r>
      <w:proofErr w:type="spellEnd"/>
      <w:r w:rsidR="008A318A">
        <w:rPr>
          <w:rFonts w:ascii="Times New Roman" w:hAnsi="Times New Roman"/>
          <w:szCs w:val="24"/>
        </w:rPr>
        <w:t xml:space="preserve"> – Marijampolės AVPK Šakių raj. PK Viešosios policijos skyriaus</w:t>
      </w:r>
    </w:p>
    <w:p w:rsidR="008A318A" w:rsidRDefault="008A318A" w:rsidP="00F42173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Prevencijos poskyrio vyr. tyrėjas,</w:t>
      </w:r>
    </w:p>
    <w:p w:rsidR="00B12FA9" w:rsidRPr="00B12FA9" w:rsidRDefault="000A574C" w:rsidP="00F42173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B12FA9">
        <w:rPr>
          <w:rFonts w:ascii="Times New Roman" w:hAnsi="Times New Roman"/>
          <w:szCs w:val="24"/>
        </w:rPr>
        <w:t xml:space="preserve">Evelina </w:t>
      </w:r>
      <w:proofErr w:type="spellStart"/>
      <w:r w:rsidR="00B12FA9">
        <w:rPr>
          <w:rFonts w:ascii="Times New Roman" w:hAnsi="Times New Roman"/>
          <w:szCs w:val="24"/>
        </w:rPr>
        <w:t>Domeikaitė</w:t>
      </w:r>
      <w:proofErr w:type="spellEnd"/>
      <w:r w:rsidR="00B12FA9">
        <w:rPr>
          <w:rFonts w:ascii="Times New Roman" w:hAnsi="Times New Roman"/>
          <w:szCs w:val="24"/>
        </w:rPr>
        <w:t xml:space="preserve"> </w:t>
      </w:r>
      <w:r w:rsidR="003E2ED4">
        <w:rPr>
          <w:rFonts w:ascii="Times New Roman" w:hAnsi="Times New Roman"/>
          <w:szCs w:val="24"/>
        </w:rPr>
        <w:t xml:space="preserve">  </w:t>
      </w:r>
      <w:r w:rsidR="00B12FA9">
        <w:rPr>
          <w:rFonts w:ascii="Times New Roman" w:hAnsi="Times New Roman"/>
          <w:szCs w:val="24"/>
        </w:rPr>
        <w:t xml:space="preserve"> - </w:t>
      </w:r>
      <w:r w:rsidR="00107B86">
        <w:rPr>
          <w:rFonts w:ascii="Times New Roman" w:hAnsi="Times New Roman"/>
          <w:szCs w:val="24"/>
        </w:rPr>
        <w:t xml:space="preserve"> </w:t>
      </w:r>
      <w:r w:rsidR="00B12FA9">
        <w:rPr>
          <w:rFonts w:ascii="Times New Roman" w:hAnsi="Times New Roman"/>
          <w:szCs w:val="24"/>
        </w:rPr>
        <w:t>rajono s</w:t>
      </w:r>
      <w:r w:rsidR="00ED25C6">
        <w:rPr>
          <w:rFonts w:ascii="Times New Roman" w:hAnsi="Times New Roman"/>
          <w:szCs w:val="24"/>
        </w:rPr>
        <w:t>a</w:t>
      </w:r>
      <w:r w:rsidR="00B12FA9">
        <w:rPr>
          <w:rFonts w:ascii="Times New Roman" w:hAnsi="Times New Roman"/>
          <w:szCs w:val="24"/>
        </w:rPr>
        <w:t>vivaldybės administracijos vyriausioji specialistė,</w:t>
      </w:r>
    </w:p>
    <w:p w:rsidR="00434111" w:rsidRDefault="00B12FA9" w:rsidP="00F42173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Dovydaitienė</w:t>
      </w:r>
    </w:p>
    <w:p w:rsidR="004836C5" w:rsidRDefault="004836C5" w:rsidP="004836C5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Linas Frančia</w:t>
      </w:r>
      <w:r w:rsidR="00E02475">
        <w:rPr>
          <w:rFonts w:ascii="Times New Roman" w:hAnsi="Times New Roman"/>
          <w:szCs w:val="24"/>
        </w:rPr>
        <w:t xml:space="preserve">kas         -  Kauno apygardos prokuratūros  Marijampolės apylinkės </w:t>
      </w:r>
    </w:p>
    <w:p w:rsidR="00E02475" w:rsidRDefault="00E02475" w:rsidP="004836C5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prokuratūros prokuroras,</w:t>
      </w:r>
    </w:p>
    <w:p w:rsidR="00CE6588" w:rsidRDefault="004836C5" w:rsidP="00CE6588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CE6588">
        <w:rPr>
          <w:rFonts w:ascii="Times New Roman" w:hAnsi="Times New Roman"/>
          <w:szCs w:val="24"/>
        </w:rPr>
        <w:t xml:space="preserve">Indrė </w:t>
      </w:r>
      <w:proofErr w:type="spellStart"/>
      <w:r w:rsidR="00CE6588">
        <w:rPr>
          <w:rFonts w:ascii="Times New Roman" w:hAnsi="Times New Roman"/>
          <w:szCs w:val="24"/>
        </w:rPr>
        <w:t>Jurjonienė</w:t>
      </w:r>
      <w:proofErr w:type="spellEnd"/>
      <w:r w:rsidR="00CE6588">
        <w:rPr>
          <w:rFonts w:ascii="Times New Roman" w:hAnsi="Times New Roman"/>
          <w:szCs w:val="24"/>
        </w:rPr>
        <w:t xml:space="preserve">          -  rajono savivaldybės administracijos Vaiko teisių apsaugos</w:t>
      </w:r>
    </w:p>
    <w:p w:rsidR="004836C5" w:rsidRDefault="00CE6588" w:rsidP="00F42173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skyriaus vyriausioji specialistė,</w:t>
      </w:r>
    </w:p>
    <w:p w:rsidR="00434111" w:rsidRDefault="004836C5" w:rsidP="00F42173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B12FA9">
        <w:rPr>
          <w:rFonts w:ascii="Times New Roman" w:hAnsi="Times New Roman"/>
          <w:szCs w:val="24"/>
        </w:rPr>
        <w:t xml:space="preserve"> Dana Kriaučiūnienė  </w:t>
      </w:r>
      <w:r w:rsidR="003E2ED4">
        <w:rPr>
          <w:rFonts w:ascii="Times New Roman" w:hAnsi="Times New Roman"/>
          <w:szCs w:val="24"/>
        </w:rPr>
        <w:t xml:space="preserve">  </w:t>
      </w:r>
      <w:r w:rsidR="00B12FA9">
        <w:rPr>
          <w:rFonts w:ascii="Times New Roman" w:hAnsi="Times New Roman"/>
          <w:szCs w:val="24"/>
        </w:rPr>
        <w:t xml:space="preserve">- Šakių </w:t>
      </w:r>
      <w:r w:rsidR="003E2ED4">
        <w:rPr>
          <w:rFonts w:ascii="Times New Roman" w:hAnsi="Times New Roman"/>
          <w:szCs w:val="24"/>
        </w:rPr>
        <w:t>pedagoginės psichologinės tarnybos direktorė.</w:t>
      </w:r>
    </w:p>
    <w:p w:rsidR="004836C5" w:rsidRDefault="004836C5" w:rsidP="004836C5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Rūta </w:t>
      </w:r>
      <w:proofErr w:type="spellStart"/>
      <w:r>
        <w:rPr>
          <w:rFonts w:ascii="Times New Roman" w:hAnsi="Times New Roman"/>
          <w:szCs w:val="24"/>
        </w:rPr>
        <w:t>Lebedžinskienė</w:t>
      </w:r>
      <w:proofErr w:type="spellEnd"/>
      <w:r>
        <w:rPr>
          <w:rFonts w:ascii="Times New Roman" w:hAnsi="Times New Roman"/>
          <w:szCs w:val="24"/>
        </w:rPr>
        <w:t xml:space="preserve">   - rajono savivaldybės administracijos Vaiko teisių apsaugos </w:t>
      </w:r>
    </w:p>
    <w:p w:rsidR="004836C5" w:rsidRDefault="004836C5" w:rsidP="004836C5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skyriaus vedėja,</w:t>
      </w:r>
    </w:p>
    <w:p w:rsidR="004836C5" w:rsidRDefault="004836C5" w:rsidP="004836C5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Edita Matusevičienė   -  Kauno apygardos probacijos tarnybos savivaldybių probacijos</w:t>
      </w:r>
    </w:p>
    <w:p w:rsidR="004836C5" w:rsidRDefault="004836C5" w:rsidP="004836C5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s</w:t>
      </w:r>
      <w:r w:rsidR="008A318A">
        <w:rPr>
          <w:rFonts w:ascii="Times New Roman" w:hAnsi="Times New Roman"/>
          <w:szCs w:val="24"/>
        </w:rPr>
        <w:t>kyriaus vyriausioji specialistė,</w:t>
      </w:r>
    </w:p>
    <w:p w:rsidR="004836C5" w:rsidRDefault="004836C5" w:rsidP="00F42173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</w:p>
    <w:p w:rsidR="003E2ED4" w:rsidRDefault="003E2ED4" w:rsidP="00F42173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 Vidmantas </w:t>
      </w:r>
      <w:proofErr w:type="spellStart"/>
      <w:r>
        <w:rPr>
          <w:rFonts w:ascii="Times New Roman" w:hAnsi="Times New Roman"/>
          <w:szCs w:val="24"/>
        </w:rPr>
        <w:t>Skeirys</w:t>
      </w:r>
      <w:proofErr w:type="spellEnd"/>
      <w:r>
        <w:rPr>
          <w:rFonts w:ascii="Times New Roman" w:hAnsi="Times New Roman"/>
          <w:szCs w:val="24"/>
        </w:rPr>
        <w:t xml:space="preserve">      </w:t>
      </w:r>
      <w:r w:rsidR="008A318A">
        <w:rPr>
          <w:rFonts w:ascii="Times New Roman" w:hAnsi="Times New Roman"/>
          <w:szCs w:val="24"/>
        </w:rPr>
        <w:t>- Marijampolės AVPK Šakių raj. PK vyresnysis tyrėjas.</w:t>
      </w:r>
    </w:p>
    <w:p w:rsidR="00434111" w:rsidRDefault="003E2ED4" w:rsidP="00CE6588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</w:p>
    <w:p w:rsidR="00107B86" w:rsidRDefault="00107B86" w:rsidP="00F42173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 r i p  a ž į s t u netekusiu galios rajono savivaldybės administracijos direktoriaus </w:t>
      </w:r>
    </w:p>
    <w:p w:rsidR="00434111" w:rsidRPr="00107B86" w:rsidRDefault="00107B86" w:rsidP="00F42173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 w:rsidRPr="00107B86">
        <w:rPr>
          <w:rFonts w:ascii="Times New Roman" w:hAnsi="Times New Roman"/>
          <w:szCs w:val="24"/>
        </w:rPr>
        <w:t>2015 m. birželio</w:t>
      </w:r>
      <w:r>
        <w:rPr>
          <w:rFonts w:ascii="Times New Roman" w:hAnsi="Times New Roman"/>
          <w:szCs w:val="24"/>
        </w:rPr>
        <w:t xml:space="preserve"> 8 d. įsakymą Nr. AT-556 ,,Dėl rajono savivaldybės administracijos</w:t>
      </w:r>
      <w:r w:rsidR="00B268C7">
        <w:rPr>
          <w:rFonts w:ascii="Times New Roman" w:hAnsi="Times New Roman"/>
          <w:szCs w:val="24"/>
        </w:rPr>
        <w:t xml:space="preserve"> vaiko gerovės komisijos sudėties tvirtinimo“.</w:t>
      </w:r>
    </w:p>
    <w:p w:rsidR="00434111" w:rsidRDefault="00434111" w:rsidP="00F42173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</w:p>
    <w:p w:rsidR="00434111" w:rsidRDefault="00434111" w:rsidP="00F42173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</w:p>
    <w:p w:rsidR="00434111" w:rsidRPr="005D72B6" w:rsidRDefault="00434111" w:rsidP="00F42173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Administracijos </w:t>
      </w:r>
      <w:r w:rsidR="00B268C7">
        <w:rPr>
          <w:rFonts w:ascii="Times New Roman" w:hAnsi="Times New Roman"/>
        </w:rPr>
        <w:t>direktoriaus pavaduotoja</w:t>
      </w:r>
      <w:r w:rsidR="00B87E83">
        <w:rPr>
          <w:rFonts w:ascii="Times New Roman" w:hAnsi="Times New Roman"/>
        </w:rPr>
        <w:t>,</w:t>
      </w:r>
    </w:p>
    <w:p w:rsidR="00434111" w:rsidRDefault="00B268C7" w:rsidP="00F42173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l. e. direktoriaus pareigas                                                                                 Inga Cibulskienė</w:t>
      </w:r>
    </w:p>
    <w:p w:rsidR="00ED25C6" w:rsidRDefault="00ED25C6" w:rsidP="00F42173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szCs w:val="24"/>
        </w:rPr>
      </w:pPr>
    </w:p>
    <w:p w:rsidR="00434111" w:rsidRDefault="009B4789" w:rsidP="00F42173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9B4789" w:rsidP="00F42173">
      <w:pPr>
        <w:overflowPunct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 ir sporto skyriaus vedėjas</w:t>
      </w:r>
    </w:p>
    <w:p w:rsidR="0091788C" w:rsidRDefault="0091788C" w:rsidP="00F42173">
      <w:pPr>
        <w:overflowPunct w:val="0"/>
        <w:spacing w:line="360" w:lineRule="auto"/>
        <w:rPr>
          <w:rFonts w:ascii="Times New Roman" w:hAnsi="Times New Roman"/>
          <w:szCs w:val="24"/>
        </w:rPr>
      </w:pPr>
    </w:p>
    <w:p w:rsidR="001D38EF" w:rsidRDefault="009B4789" w:rsidP="00F42173">
      <w:pPr>
        <w:overflowPunct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Elvydas Pauliukėnas</w:t>
      </w:r>
    </w:p>
    <w:p w:rsidR="00ED25C6" w:rsidRPr="00434111" w:rsidRDefault="00ED25C6" w:rsidP="00F42173">
      <w:pPr>
        <w:overflowPunct w:val="0"/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2016 11 28</w:t>
      </w:r>
    </w:p>
    <w:sectPr w:rsidR="00ED25C6" w:rsidRPr="00434111"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F74" w:rsidRDefault="00914F74">
      <w:r>
        <w:separator/>
      </w:r>
    </w:p>
  </w:endnote>
  <w:endnote w:type="continuationSeparator" w:id="0">
    <w:p w:rsidR="00914F74" w:rsidRDefault="00914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F74" w:rsidRDefault="00914F74">
      <w:r>
        <w:separator/>
      </w:r>
    </w:p>
  </w:footnote>
  <w:footnote w:type="continuationSeparator" w:id="0">
    <w:p w:rsidR="00914F74" w:rsidRDefault="00914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965CF"/>
    <w:multiLevelType w:val="hybridMultilevel"/>
    <w:tmpl w:val="9CE23762"/>
    <w:lvl w:ilvl="0" w:tplc="4BD47DB2">
      <w:start w:val="1"/>
      <w:numFmt w:val="bullet"/>
      <w:lvlText w:val="-"/>
      <w:lvlJc w:val="left"/>
      <w:pPr>
        <w:ind w:left="33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6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83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060" w:hanging="360"/>
      </w:pPr>
      <w:rPr>
        <w:rFonts w:ascii="Wingdings" w:hAnsi="Wingdings" w:hint="default"/>
      </w:rPr>
    </w:lvl>
  </w:abstractNum>
  <w:abstractNum w:abstractNumId="1" w15:restartNumberingAfterBreak="0">
    <w:nsid w:val="70AD78CD"/>
    <w:multiLevelType w:val="hybridMultilevel"/>
    <w:tmpl w:val="725EE718"/>
    <w:lvl w:ilvl="0" w:tplc="DA548BE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A574C"/>
    <w:rsid w:val="00107B86"/>
    <w:rsid w:val="00117499"/>
    <w:rsid w:val="00182BCE"/>
    <w:rsid w:val="001D38EF"/>
    <w:rsid w:val="001E7250"/>
    <w:rsid w:val="0028720A"/>
    <w:rsid w:val="002D3ABC"/>
    <w:rsid w:val="00313CF0"/>
    <w:rsid w:val="00342E29"/>
    <w:rsid w:val="003A0C31"/>
    <w:rsid w:val="003A1360"/>
    <w:rsid w:val="003E2ED4"/>
    <w:rsid w:val="003F7AB9"/>
    <w:rsid w:val="00434111"/>
    <w:rsid w:val="00435ADB"/>
    <w:rsid w:val="00481387"/>
    <w:rsid w:val="004836C5"/>
    <w:rsid w:val="00521D86"/>
    <w:rsid w:val="00583E25"/>
    <w:rsid w:val="00610881"/>
    <w:rsid w:val="006425D9"/>
    <w:rsid w:val="00662602"/>
    <w:rsid w:val="006C7043"/>
    <w:rsid w:val="0070001E"/>
    <w:rsid w:val="0080057D"/>
    <w:rsid w:val="008A318A"/>
    <w:rsid w:val="008C1B78"/>
    <w:rsid w:val="008F4809"/>
    <w:rsid w:val="00914F74"/>
    <w:rsid w:val="0091788C"/>
    <w:rsid w:val="00981C6A"/>
    <w:rsid w:val="0098205C"/>
    <w:rsid w:val="009B4789"/>
    <w:rsid w:val="009C4EAB"/>
    <w:rsid w:val="009D71CC"/>
    <w:rsid w:val="009E33DE"/>
    <w:rsid w:val="009F065C"/>
    <w:rsid w:val="00AE7378"/>
    <w:rsid w:val="00AF4528"/>
    <w:rsid w:val="00B12FA9"/>
    <w:rsid w:val="00B268C7"/>
    <w:rsid w:val="00B75F85"/>
    <w:rsid w:val="00B87E83"/>
    <w:rsid w:val="00BE1E33"/>
    <w:rsid w:val="00BE4C6A"/>
    <w:rsid w:val="00BE6D25"/>
    <w:rsid w:val="00C65559"/>
    <w:rsid w:val="00C838D9"/>
    <w:rsid w:val="00C921BD"/>
    <w:rsid w:val="00CA67DC"/>
    <w:rsid w:val="00CA6ECE"/>
    <w:rsid w:val="00CE6588"/>
    <w:rsid w:val="00D37480"/>
    <w:rsid w:val="00D56B46"/>
    <w:rsid w:val="00DD47CE"/>
    <w:rsid w:val="00E02475"/>
    <w:rsid w:val="00E918BB"/>
    <w:rsid w:val="00EC0EB7"/>
    <w:rsid w:val="00ED113F"/>
    <w:rsid w:val="00ED25C6"/>
    <w:rsid w:val="00F01EF6"/>
    <w:rsid w:val="00F42173"/>
    <w:rsid w:val="00F9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843FDA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80057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81C6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81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10BFC-3AF7-40DD-97C8-3601F0FC5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1777</Words>
  <Characters>1014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2786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Jurgita Urbonaitė</cp:lastModifiedBy>
  <cp:revision>2</cp:revision>
  <cp:lastPrinted>2016-11-28T11:23:00Z</cp:lastPrinted>
  <dcterms:created xsi:type="dcterms:W3CDTF">2016-11-29T06:15:00Z</dcterms:created>
  <dcterms:modified xsi:type="dcterms:W3CDTF">2016-11-29T06:15:00Z</dcterms:modified>
</cp:coreProperties>
</file>