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>
        <w:rPr>
          <w:noProof/>
        </w:rPr>
        <w:drawing>
          <wp:inline distT="0" distB="0" distL="0" distR="0" wp14:anchorId="585C1550" wp14:editId="5FAA914D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 xml:space="preserve">DĖL RAJONO SAVIVALDYBĖS ADMINISTRACIJOS </w:t>
      </w:r>
      <w:r w:rsidR="00B32F59">
        <w:rPr>
          <w:rFonts w:ascii="Times New Roman" w:hAnsi="Times New Roman"/>
          <w:b/>
          <w:szCs w:val="24"/>
        </w:rPr>
        <w:t xml:space="preserve">NUOLATINĖS </w:t>
      </w:r>
      <w:r w:rsidRPr="00D93124">
        <w:rPr>
          <w:rFonts w:ascii="Times New Roman" w:hAnsi="Times New Roman"/>
          <w:b/>
          <w:szCs w:val="24"/>
        </w:rPr>
        <w:t>VIEŠŲJŲ PIRKIMŲ</w:t>
      </w:r>
      <w:r w:rsidR="00B32F59">
        <w:rPr>
          <w:rFonts w:ascii="Times New Roman" w:hAnsi="Times New Roman"/>
          <w:b/>
          <w:szCs w:val="24"/>
        </w:rPr>
        <w:t xml:space="preserve"> KOMISIJOS SUDARYMO IR VIEŠŲJŲ PIRKIMŲ KOMISIJOS DARBO REGLAMENTO PATVIRTINIMO</w:t>
      </w:r>
    </w:p>
    <w:p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>201</w:t>
      </w:r>
      <w:r w:rsidR="00A238E7">
        <w:rPr>
          <w:rFonts w:ascii="Times New Roman" w:hAnsi="Times New Roman"/>
          <w:szCs w:val="24"/>
        </w:rPr>
        <w:t>6</w:t>
      </w:r>
      <w:r w:rsidRPr="00D93124">
        <w:rPr>
          <w:rFonts w:ascii="Times New Roman" w:hAnsi="Times New Roman"/>
          <w:szCs w:val="24"/>
        </w:rPr>
        <w:t xml:space="preserve"> m. </w:t>
      </w:r>
      <w:r w:rsidR="00557C14">
        <w:rPr>
          <w:rFonts w:ascii="Times New Roman" w:hAnsi="Times New Roman"/>
          <w:szCs w:val="24"/>
        </w:rPr>
        <w:t>lapkričio</w:t>
      </w:r>
      <w:r w:rsidR="00A238E7">
        <w:rPr>
          <w:rFonts w:ascii="Times New Roman" w:hAnsi="Times New Roman"/>
          <w:szCs w:val="24"/>
        </w:rPr>
        <w:t xml:space="preserve"> </w:t>
      </w:r>
      <w:r w:rsidR="0010428B">
        <w:rPr>
          <w:rFonts w:ascii="Times New Roman" w:hAnsi="Times New Roman"/>
          <w:szCs w:val="24"/>
        </w:rPr>
        <w:t>10</w:t>
      </w:r>
      <w:r w:rsidR="00364D11">
        <w:rPr>
          <w:rFonts w:ascii="Times New Roman" w:hAnsi="Times New Roman"/>
          <w:szCs w:val="24"/>
        </w:rPr>
        <w:t xml:space="preserve"> </w:t>
      </w:r>
      <w:r w:rsidR="00F91E88" w:rsidRPr="00D93124">
        <w:rPr>
          <w:rFonts w:ascii="Times New Roman" w:hAnsi="Times New Roman"/>
          <w:szCs w:val="24"/>
        </w:rPr>
        <w:t>d. Nr. A</w:t>
      </w:r>
      <w:r w:rsidR="00920FB9">
        <w:rPr>
          <w:rFonts w:ascii="Times New Roman" w:hAnsi="Times New Roman"/>
          <w:szCs w:val="24"/>
        </w:rPr>
        <w:t>G</w:t>
      </w:r>
      <w:r w:rsidR="00F91E88" w:rsidRPr="00D93124">
        <w:rPr>
          <w:rFonts w:ascii="Times New Roman" w:hAnsi="Times New Roman"/>
          <w:szCs w:val="24"/>
        </w:rPr>
        <w:t>-</w:t>
      </w:r>
      <w:r w:rsidR="0010428B">
        <w:rPr>
          <w:rFonts w:ascii="Times New Roman" w:hAnsi="Times New Roman"/>
          <w:szCs w:val="24"/>
        </w:rPr>
        <w:t>45</w:t>
      </w:r>
      <w:bookmarkStart w:id="0" w:name="_GoBack"/>
      <w:bookmarkEnd w:id="0"/>
    </w:p>
    <w:p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D3470" w:rsidRPr="00D93124" w:rsidRDefault="0037132B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Vadovaudamasi</w:t>
      </w:r>
      <w:r w:rsidR="00AD3470" w:rsidRPr="00D93124">
        <w:rPr>
          <w:rFonts w:ascii="Times New Roman" w:hAnsi="Times New Roman"/>
          <w:szCs w:val="24"/>
        </w:rPr>
        <w:t xml:space="preserve"> Lietuvos Respublikos viešųjų pirkimų įstatymo</w:t>
      </w:r>
      <w:r w:rsidR="00D14CC8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16 str</w:t>
      </w:r>
      <w:r w:rsidR="00364D11">
        <w:rPr>
          <w:rFonts w:ascii="Times New Roman" w:hAnsi="Times New Roman"/>
          <w:szCs w:val="24"/>
        </w:rPr>
        <w:t>aipsni</w:t>
      </w:r>
      <w:r w:rsidR="00A238E7">
        <w:rPr>
          <w:rFonts w:ascii="Times New Roman" w:hAnsi="Times New Roman"/>
          <w:szCs w:val="24"/>
        </w:rPr>
        <w:t>u</w:t>
      </w:r>
      <w:r w:rsidR="00B1154A">
        <w:rPr>
          <w:rFonts w:ascii="Times New Roman" w:hAnsi="Times New Roman"/>
          <w:szCs w:val="24"/>
        </w:rPr>
        <w:t>, 85 straipsnio 3 dalimi</w:t>
      </w:r>
      <w:r w:rsidR="00A238E7">
        <w:rPr>
          <w:rFonts w:ascii="Times New Roman" w:hAnsi="Times New Roman"/>
          <w:szCs w:val="24"/>
        </w:rPr>
        <w:t xml:space="preserve">, </w:t>
      </w:r>
      <w:r w:rsidR="00B05C9D">
        <w:t>Lietuvos Respublikos vietos savivaldos įstatymo 18 straipsnio 1 dalimi</w:t>
      </w:r>
      <w:r w:rsidR="007C0113">
        <w:t xml:space="preserve">, </w:t>
      </w:r>
      <w:r w:rsidR="007C0113" w:rsidRPr="007C0113">
        <w:rPr>
          <w:rFonts w:ascii="Times New Roman" w:hAnsi="Times New Roman"/>
          <w:color w:val="000000"/>
          <w:szCs w:val="24"/>
        </w:rPr>
        <w:t>rajono savivaldybės tarybos 2016 m spalio 28 d. sprendimu Nr. T-341 „Dėl pavedimo vykdyti rajono savivaldybės administracijos direktoriaus pareigas bei priemokos nustatymo“</w:t>
      </w:r>
      <w:r w:rsidR="00AD3470" w:rsidRPr="00D93124">
        <w:rPr>
          <w:rFonts w:ascii="Times New Roman" w:hAnsi="Times New Roman"/>
          <w:szCs w:val="24"/>
        </w:rPr>
        <w:t>:</w:t>
      </w:r>
    </w:p>
    <w:p w:rsidR="00AD3470" w:rsidRPr="00D93124" w:rsidRDefault="003620E6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. S u d a r a u  </w:t>
      </w:r>
      <w:r w:rsidR="0066407D" w:rsidRPr="00782A0B">
        <w:rPr>
          <w:rFonts w:ascii="Times New Roman" w:hAnsi="Times New Roman"/>
          <w:szCs w:val="24"/>
        </w:rPr>
        <w:t xml:space="preserve">nuolatinę </w:t>
      </w:r>
      <w:r w:rsidR="00AD3470" w:rsidRPr="00782A0B">
        <w:rPr>
          <w:rFonts w:ascii="Times New Roman" w:hAnsi="Times New Roman"/>
          <w:szCs w:val="24"/>
        </w:rPr>
        <w:t>Vieš</w:t>
      </w:r>
      <w:r w:rsidR="00E56D12" w:rsidRPr="00782A0B">
        <w:rPr>
          <w:rFonts w:ascii="Times New Roman" w:hAnsi="Times New Roman"/>
          <w:szCs w:val="24"/>
        </w:rPr>
        <w:t>ųjų</w:t>
      </w:r>
      <w:r w:rsidR="00AD3470" w:rsidRPr="00D93124">
        <w:rPr>
          <w:rFonts w:ascii="Times New Roman" w:hAnsi="Times New Roman"/>
          <w:szCs w:val="24"/>
        </w:rPr>
        <w:t xml:space="preserve"> pirkim</w:t>
      </w:r>
      <w:r w:rsidR="00E56D12">
        <w:rPr>
          <w:rFonts w:ascii="Times New Roman" w:hAnsi="Times New Roman"/>
          <w:szCs w:val="24"/>
        </w:rPr>
        <w:t>ų</w:t>
      </w:r>
      <w:r w:rsidR="00AD3470" w:rsidRPr="00D93124">
        <w:rPr>
          <w:rFonts w:ascii="Times New Roman" w:hAnsi="Times New Roman"/>
          <w:szCs w:val="24"/>
        </w:rPr>
        <w:t xml:space="preserve"> komisiją Šakių rajono savivaldybės administracijos viešiesiems </w:t>
      </w:r>
      <w:r w:rsidR="00AD3470" w:rsidRPr="00E56D12">
        <w:rPr>
          <w:rFonts w:ascii="Times New Roman" w:hAnsi="Times New Roman"/>
          <w:szCs w:val="24"/>
        </w:rPr>
        <w:t xml:space="preserve">pirkimams </w:t>
      </w:r>
      <w:r w:rsidR="00A0301A" w:rsidRPr="00E56D12">
        <w:rPr>
          <w:rFonts w:ascii="Times New Roman" w:hAnsi="Times New Roman"/>
          <w:szCs w:val="24"/>
        </w:rPr>
        <w:t xml:space="preserve">organizuoti ir </w:t>
      </w:r>
      <w:r w:rsidR="00AD3470" w:rsidRPr="00E56D12">
        <w:rPr>
          <w:rFonts w:ascii="Times New Roman" w:hAnsi="Times New Roman"/>
          <w:szCs w:val="24"/>
        </w:rPr>
        <w:t>atlikti (toliau - Viešojo</w:t>
      </w:r>
      <w:r w:rsidR="00AD3470" w:rsidRPr="00D93124">
        <w:rPr>
          <w:rFonts w:ascii="Times New Roman" w:hAnsi="Times New Roman"/>
          <w:szCs w:val="24"/>
        </w:rPr>
        <w:t xml:space="preserve"> pirkimo komisija):</w:t>
      </w:r>
    </w:p>
    <w:p w:rsidR="00653002" w:rsidRDefault="00B2238E" w:rsidP="00B2238E">
      <w:pPr>
        <w:tabs>
          <w:tab w:val="left" w:pos="1242"/>
          <w:tab w:val="left" w:pos="3402"/>
          <w:tab w:val="left" w:pos="3686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A0301A">
        <w:rPr>
          <w:rFonts w:ascii="Times New Roman" w:hAnsi="Times New Roman"/>
          <w:szCs w:val="24"/>
        </w:rPr>
        <w:t>Inga Cibulskienė</w:t>
      </w:r>
      <w:r w:rsidR="00A0301A">
        <w:rPr>
          <w:rFonts w:ascii="Times New Roman" w:hAnsi="Times New Roman"/>
          <w:szCs w:val="24"/>
        </w:rPr>
        <w:tab/>
      </w:r>
      <w:r w:rsidR="00A0301A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 xml:space="preserve">− </w:t>
      </w:r>
      <w:r w:rsidR="00046D84">
        <w:rPr>
          <w:rFonts w:ascii="Times New Roman" w:hAnsi="Times New Roman"/>
          <w:szCs w:val="24"/>
        </w:rPr>
        <w:t>rajono</w:t>
      </w:r>
      <w:r w:rsidR="00046D84" w:rsidRPr="00D93124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savivaldybės administracijos direktori</w:t>
      </w:r>
      <w:r>
        <w:rPr>
          <w:rFonts w:ascii="Times New Roman" w:hAnsi="Times New Roman"/>
          <w:szCs w:val="24"/>
        </w:rPr>
        <w:t>a</w:t>
      </w:r>
      <w:r w:rsidR="00AD3470" w:rsidRPr="00D93124">
        <w:rPr>
          <w:rFonts w:ascii="Times New Roman" w:hAnsi="Times New Roman"/>
          <w:szCs w:val="24"/>
        </w:rPr>
        <w:t>us</w:t>
      </w:r>
      <w:r>
        <w:rPr>
          <w:rFonts w:ascii="Times New Roman" w:hAnsi="Times New Roman"/>
          <w:szCs w:val="24"/>
        </w:rPr>
        <w:t xml:space="preserve"> pavaduotoja</w:t>
      </w:r>
    </w:p>
    <w:p w:rsidR="00AD3470" w:rsidRDefault="00653002" w:rsidP="00B2238E">
      <w:pPr>
        <w:tabs>
          <w:tab w:val="left" w:pos="1242"/>
          <w:tab w:val="left" w:pos="3402"/>
          <w:tab w:val="left" w:pos="3686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</w:t>
      </w:r>
      <w:r w:rsidR="00AD3470" w:rsidRPr="00D93124">
        <w:rPr>
          <w:rFonts w:ascii="Times New Roman" w:hAnsi="Times New Roman"/>
          <w:szCs w:val="24"/>
        </w:rPr>
        <w:t xml:space="preserve"> (komisijos pirminink</w:t>
      </w:r>
      <w:r w:rsidR="00A0301A">
        <w:rPr>
          <w:rFonts w:ascii="Times New Roman" w:hAnsi="Times New Roman"/>
          <w:szCs w:val="24"/>
        </w:rPr>
        <w:t>ė</w:t>
      </w:r>
      <w:r w:rsidR="00AD3470" w:rsidRPr="00D93124">
        <w:rPr>
          <w:rFonts w:ascii="Times New Roman" w:hAnsi="Times New Roman"/>
          <w:szCs w:val="24"/>
        </w:rPr>
        <w:t>),</w:t>
      </w:r>
    </w:p>
    <w:p w:rsidR="003B3228" w:rsidRDefault="003B3228" w:rsidP="00A0301A">
      <w:pPr>
        <w:tabs>
          <w:tab w:val="left" w:pos="1191"/>
          <w:tab w:val="left" w:pos="1242"/>
          <w:tab w:val="left" w:pos="3402"/>
          <w:tab w:val="left" w:pos="3544"/>
          <w:tab w:val="left" w:pos="3686"/>
          <w:tab w:val="left" w:pos="3969"/>
        </w:tabs>
        <w:spacing w:line="360" w:lineRule="auto"/>
        <w:ind w:left="3969" w:hanging="340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A0301A">
        <w:rPr>
          <w:rFonts w:ascii="Times New Roman" w:hAnsi="Times New Roman"/>
          <w:szCs w:val="24"/>
        </w:rPr>
        <w:t>Asta Bakanevičienė</w:t>
      </w:r>
      <w:r w:rsidRPr="00D93124">
        <w:rPr>
          <w:rFonts w:ascii="Times New Roman" w:hAnsi="Times New Roman"/>
          <w:szCs w:val="24"/>
        </w:rPr>
        <w:t xml:space="preserve"> </w:t>
      </w:r>
      <w:r w:rsidRPr="00D9312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D93124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rajono</w:t>
      </w:r>
      <w:r w:rsidRPr="00D93124">
        <w:rPr>
          <w:rFonts w:ascii="Times New Roman" w:hAnsi="Times New Roman"/>
          <w:szCs w:val="24"/>
        </w:rPr>
        <w:t xml:space="preserve"> savivaldybės administracijos </w:t>
      </w:r>
      <w:r w:rsidR="00A0301A">
        <w:rPr>
          <w:rFonts w:ascii="Times New Roman" w:hAnsi="Times New Roman"/>
          <w:szCs w:val="24"/>
        </w:rPr>
        <w:t xml:space="preserve">Bendrojo </w:t>
      </w:r>
      <w:r w:rsidRPr="00D93124">
        <w:rPr>
          <w:rFonts w:ascii="Times New Roman" w:hAnsi="Times New Roman"/>
          <w:szCs w:val="24"/>
        </w:rPr>
        <w:t>skyriaus v</w:t>
      </w:r>
      <w:r w:rsidR="00A0301A">
        <w:rPr>
          <w:rFonts w:ascii="Times New Roman" w:hAnsi="Times New Roman"/>
          <w:szCs w:val="24"/>
        </w:rPr>
        <w:t xml:space="preserve">yriausioji specialistė </w:t>
      </w:r>
      <w:r>
        <w:rPr>
          <w:rFonts w:ascii="Times New Roman" w:hAnsi="Times New Roman"/>
          <w:szCs w:val="24"/>
        </w:rPr>
        <w:t>(komisijos pirmininko pavaduotoja),</w:t>
      </w:r>
    </w:p>
    <w:p w:rsidR="00AD3470" w:rsidRPr="00D93124" w:rsidRDefault="00AD3470" w:rsidP="00AD3470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ab/>
        <w:t xml:space="preserve">Aušra </w:t>
      </w:r>
      <w:proofErr w:type="spellStart"/>
      <w:r w:rsidRPr="00D93124">
        <w:rPr>
          <w:rFonts w:ascii="Times New Roman" w:hAnsi="Times New Roman"/>
          <w:szCs w:val="24"/>
        </w:rPr>
        <w:t>Slidziauskienė</w:t>
      </w:r>
      <w:proofErr w:type="spellEnd"/>
      <w:r w:rsidRPr="00D93124">
        <w:rPr>
          <w:rFonts w:ascii="Times New Roman" w:hAnsi="Times New Roman"/>
          <w:szCs w:val="24"/>
        </w:rPr>
        <w:t xml:space="preserve"> </w:t>
      </w:r>
      <w:r w:rsidRPr="00D93124">
        <w:rPr>
          <w:rFonts w:ascii="Times New Roman" w:hAnsi="Times New Roman"/>
          <w:szCs w:val="24"/>
        </w:rPr>
        <w:tab/>
      </w:r>
      <w:r w:rsidR="00653002">
        <w:rPr>
          <w:rFonts w:ascii="Times New Roman" w:hAnsi="Times New Roman"/>
          <w:szCs w:val="24"/>
        </w:rPr>
        <w:tab/>
      </w:r>
      <w:r w:rsidRPr="00D93124">
        <w:rPr>
          <w:rFonts w:ascii="Times New Roman" w:hAnsi="Times New Roman"/>
          <w:szCs w:val="24"/>
        </w:rPr>
        <w:t xml:space="preserve">– </w:t>
      </w:r>
      <w:r w:rsidR="00046D84">
        <w:rPr>
          <w:rFonts w:ascii="Times New Roman" w:hAnsi="Times New Roman"/>
          <w:szCs w:val="24"/>
        </w:rPr>
        <w:t>rajono</w:t>
      </w:r>
      <w:r w:rsidR="00046D84" w:rsidRPr="00D93124">
        <w:rPr>
          <w:rFonts w:ascii="Times New Roman" w:hAnsi="Times New Roman"/>
          <w:szCs w:val="24"/>
        </w:rPr>
        <w:t xml:space="preserve"> </w:t>
      </w:r>
      <w:r w:rsidRPr="00D93124">
        <w:rPr>
          <w:rFonts w:ascii="Times New Roman" w:hAnsi="Times New Roman"/>
          <w:szCs w:val="24"/>
        </w:rPr>
        <w:t>savivaldybės administracijos Ūkio skyriaus vyr</w:t>
      </w:r>
      <w:r w:rsidR="00A0301A">
        <w:rPr>
          <w:rFonts w:ascii="Times New Roman" w:hAnsi="Times New Roman"/>
          <w:szCs w:val="24"/>
        </w:rPr>
        <w:t>iausioji</w:t>
      </w:r>
      <w:r w:rsidRPr="00D93124">
        <w:rPr>
          <w:rFonts w:ascii="Times New Roman" w:hAnsi="Times New Roman"/>
          <w:szCs w:val="24"/>
        </w:rPr>
        <w:t xml:space="preserve"> </w:t>
      </w:r>
    </w:p>
    <w:p w:rsidR="00AD3470" w:rsidRPr="00D93124" w:rsidRDefault="00AD3470" w:rsidP="00AD3470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ab/>
      </w:r>
      <w:r w:rsidRPr="00D93124">
        <w:rPr>
          <w:rFonts w:ascii="Times New Roman" w:hAnsi="Times New Roman"/>
          <w:szCs w:val="24"/>
        </w:rPr>
        <w:tab/>
      </w:r>
      <w:r w:rsidRPr="00D93124">
        <w:rPr>
          <w:rFonts w:ascii="Times New Roman" w:hAnsi="Times New Roman"/>
          <w:szCs w:val="24"/>
        </w:rPr>
        <w:tab/>
        <w:t xml:space="preserve">   </w:t>
      </w:r>
      <w:r w:rsidR="00653002">
        <w:rPr>
          <w:rFonts w:ascii="Times New Roman" w:hAnsi="Times New Roman"/>
          <w:szCs w:val="24"/>
        </w:rPr>
        <w:t xml:space="preserve">     </w:t>
      </w:r>
      <w:r w:rsidRPr="00D93124">
        <w:rPr>
          <w:rFonts w:ascii="Times New Roman" w:hAnsi="Times New Roman"/>
          <w:szCs w:val="24"/>
        </w:rPr>
        <w:t>specialistė,</w:t>
      </w:r>
    </w:p>
    <w:p w:rsidR="003B3228" w:rsidRDefault="00AD3470" w:rsidP="00AD3470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ab/>
      </w:r>
      <w:r w:rsidR="00A0301A">
        <w:rPr>
          <w:rFonts w:ascii="Times New Roman" w:hAnsi="Times New Roman"/>
          <w:szCs w:val="24"/>
        </w:rPr>
        <w:t xml:space="preserve">Felicita </w:t>
      </w:r>
      <w:proofErr w:type="spellStart"/>
      <w:r w:rsidR="00A0301A">
        <w:rPr>
          <w:rFonts w:ascii="Times New Roman" w:hAnsi="Times New Roman"/>
          <w:szCs w:val="24"/>
        </w:rPr>
        <w:t>Totoraitienė</w:t>
      </w:r>
      <w:proofErr w:type="spellEnd"/>
      <w:r w:rsidRPr="00D93124">
        <w:rPr>
          <w:rFonts w:ascii="Times New Roman" w:hAnsi="Times New Roman"/>
          <w:szCs w:val="24"/>
        </w:rPr>
        <w:t xml:space="preserve"> </w:t>
      </w:r>
      <w:r w:rsidRPr="00D93124">
        <w:rPr>
          <w:rFonts w:ascii="Times New Roman" w:hAnsi="Times New Roman"/>
          <w:szCs w:val="24"/>
        </w:rPr>
        <w:tab/>
      </w:r>
      <w:r w:rsidR="00653002">
        <w:rPr>
          <w:rFonts w:ascii="Times New Roman" w:hAnsi="Times New Roman"/>
          <w:szCs w:val="24"/>
        </w:rPr>
        <w:tab/>
      </w:r>
      <w:r w:rsidRPr="00D93124">
        <w:rPr>
          <w:rFonts w:ascii="Times New Roman" w:hAnsi="Times New Roman"/>
          <w:szCs w:val="24"/>
        </w:rPr>
        <w:t xml:space="preserve">– </w:t>
      </w:r>
      <w:r w:rsidR="00046D84">
        <w:rPr>
          <w:rFonts w:ascii="Times New Roman" w:hAnsi="Times New Roman"/>
          <w:szCs w:val="24"/>
        </w:rPr>
        <w:t>rajono</w:t>
      </w:r>
      <w:r w:rsidR="00046D84" w:rsidRPr="00D93124">
        <w:rPr>
          <w:rFonts w:ascii="Times New Roman" w:hAnsi="Times New Roman"/>
          <w:szCs w:val="24"/>
        </w:rPr>
        <w:t xml:space="preserve"> </w:t>
      </w:r>
      <w:r w:rsidRPr="00D93124">
        <w:rPr>
          <w:rFonts w:ascii="Times New Roman" w:hAnsi="Times New Roman"/>
          <w:szCs w:val="24"/>
        </w:rPr>
        <w:t xml:space="preserve">savivaldybės administracijos Bendrojo skyriaus </w:t>
      </w:r>
    </w:p>
    <w:p w:rsidR="00AD3470" w:rsidRDefault="003B3228" w:rsidP="00AD3470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</w:t>
      </w:r>
      <w:r w:rsidR="00AD3470" w:rsidRPr="00D93124">
        <w:rPr>
          <w:rFonts w:ascii="Times New Roman" w:hAnsi="Times New Roman"/>
          <w:szCs w:val="24"/>
        </w:rPr>
        <w:t>vyriausioji</w:t>
      </w:r>
      <w:r w:rsidR="0065300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specialistė</w:t>
      </w:r>
      <w:r w:rsidR="005D68C8">
        <w:rPr>
          <w:rFonts w:ascii="Times New Roman" w:hAnsi="Times New Roman"/>
          <w:szCs w:val="24"/>
        </w:rPr>
        <w:t xml:space="preserve"> (komisijos sekretorius)</w:t>
      </w:r>
      <w:r>
        <w:rPr>
          <w:rFonts w:ascii="Times New Roman" w:hAnsi="Times New Roman"/>
          <w:szCs w:val="24"/>
        </w:rPr>
        <w:t>.</w:t>
      </w:r>
    </w:p>
    <w:p w:rsidR="002D58BD" w:rsidRDefault="002D58BD" w:rsidP="00AD3470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3620E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. N u r o d a u, kad esant svarbioms priežastims:</w:t>
      </w:r>
    </w:p>
    <w:p w:rsidR="00683DC1" w:rsidRDefault="002D58BD" w:rsidP="00683DC1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3620E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.1.</w:t>
      </w:r>
      <w:r w:rsidR="00683DC1">
        <w:rPr>
          <w:rFonts w:ascii="Times New Roman" w:hAnsi="Times New Roman"/>
          <w:szCs w:val="24"/>
        </w:rPr>
        <w:t xml:space="preserve"> Astai </w:t>
      </w:r>
      <w:proofErr w:type="spellStart"/>
      <w:r w:rsidR="00683DC1">
        <w:rPr>
          <w:rFonts w:ascii="Times New Roman" w:hAnsi="Times New Roman"/>
          <w:szCs w:val="24"/>
        </w:rPr>
        <w:t>Bakanevičienei</w:t>
      </w:r>
      <w:proofErr w:type="spellEnd"/>
      <w:r w:rsidR="00683DC1">
        <w:rPr>
          <w:rFonts w:ascii="Times New Roman" w:hAnsi="Times New Roman"/>
          <w:szCs w:val="24"/>
        </w:rPr>
        <w:t xml:space="preserve"> negalint dalyvauti Vieš</w:t>
      </w:r>
      <w:r w:rsidR="00656397">
        <w:rPr>
          <w:rFonts w:ascii="Times New Roman" w:hAnsi="Times New Roman"/>
          <w:szCs w:val="24"/>
        </w:rPr>
        <w:t>ųjų</w:t>
      </w:r>
      <w:r w:rsidR="00683DC1">
        <w:rPr>
          <w:rFonts w:ascii="Times New Roman" w:hAnsi="Times New Roman"/>
          <w:szCs w:val="24"/>
        </w:rPr>
        <w:t xml:space="preserve"> pirkim</w:t>
      </w:r>
      <w:r w:rsidR="00656397">
        <w:rPr>
          <w:rFonts w:ascii="Times New Roman" w:hAnsi="Times New Roman"/>
          <w:szCs w:val="24"/>
        </w:rPr>
        <w:t>ų</w:t>
      </w:r>
      <w:r w:rsidR="00683DC1">
        <w:rPr>
          <w:rFonts w:ascii="Times New Roman" w:hAnsi="Times New Roman"/>
          <w:szCs w:val="24"/>
        </w:rPr>
        <w:t xml:space="preserve"> komisijos organizuojamų ir vykdomų viešųjų pirkimų darbe, </w:t>
      </w:r>
      <w:r w:rsidR="00656397">
        <w:rPr>
          <w:rFonts w:ascii="Times New Roman" w:hAnsi="Times New Roman"/>
          <w:szCs w:val="24"/>
        </w:rPr>
        <w:t>Viešųjų pirkimų</w:t>
      </w:r>
      <w:r w:rsidR="00683DC1">
        <w:rPr>
          <w:rFonts w:ascii="Times New Roman" w:hAnsi="Times New Roman"/>
          <w:szCs w:val="24"/>
        </w:rPr>
        <w:t xml:space="preserve"> komisijos nario funkcijas atliks rajono savivaldybės administracijos Biudžeto ir turto skyriaus vyriausioji specialistė </w:t>
      </w:r>
      <w:proofErr w:type="spellStart"/>
      <w:r w:rsidR="00683DC1">
        <w:rPr>
          <w:rFonts w:ascii="Times New Roman" w:hAnsi="Times New Roman"/>
          <w:szCs w:val="24"/>
        </w:rPr>
        <w:t>Irmunda</w:t>
      </w:r>
      <w:proofErr w:type="spellEnd"/>
      <w:r w:rsidR="00683DC1">
        <w:rPr>
          <w:rFonts w:ascii="Times New Roman" w:hAnsi="Times New Roman"/>
          <w:szCs w:val="24"/>
        </w:rPr>
        <w:t xml:space="preserve"> </w:t>
      </w:r>
      <w:proofErr w:type="spellStart"/>
      <w:r w:rsidR="00683DC1">
        <w:rPr>
          <w:rFonts w:ascii="Times New Roman" w:hAnsi="Times New Roman"/>
          <w:szCs w:val="24"/>
        </w:rPr>
        <w:t>Čepulionienė</w:t>
      </w:r>
      <w:proofErr w:type="spellEnd"/>
      <w:r w:rsidR="00683DC1">
        <w:rPr>
          <w:rFonts w:ascii="Times New Roman" w:hAnsi="Times New Roman"/>
          <w:szCs w:val="24"/>
        </w:rPr>
        <w:t>.</w:t>
      </w:r>
    </w:p>
    <w:p w:rsidR="002D58BD" w:rsidRDefault="00683DC1" w:rsidP="00AD3470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3620E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.2.</w:t>
      </w:r>
      <w:r w:rsidR="002D58BD">
        <w:rPr>
          <w:rFonts w:ascii="Times New Roman" w:hAnsi="Times New Roman"/>
          <w:szCs w:val="24"/>
        </w:rPr>
        <w:t xml:space="preserve"> </w:t>
      </w:r>
      <w:r w:rsidR="00676EC0">
        <w:rPr>
          <w:rFonts w:ascii="Times New Roman" w:hAnsi="Times New Roman"/>
          <w:szCs w:val="24"/>
        </w:rPr>
        <w:t xml:space="preserve">Aušrai </w:t>
      </w:r>
      <w:proofErr w:type="spellStart"/>
      <w:r w:rsidR="00676EC0">
        <w:rPr>
          <w:rFonts w:ascii="Times New Roman" w:hAnsi="Times New Roman"/>
          <w:szCs w:val="24"/>
        </w:rPr>
        <w:t>Slidziauskienei</w:t>
      </w:r>
      <w:proofErr w:type="spellEnd"/>
      <w:r w:rsidR="008A5ED3">
        <w:rPr>
          <w:rFonts w:ascii="Times New Roman" w:hAnsi="Times New Roman"/>
          <w:szCs w:val="24"/>
        </w:rPr>
        <w:t xml:space="preserve"> negalint dalyvauti </w:t>
      </w:r>
      <w:r w:rsidR="00656397">
        <w:rPr>
          <w:rFonts w:ascii="Times New Roman" w:hAnsi="Times New Roman"/>
          <w:szCs w:val="24"/>
        </w:rPr>
        <w:t xml:space="preserve">Viešųjų pirkimų </w:t>
      </w:r>
      <w:r w:rsidR="008A5ED3">
        <w:rPr>
          <w:rFonts w:ascii="Times New Roman" w:hAnsi="Times New Roman"/>
          <w:szCs w:val="24"/>
        </w:rPr>
        <w:t xml:space="preserve">komisijos organizuojamų ir vykdomų viešųjų pirkimų darbe, </w:t>
      </w:r>
      <w:r w:rsidR="00656397">
        <w:rPr>
          <w:rFonts w:ascii="Times New Roman" w:hAnsi="Times New Roman"/>
          <w:szCs w:val="24"/>
        </w:rPr>
        <w:t xml:space="preserve">Viešųjų pirkimų </w:t>
      </w:r>
      <w:r w:rsidR="00676EC0">
        <w:rPr>
          <w:rFonts w:ascii="Times New Roman" w:hAnsi="Times New Roman"/>
          <w:szCs w:val="24"/>
        </w:rPr>
        <w:t xml:space="preserve">komisijos nario funkcijas atliks </w:t>
      </w:r>
      <w:r>
        <w:rPr>
          <w:rFonts w:ascii="Times New Roman" w:hAnsi="Times New Roman"/>
          <w:szCs w:val="24"/>
        </w:rPr>
        <w:t xml:space="preserve">rajono savivaldybės administracijos </w:t>
      </w:r>
      <w:r w:rsidR="00676EC0">
        <w:rPr>
          <w:rFonts w:ascii="Times New Roman" w:hAnsi="Times New Roman"/>
          <w:szCs w:val="24"/>
        </w:rPr>
        <w:t xml:space="preserve">Ūkio skyriaus vedėjas Kęstutis </w:t>
      </w:r>
      <w:proofErr w:type="spellStart"/>
      <w:r w:rsidR="00676EC0">
        <w:rPr>
          <w:rFonts w:ascii="Times New Roman" w:hAnsi="Times New Roman"/>
          <w:szCs w:val="24"/>
        </w:rPr>
        <w:t>Kuncaitis</w:t>
      </w:r>
      <w:proofErr w:type="spellEnd"/>
      <w:r w:rsidR="00676EC0">
        <w:rPr>
          <w:rFonts w:ascii="Times New Roman" w:hAnsi="Times New Roman"/>
          <w:szCs w:val="24"/>
        </w:rPr>
        <w:t>.</w:t>
      </w:r>
    </w:p>
    <w:p w:rsidR="00676EC0" w:rsidRPr="00D93124" w:rsidRDefault="00676EC0" w:rsidP="00AD3470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3620E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.</w:t>
      </w:r>
      <w:r w:rsidR="00683DC1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Felicitai </w:t>
      </w:r>
      <w:proofErr w:type="spellStart"/>
      <w:r>
        <w:rPr>
          <w:rFonts w:ascii="Times New Roman" w:hAnsi="Times New Roman"/>
          <w:szCs w:val="24"/>
        </w:rPr>
        <w:t>Totoraitienei</w:t>
      </w:r>
      <w:proofErr w:type="spellEnd"/>
      <w:r w:rsidRPr="00676E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negalint dalyvauti </w:t>
      </w:r>
      <w:r w:rsidR="00656397">
        <w:rPr>
          <w:rFonts w:ascii="Times New Roman" w:hAnsi="Times New Roman"/>
          <w:szCs w:val="24"/>
        </w:rPr>
        <w:t xml:space="preserve">Viešųjų pirkimų </w:t>
      </w:r>
      <w:r>
        <w:rPr>
          <w:rFonts w:ascii="Times New Roman" w:hAnsi="Times New Roman"/>
          <w:szCs w:val="24"/>
        </w:rPr>
        <w:t xml:space="preserve">komisijos organizuojamų ir vykdomų viešųjų pirkimų darbe, </w:t>
      </w:r>
      <w:r w:rsidR="00656397">
        <w:rPr>
          <w:rFonts w:ascii="Times New Roman" w:hAnsi="Times New Roman"/>
          <w:szCs w:val="24"/>
        </w:rPr>
        <w:t xml:space="preserve">Viešųjų pirkimų </w:t>
      </w:r>
      <w:r>
        <w:rPr>
          <w:rFonts w:ascii="Times New Roman" w:hAnsi="Times New Roman"/>
          <w:szCs w:val="24"/>
        </w:rPr>
        <w:t xml:space="preserve">komisijos nario funkcijas atliks </w:t>
      </w:r>
      <w:r w:rsidR="00683DC1">
        <w:rPr>
          <w:rFonts w:ascii="Times New Roman" w:hAnsi="Times New Roman"/>
          <w:szCs w:val="24"/>
        </w:rPr>
        <w:t xml:space="preserve">rajono savivaldybės administracijos </w:t>
      </w:r>
      <w:r>
        <w:rPr>
          <w:rFonts w:ascii="Times New Roman" w:hAnsi="Times New Roman"/>
          <w:szCs w:val="24"/>
        </w:rPr>
        <w:t xml:space="preserve">Bendrojo skyriaus vyriausioji specialistė 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  <w:r>
        <w:rPr>
          <w:rFonts w:ascii="Times New Roman" w:hAnsi="Times New Roman"/>
          <w:szCs w:val="24"/>
        </w:rPr>
        <w:t xml:space="preserve">. </w:t>
      </w:r>
    </w:p>
    <w:p w:rsidR="00AD3470" w:rsidRPr="00D93124" w:rsidRDefault="00AD3470" w:rsidP="003B3228">
      <w:pPr>
        <w:tabs>
          <w:tab w:val="left" w:pos="1191"/>
          <w:tab w:val="left" w:pos="1242"/>
          <w:tab w:val="left" w:pos="3402"/>
          <w:tab w:val="left" w:pos="3544"/>
          <w:tab w:val="left" w:pos="3686"/>
          <w:tab w:val="left" w:pos="3969"/>
        </w:tabs>
        <w:spacing w:line="360" w:lineRule="auto"/>
        <w:ind w:firstLine="278"/>
        <w:jc w:val="both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lastRenderedPageBreak/>
        <w:tab/>
      </w:r>
      <w:r w:rsidR="003620E6">
        <w:rPr>
          <w:rFonts w:ascii="Times New Roman" w:hAnsi="Times New Roman"/>
          <w:szCs w:val="24"/>
        </w:rPr>
        <w:t>3</w:t>
      </w:r>
      <w:r w:rsidRPr="00D93124">
        <w:rPr>
          <w:rFonts w:ascii="Times New Roman" w:hAnsi="Times New Roman"/>
          <w:szCs w:val="24"/>
        </w:rPr>
        <w:t xml:space="preserve">. N u s t a t a u, kad įsakymo </w:t>
      </w:r>
      <w:r w:rsidR="003620E6">
        <w:rPr>
          <w:rFonts w:ascii="Times New Roman" w:hAnsi="Times New Roman"/>
          <w:szCs w:val="24"/>
        </w:rPr>
        <w:t>1</w:t>
      </w:r>
      <w:r w:rsidRPr="00D93124">
        <w:rPr>
          <w:rFonts w:ascii="Times New Roman" w:hAnsi="Times New Roman"/>
          <w:szCs w:val="24"/>
        </w:rPr>
        <w:t xml:space="preserve"> punktu sudaryta </w:t>
      </w:r>
      <w:r w:rsidR="00A8372C">
        <w:rPr>
          <w:rFonts w:ascii="Times New Roman" w:hAnsi="Times New Roman"/>
          <w:szCs w:val="24"/>
        </w:rPr>
        <w:t xml:space="preserve">nuolatinė </w:t>
      </w:r>
      <w:r w:rsidR="00656397">
        <w:rPr>
          <w:rFonts w:ascii="Times New Roman" w:hAnsi="Times New Roman"/>
          <w:szCs w:val="24"/>
        </w:rPr>
        <w:t xml:space="preserve">Viešųjų pirkimų </w:t>
      </w:r>
      <w:r w:rsidRPr="00D93124">
        <w:rPr>
          <w:rFonts w:ascii="Times New Roman" w:hAnsi="Times New Roman"/>
          <w:szCs w:val="24"/>
        </w:rPr>
        <w:t xml:space="preserve">komisija vykdo visus Šakių rajono savivaldybės administracijos viešuosius pirkimus, išskyrus mažos vertės pirkimus, kai numatoma konkretaus prekių ar paslaugų pirkinio vertė (sutarties vertė) yra mažesnė kaip </w:t>
      </w:r>
      <w:r w:rsidR="00342C39">
        <w:rPr>
          <w:rFonts w:ascii="Times New Roman" w:hAnsi="Times New Roman"/>
          <w:szCs w:val="24"/>
        </w:rPr>
        <w:t>14 (keturiolika) tūkst. eurų</w:t>
      </w:r>
      <w:r w:rsidRPr="00D93124">
        <w:rPr>
          <w:rFonts w:ascii="Times New Roman" w:hAnsi="Times New Roman"/>
          <w:szCs w:val="24"/>
        </w:rPr>
        <w:t xml:space="preserve">, ar numatoma darbų konkretaus pirkinio vertė (sutarties vertė) yra mažesnė kaip </w:t>
      </w:r>
      <w:r w:rsidR="00342C39">
        <w:rPr>
          <w:rFonts w:ascii="Times New Roman" w:hAnsi="Times New Roman"/>
          <w:szCs w:val="24"/>
        </w:rPr>
        <w:t xml:space="preserve">28 (dvidešimt aštuoni) </w:t>
      </w:r>
      <w:r w:rsidR="00410D8E">
        <w:rPr>
          <w:rFonts w:ascii="Times New Roman" w:hAnsi="Times New Roman"/>
          <w:szCs w:val="24"/>
        </w:rPr>
        <w:t>tūkst. eurų</w:t>
      </w:r>
      <w:r w:rsidRPr="00D93124">
        <w:rPr>
          <w:rFonts w:ascii="Times New Roman" w:hAnsi="Times New Roman"/>
          <w:szCs w:val="24"/>
        </w:rPr>
        <w:t>. Gali būti sudaroma atskira komisija prekėms</w:t>
      </w:r>
      <w:r w:rsidR="001472B6">
        <w:rPr>
          <w:rFonts w:ascii="Times New Roman" w:hAnsi="Times New Roman"/>
          <w:szCs w:val="24"/>
        </w:rPr>
        <w:t>,</w:t>
      </w:r>
      <w:r w:rsidRPr="00D93124">
        <w:rPr>
          <w:rFonts w:ascii="Times New Roman" w:hAnsi="Times New Roman"/>
          <w:szCs w:val="24"/>
        </w:rPr>
        <w:t xml:space="preserve"> paslaugoms </w:t>
      </w:r>
      <w:r w:rsidR="001472B6">
        <w:rPr>
          <w:rFonts w:ascii="Times New Roman" w:hAnsi="Times New Roman"/>
          <w:szCs w:val="24"/>
        </w:rPr>
        <w:t>ar</w:t>
      </w:r>
      <w:r w:rsidRPr="00D93124">
        <w:rPr>
          <w:rFonts w:ascii="Times New Roman" w:hAnsi="Times New Roman"/>
          <w:szCs w:val="24"/>
        </w:rPr>
        <w:t xml:space="preserve"> darbams pirkti. </w:t>
      </w:r>
    </w:p>
    <w:p w:rsidR="003620E6" w:rsidRPr="003620E6" w:rsidRDefault="004644E1" w:rsidP="003620E6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 v i r t i n u pridedamą Viešųjų pirkimų</w:t>
      </w:r>
      <w:r w:rsidR="003620E6" w:rsidRPr="003620E6">
        <w:rPr>
          <w:rFonts w:ascii="Times New Roman" w:hAnsi="Times New Roman"/>
          <w:szCs w:val="24"/>
        </w:rPr>
        <w:t xml:space="preserve"> komisijos darbo reglamentą. </w:t>
      </w:r>
    </w:p>
    <w:p w:rsidR="00AD3470" w:rsidRPr="00D93124" w:rsidRDefault="003620E6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D3470" w:rsidRPr="00D93124">
        <w:rPr>
          <w:rFonts w:ascii="Times New Roman" w:hAnsi="Times New Roman"/>
          <w:szCs w:val="24"/>
        </w:rPr>
        <w:t xml:space="preserve">. </w:t>
      </w:r>
      <w:r w:rsidR="00AD3470" w:rsidRPr="00D93124">
        <w:rPr>
          <w:rFonts w:ascii="Times New Roman" w:hAnsi="Times New Roman"/>
          <w:spacing w:val="60"/>
          <w:szCs w:val="24"/>
        </w:rPr>
        <w:t>Pripažįstu</w:t>
      </w:r>
      <w:r w:rsidR="00AD3470" w:rsidRPr="00D93124">
        <w:rPr>
          <w:rFonts w:ascii="Times New Roman" w:hAnsi="Times New Roman"/>
          <w:szCs w:val="24"/>
        </w:rPr>
        <w:t xml:space="preserve"> netekusi</w:t>
      </w:r>
      <w:r w:rsidR="0007212A">
        <w:rPr>
          <w:rFonts w:ascii="Times New Roman" w:hAnsi="Times New Roman"/>
          <w:szCs w:val="24"/>
        </w:rPr>
        <w:t>ais</w:t>
      </w:r>
      <w:r w:rsidR="00AD3470" w:rsidRPr="00D93124">
        <w:rPr>
          <w:rFonts w:ascii="Times New Roman" w:hAnsi="Times New Roman"/>
          <w:szCs w:val="24"/>
        </w:rPr>
        <w:t xml:space="preserve"> galios rajono savivaldybės administracijos direktoriaus 20</w:t>
      </w:r>
      <w:r w:rsidR="00575E2E">
        <w:rPr>
          <w:rFonts w:ascii="Times New Roman" w:hAnsi="Times New Roman"/>
          <w:szCs w:val="24"/>
        </w:rPr>
        <w:t>1</w:t>
      </w:r>
      <w:r w:rsidR="005F1A45"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5F1A45">
        <w:rPr>
          <w:rFonts w:ascii="Times New Roman" w:hAnsi="Times New Roman"/>
          <w:szCs w:val="24"/>
        </w:rPr>
        <w:t>vasario 5</w:t>
      </w:r>
      <w:r w:rsidR="00364D11">
        <w:rPr>
          <w:rFonts w:ascii="Times New Roman" w:hAnsi="Times New Roman"/>
          <w:szCs w:val="24"/>
        </w:rPr>
        <w:t xml:space="preserve"> </w:t>
      </w:r>
      <w:r w:rsidR="0007212A">
        <w:rPr>
          <w:rFonts w:ascii="Times New Roman" w:hAnsi="Times New Roman"/>
          <w:szCs w:val="24"/>
        </w:rPr>
        <w:t>d. įsakymo</w:t>
      </w:r>
      <w:r w:rsidR="00AD3470" w:rsidRPr="00D93124">
        <w:rPr>
          <w:rFonts w:ascii="Times New Roman" w:hAnsi="Times New Roman"/>
          <w:szCs w:val="24"/>
        </w:rPr>
        <w:t xml:space="preserve"> Nr.</w:t>
      </w:r>
      <w:r w:rsidR="00575E2E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AT-</w:t>
      </w:r>
      <w:r w:rsidR="005F1A45">
        <w:rPr>
          <w:rFonts w:ascii="Times New Roman" w:hAnsi="Times New Roman"/>
          <w:szCs w:val="24"/>
        </w:rPr>
        <w:t>115</w:t>
      </w:r>
      <w:r w:rsidR="00AD3470" w:rsidRPr="00D93124">
        <w:rPr>
          <w:rFonts w:ascii="Times New Roman" w:hAnsi="Times New Roman"/>
          <w:szCs w:val="24"/>
        </w:rPr>
        <w:t xml:space="preserve"> „Dėl rajono savivaldybės administracijos viešųjų pirkimų“</w:t>
      </w:r>
      <w:r w:rsidR="003B3228">
        <w:rPr>
          <w:rFonts w:ascii="Times New Roman" w:hAnsi="Times New Roman"/>
          <w:szCs w:val="24"/>
        </w:rPr>
        <w:t xml:space="preserve"> </w:t>
      </w:r>
      <w:r w:rsidR="003932D1">
        <w:rPr>
          <w:rFonts w:ascii="Times New Roman" w:hAnsi="Times New Roman"/>
          <w:szCs w:val="24"/>
        </w:rPr>
        <w:t>1.2</w:t>
      </w:r>
      <w:r w:rsidR="0090724D">
        <w:rPr>
          <w:rFonts w:ascii="Times New Roman" w:hAnsi="Times New Roman"/>
          <w:szCs w:val="24"/>
        </w:rPr>
        <w:t xml:space="preserve"> ir </w:t>
      </w:r>
      <w:r>
        <w:rPr>
          <w:rFonts w:ascii="Times New Roman" w:hAnsi="Times New Roman"/>
          <w:szCs w:val="24"/>
        </w:rPr>
        <w:t xml:space="preserve">2, 3 </w:t>
      </w:r>
      <w:r w:rsidR="0007212A">
        <w:rPr>
          <w:rFonts w:ascii="Times New Roman" w:hAnsi="Times New Roman"/>
          <w:szCs w:val="24"/>
        </w:rPr>
        <w:t xml:space="preserve">punktus </w:t>
      </w:r>
      <w:r w:rsidR="0090724D">
        <w:rPr>
          <w:rFonts w:ascii="Times New Roman" w:hAnsi="Times New Roman"/>
          <w:szCs w:val="24"/>
        </w:rPr>
        <w:t>bei 2,3 punktus</w:t>
      </w:r>
      <w:r w:rsidR="005F1A45">
        <w:rPr>
          <w:rFonts w:ascii="Times New Roman" w:hAnsi="Times New Roman"/>
          <w:szCs w:val="24"/>
        </w:rPr>
        <w:t xml:space="preserve"> keitusius teisės aktus.</w:t>
      </w:r>
    </w:p>
    <w:p w:rsidR="00AD3470" w:rsidRPr="00D93124" w:rsidRDefault="00D61606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AD3470" w:rsidRPr="00D93124">
        <w:rPr>
          <w:rFonts w:ascii="Times New Roman" w:hAnsi="Times New Roman"/>
          <w:szCs w:val="24"/>
        </w:rPr>
        <w:t>. P a s i l i e k u  įsakymo vykdymo kontrolę sau.</w:t>
      </w:r>
    </w:p>
    <w:p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5841C3" w:rsidRDefault="005F1A4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</w:t>
      </w:r>
      <w:r w:rsidR="00AD3470" w:rsidRPr="00D93124">
        <w:rPr>
          <w:rFonts w:ascii="Times New Roman" w:hAnsi="Times New Roman"/>
          <w:szCs w:val="24"/>
        </w:rPr>
        <w:t>irektori</w:t>
      </w:r>
      <w:r w:rsidR="005841C3">
        <w:rPr>
          <w:rFonts w:ascii="Times New Roman" w:hAnsi="Times New Roman"/>
          <w:szCs w:val="24"/>
        </w:rPr>
        <w:t>a</w:t>
      </w:r>
      <w:r w:rsidR="00AD3470" w:rsidRPr="00D93124">
        <w:rPr>
          <w:rFonts w:ascii="Times New Roman" w:hAnsi="Times New Roman"/>
          <w:szCs w:val="24"/>
        </w:rPr>
        <w:t>us</w:t>
      </w:r>
      <w:r w:rsidR="005841C3">
        <w:rPr>
          <w:rFonts w:ascii="Times New Roman" w:hAnsi="Times New Roman"/>
          <w:szCs w:val="24"/>
        </w:rPr>
        <w:t xml:space="preserve"> pavaduotoja,</w:t>
      </w:r>
    </w:p>
    <w:p w:rsidR="00D21B96" w:rsidRDefault="005841C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l.e</w:t>
      </w:r>
      <w:proofErr w:type="spellEnd"/>
      <w:r>
        <w:rPr>
          <w:rFonts w:ascii="Times New Roman" w:hAnsi="Times New Roman"/>
          <w:szCs w:val="24"/>
        </w:rPr>
        <w:t>. direktoriaus pareigas</w:t>
      </w:r>
      <w:r w:rsidR="00AD3470" w:rsidRPr="00D93124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ab/>
      </w:r>
      <w:r w:rsidR="005F1A45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Inga Cibulskienė</w:t>
      </w:r>
    </w:p>
    <w:p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:rsidR="00B17D85" w:rsidRPr="008442DB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2016-1</w:t>
      </w:r>
      <w:r w:rsidR="00557694">
        <w:rPr>
          <w:rFonts w:ascii="Times New Roman" w:hAnsi="Times New Roman"/>
          <w:szCs w:val="24"/>
        </w:rPr>
        <w:t>1-10</w:t>
      </w:r>
    </w:p>
    <w:p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sectPr w:rsidR="00B17D85" w:rsidSect="001A2980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FF5" w:rsidRDefault="00E34FF5">
      <w:r>
        <w:separator/>
      </w:r>
    </w:p>
  </w:endnote>
  <w:endnote w:type="continuationSeparator" w:id="0">
    <w:p w:rsidR="00E34FF5" w:rsidRDefault="00E34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FF5" w:rsidRDefault="00E34FF5">
      <w:r>
        <w:separator/>
      </w:r>
    </w:p>
  </w:footnote>
  <w:footnote w:type="continuationSeparator" w:id="0">
    <w:p w:rsidR="00E34FF5" w:rsidRDefault="00E34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F2C11"/>
    <w:multiLevelType w:val="hybridMultilevel"/>
    <w:tmpl w:val="976EC140"/>
    <w:lvl w:ilvl="0" w:tplc="290ABB00">
      <w:start w:val="4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71"/>
    <w:rsid w:val="000051E1"/>
    <w:rsid w:val="000129B3"/>
    <w:rsid w:val="00024303"/>
    <w:rsid w:val="00033202"/>
    <w:rsid w:val="000409CC"/>
    <w:rsid w:val="00046D84"/>
    <w:rsid w:val="0006037E"/>
    <w:rsid w:val="0007212A"/>
    <w:rsid w:val="00076803"/>
    <w:rsid w:val="00092C08"/>
    <w:rsid w:val="000B6FD0"/>
    <w:rsid w:val="000C5AC5"/>
    <w:rsid w:val="000D5B26"/>
    <w:rsid w:val="000E3689"/>
    <w:rsid w:val="000F0B28"/>
    <w:rsid w:val="0010428B"/>
    <w:rsid w:val="00106710"/>
    <w:rsid w:val="00120C9C"/>
    <w:rsid w:val="0012286A"/>
    <w:rsid w:val="0013280D"/>
    <w:rsid w:val="00132F07"/>
    <w:rsid w:val="001472B6"/>
    <w:rsid w:val="0015097B"/>
    <w:rsid w:val="00164DFC"/>
    <w:rsid w:val="00176BC3"/>
    <w:rsid w:val="00196456"/>
    <w:rsid w:val="001A2980"/>
    <w:rsid w:val="001A4D27"/>
    <w:rsid w:val="001C7CD6"/>
    <w:rsid w:val="001C7CE3"/>
    <w:rsid w:val="001E02CA"/>
    <w:rsid w:val="001E3114"/>
    <w:rsid w:val="001E44FD"/>
    <w:rsid w:val="001F2CAD"/>
    <w:rsid w:val="001F4051"/>
    <w:rsid w:val="001F4B0B"/>
    <w:rsid w:val="001F5B7A"/>
    <w:rsid w:val="002233D8"/>
    <w:rsid w:val="002531D8"/>
    <w:rsid w:val="002762F5"/>
    <w:rsid w:val="00295A7E"/>
    <w:rsid w:val="002D58BD"/>
    <w:rsid w:val="002F38FD"/>
    <w:rsid w:val="003007D6"/>
    <w:rsid w:val="00307380"/>
    <w:rsid w:val="00321B68"/>
    <w:rsid w:val="003262A9"/>
    <w:rsid w:val="00342C39"/>
    <w:rsid w:val="00343A48"/>
    <w:rsid w:val="003563EF"/>
    <w:rsid w:val="003620E6"/>
    <w:rsid w:val="00364D11"/>
    <w:rsid w:val="0036607A"/>
    <w:rsid w:val="0037010A"/>
    <w:rsid w:val="0037132B"/>
    <w:rsid w:val="0037464C"/>
    <w:rsid w:val="00383E3C"/>
    <w:rsid w:val="003932D1"/>
    <w:rsid w:val="00396031"/>
    <w:rsid w:val="003976AA"/>
    <w:rsid w:val="003B3228"/>
    <w:rsid w:val="003C03AB"/>
    <w:rsid w:val="003C286E"/>
    <w:rsid w:val="003D49F0"/>
    <w:rsid w:val="00410D8E"/>
    <w:rsid w:val="004124FC"/>
    <w:rsid w:val="00414D8B"/>
    <w:rsid w:val="004165DA"/>
    <w:rsid w:val="004644E1"/>
    <w:rsid w:val="004732A5"/>
    <w:rsid w:val="00495680"/>
    <w:rsid w:val="004964F2"/>
    <w:rsid w:val="004A4041"/>
    <w:rsid w:val="004B31F6"/>
    <w:rsid w:val="004B37CA"/>
    <w:rsid w:val="004D36E9"/>
    <w:rsid w:val="004F4B91"/>
    <w:rsid w:val="00505AF4"/>
    <w:rsid w:val="0052484C"/>
    <w:rsid w:val="00526C36"/>
    <w:rsid w:val="005318E9"/>
    <w:rsid w:val="005400EC"/>
    <w:rsid w:val="00552379"/>
    <w:rsid w:val="00557694"/>
    <w:rsid w:val="00557C14"/>
    <w:rsid w:val="00575E2E"/>
    <w:rsid w:val="00576322"/>
    <w:rsid w:val="005774BA"/>
    <w:rsid w:val="005841C3"/>
    <w:rsid w:val="00585260"/>
    <w:rsid w:val="005861CF"/>
    <w:rsid w:val="00587F62"/>
    <w:rsid w:val="005D3985"/>
    <w:rsid w:val="005D3CA7"/>
    <w:rsid w:val="005D68C8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397"/>
    <w:rsid w:val="00656BBE"/>
    <w:rsid w:val="00657BF2"/>
    <w:rsid w:val="0066407D"/>
    <w:rsid w:val="006646FD"/>
    <w:rsid w:val="00672CF6"/>
    <w:rsid w:val="006758D0"/>
    <w:rsid w:val="00676EC0"/>
    <w:rsid w:val="00683DC1"/>
    <w:rsid w:val="00687846"/>
    <w:rsid w:val="006A6D1E"/>
    <w:rsid w:val="006C33D8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57EE3"/>
    <w:rsid w:val="00767524"/>
    <w:rsid w:val="007704C6"/>
    <w:rsid w:val="00770D71"/>
    <w:rsid w:val="007813B4"/>
    <w:rsid w:val="00782A0B"/>
    <w:rsid w:val="00787681"/>
    <w:rsid w:val="007963B2"/>
    <w:rsid w:val="007C0113"/>
    <w:rsid w:val="007F5391"/>
    <w:rsid w:val="007F67D5"/>
    <w:rsid w:val="00804024"/>
    <w:rsid w:val="008043E1"/>
    <w:rsid w:val="00804BCB"/>
    <w:rsid w:val="00823F2A"/>
    <w:rsid w:val="008774C9"/>
    <w:rsid w:val="0088491D"/>
    <w:rsid w:val="00885319"/>
    <w:rsid w:val="00891436"/>
    <w:rsid w:val="008A48D6"/>
    <w:rsid w:val="008A5ED3"/>
    <w:rsid w:val="008B2D2F"/>
    <w:rsid w:val="008D03D6"/>
    <w:rsid w:val="008F5C1E"/>
    <w:rsid w:val="009054CD"/>
    <w:rsid w:val="0090724D"/>
    <w:rsid w:val="00920FB9"/>
    <w:rsid w:val="00943D3C"/>
    <w:rsid w:val="00953843"/>
    <w:rsid w:val="00954C8C"/>
    <w:rsid w:val="00960413"/>
    <w:rsid w:val="009938C6"/>
    <w:rsid w:val="009C6C3A"/>
    <w:rsid w:val="009C7BAA"/>
    <w:rsid w:val="009D33DB"/>
    <w:rsid w:val="009D7E4F"/>
    <w:rsid w:val="009F398D"/>
    <w:rsid w:val="009F73A6"/>
    <w:rsid w:val="00A0301A"/>
    <w:rsid w:val="00A238E7"/>
    <w:rsid w:val="00A33DB8"/>
    <w:rsid w:val="00A42E60"/>
    <w:rsid w:val="00A43FA4"/>
    <w:rsid w:val="00A45C19"/>
    <w:rsid w:val="00A475A5"/>
    <w:rsid w:val="00A50226"/>
    <w:rsid w:val="00A509F1"/>
    <w:rsid w:val="00A611D7"/>
    <w:rsid w:val="00A70B03"/>
    <w:rsid w:val="00A778DC"/>
    <w:rsid w:val="00A8372C"/>
    <w:rsid w:val="00A920C9"/>
    <w:rsid w:val="00A97432"/>
    <w:rsid w:val="00AA2711"/>
    <w:rsid w:val="00AA742C"/>
    <w:rsid w:val="00AB17AA"/>
    <w:rsid w:val="00AC6581"/>
    <w:rsid w:val="00AD3470"/>
    <w:rsid w:val="00AF443C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3196E"/>
    <w:rsid w:val="00B32F59"/>
    <w:rsid w:val="00B604E8"/>
    <w:rsid w:val="00BB6C79"/>
    <w:rsid w:val="00BC7289"/>
    <w:rsid w:val="00BD09A1"/>
    <w:rsid w:val="00BF4E64"/>
    <w:rsid w:val="00BF52AE"/>
    <w:rsid w:val="00C0237B"/>
    <w:rsid w:val="00C04C87"/>
    <w:rsid w:val="00C1296D"/>
    <w:rsid w:val="00C23C2A"/>
    <w:rsid w:val="00C51C2B"/>
    <w:rsid w:val="00C568B4"/>
    <w:rsid w:val="00C60C90"/>
    <w:rsid w:val="00C65A23"/>
    <w:rsid w:val="00C66BBC"/>
    <w:rsid w:val="00C85A92"/>
    <w:rsid w:val="00CD5DF3"/>
    <w:rsid w:val="00CE3CF3"/>
    <w:rsid w:val="00CF12EC"/>
    <w:rsid w:val="00D14CC8"/>
    <w:rsid w:val="00D17D5D"/>
    <w:rsid w:val="00D21B96"/>
    <w:rsid w:val="00D226D2"/>
    <w:rsid w:val="00D34255"/>
    <w:rsid w:val="00D34B7B"/>
    <w:rsid w:val="00D61606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4FF5"/>
    <w:rsid w:val="00E36BBB"/>
    <w:rsid w:val="00E43F45"/>
    <w:rsid w:val="00E478A0"/>
    <w:rsid w:val="00E52536"/>
    <w:rsid w:val="00E56D12"/>
    <w:rsid w:val="00E60202"/>
    <w:rsid w:val="00E63E49"/>
    <w:rsid w:val="00E82A46"/>
    <w:rsid w:val="00E84E72"/>
    <w:rsid w:val="00E8706C"/>
    <w:rsid w:val="00E9792B"/>
    <w:rsid w:val="00ED10DB"/>
    <w:rsid w:val="00EE1081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792"/>
    <w:rsid w:val="00F968E9"/>
    <w:rsid w:val="00FA5D08"/>
    <w:rsid w:val="00FA7FD6"/>
    <w:rsid w:val="00FD22FA"/>
    <w:rsid w:val="00FD2D33"/>
    <w:rsid w:val="00FE09F8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C5F20D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2034</Words>
  <Characters>1160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Jurgita Urbonaitė</cp:lastModifiedBy>
  <cp:revision>2</cp:revision>
  <cp:lastPrinted>2016-11-09T14:11:00Z</cp:lastPrinted>
  <dcterms:created xsi:type="dcterms:W3CDTF">2016-11-10T14:40:00Z</dcterms:created>
  <dcterms:modified xsi:type="dcterms:W3CDTF">2016-11-10T14:40:00Z</dcterms:modified>
</cp:coreProperties>
</file>