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AB2D3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833C1" w:rsidRDefault="001C4F35" w:rsidP="001C4F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45FBD">
        <w:rPr>
          <w:rFonts w:ascii="Times New Roman" w:hAnsi="Times New Roman"/>
          <w:b/>
        </w:rPr>
        <w:t xml:space="preserve"> RAJONO SAVIVALDYBĖS EKSTREMALIŲJŲ SITUACIJŲ OPERACIJŲ CENTRO SUDĖTIES PATVIRTINIMO</w:t>
      </w:r>
      <w:r w:rsidR="00745FBD">
        <w:rPr>
          <w:rFonts w:ascii="Times New Roman" w:hAnsi="Times New Roman"/>
          <w:b/>
          <w:sz w:val="28"/>
        </w:rPr>
        <w:t xml:space="preserve"> </w:t>
      </w:r>
    </w:p>
    <w:p w:rsidR="00745FBD" w:rsidRDefault="00745FBD" w:rsidP="001C4F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C4F35" w:rsidRDefault="00B22964" w:rsidP="001C4F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27C68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727C68">
        <w:rPr>
          <w:rFonts w:ascii="Times New Roman" w:hAnsi="Times New Roman"/>
        </w:rPr>
        <w:t>vasario</w:t>
      </w:r>
      <w:r w:rsidR="00D833C1">
        <w:rPr>
          <w:rFonts w:ascii="Times New Roman" w:hAnsi="Times New Roman"/>
        </w:rPr>
        <w:t xml:space="preserve"> </w:t>
      </w:r>
      <w:r w:rsidR="00E863AB">
        <w:rPr>
          <w:rFonts w:ascii="Times New Roman" w:hAnsi="Times New Roman"/>
        </w:rPr>
        <w:t>15</w:t>
      </w:r>
      <w:bookmarkStart w:id="0" w:name="_GoBack"/>
      <w:bookmarkEnd w:id="0"/>
      <w:r w:rsidR="00D833C1">
        <w:rPr>
          <w:rFonts w:ascii="Times New Roman" w:hAnsi="Times New Roman"/>
        </w:rPr>
        <w:t xml:space="preserve"> d. Nr. </w:t>
      </w:r>
      <w:r w:rsidR="00745FBD">
        <w:rPr>
          <w:rFonts w:ascii="Times New Roman" w:hAnsi="Times New Roman"/>
        </w:rPr>
        <w:t>AT</w:t>
      </w:r>
      <w:r w:rsidR="00E863AB">
        <w:rPr>
          <w:rFonts w:ascii="Times New Roman" w:hAnsi="Times New Roman"/>
        </w:rPr>
        <w:t>-161</w:t>
      </w:r>
      <w:r w:rsidR="00745FBD">
        <w:rPr>
          <w:rFonts w:ascii="Times New Roman" w:hAnsi="Times New Roman"/>
        </w:rPr>
        <w:t xml:space="preserve"> </w:t>
      </w:r>
    </w:p>
    <w:p w:rsidR="001C4F35" w:rsidRDefault="001C4F35" w:rsidP="001C4F35">
      <w:pPr>
        <w:pStyle w:val="Antrat1"/>
        <w:ind w:left="0" w:firstLine="0"/>
        <w:jc w:val="center"/>
      </w:pPr>
      <w:r>
        <w:t>Šakiai</w:t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45FBD" w:rsidRDefault="001C4F35" w:rsidP="00727C68">
      <w:pPr>
        <w:tabs>
          <w:tab w:val="left" w:pos="-2268"/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</w:t>
      </w:r>
      <w:r w:rsidR="00745FBD">
        <w:rPr>
          <w:rFonts w:ascii="Times New Roman" w:hAnsi="Times New Roman"/>
        </w:rPr>
        <w:t>s Respublikos vietos savivaldos įstatymo 1</w:t>
      </w:r>
      <w:r>
        <w:rPr>
          <w:rFonts w:ascii="Times New Roman" w:hAnsi="Times New Roman"/>
        </w:rPr>
        <w:t xml:space="preserve">8 straipsnio </w:t>
      </w:r>
      <w:r w:rsidR="00727C68">
        <w:rPr>
          <w:rFonts w:ascii="Times New Roman" w:hAnsi="Times New Roman"/>
        </w:rPr>
        <w:t xml:space="preserve">1 dalimi </w:t>
      </w:r>
      <w:r w:rsidR="00745FBD">
        <w:rPr>
          <w:rFonts w:ascii="Times New Roman" w:hAnsi="Times New Roman"/>
        </w:rPr>
        <w:t>ir Lietuvos Respublikos civilinės saugos įstatymo 14 straipsnio 5 punktu</w:t>
      </w:r>
      <w:r w:rsidR="00727C68">
        <w:rPr>
          <w:rFonts w:ascii="Times New Roman" w:hAnsi="Times New Roman"/>
        </w:rPr>
        <w:t xml:space="preserve"> ir </w:t>
      </w:r>
      <w:r w:rsidR="00727C68" w:rsidRPr="00A3268B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745FBD">
        <w:rPr>
          <w:rFonts w:ascii="Times New Roman" w:hAnsi="Times New Roman"/>
        </w:rPr>
        <w:t>:</w:t>
      </w:r>
    </w:p>
    <w:p w:rsidR="001C4F35" w:rsidRDefault="001C4F35" w:rsidP="00727C68">
      <w:pPr>
        <w:tabs>
          <w:tab w:val="left" w:pos="-2268"/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Pr="000B23DE">
        <w:rPr>
          <w:rFonts w:ascii="Times New Roman" w:hAnsi="Times New Roman"/>
          <w:spacing w:val="60"/>
          <w:szCs w:val="24"/>
        </w:rPr>
        <w:t>v</w:t>
      </w:r>
      <w:r w:rsidRPr="007C6622">
        <w:rPr>
          <w:rFonts w:ascii="Times New Roman" w:hAnsi="Times New Roman"/>
          <w:spacing w:val="60"/>
          <w:szCs w:val="24"/>
        </w:rPr>
        <w:t>irtinu</w:t>
      </w:r>
      <w:r>
        <w:rPr>
          <w:rFonts w:ascii="Times New Roman" w:hAnsi="Times New Roman"/>
        </w:rPr>
        <w:t xml:space="preserve"> </w:t>
      </w:r>
      <w:r w:rsidR="00745FB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</w:t>
      </w:r>
      <w:r w:rsidR="00745FBD">
        <w:rPr>
          <w:rFonts w:ascii="Times New Roman" w:hAnsi="Times New Roman"/>
        </w:rPr>
        <w:t xml:space="preserve"> ekstremaliųjų situacijų operacijų centro sudėtį</w:t>
      </w:r>
      <w:r>
        <w:rPr>
          <w:rFonts w:ascii="Times New Roman" w:hAnsi="Times New Roman"/>
        </w:rPr>
        <w:t xml:space="preserve"> </w:t>
      </w:r>
      <w:r w:rsidR="00745FBD">
        <w:rPr>
          <w:rFonts w:ascii="Times New Roman" w:hAnsi="Times New Roman"/>
        </w:rPr>
        <w:t>(pridedama</w:t>
      </w:r>
      <w:r>
        <w:rPr>
          <w:rFonts w:ascii="Times New Roman" w:hAnsi="Times New Roman"/>
        </w:rPr>
        <w:t>).</w:t>
      </w:r>
    </w:p>
    <w:p w:rsidR="001C4F35" w:rsidRDefault="001C4F35" w:rsidP="00727C68">
      <w:pPr>
        <w:tabs>
          <w:tab w:val="left" w:pos="-2268"/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 netekusiu galios rajono savivaldybės administracijos direktoriaus 201</w:t>
      </w:r>
      <w:r w:rsidR="0045639F">
        <w:rPr>
          <w:rFonts w:ascii="Times New Roman" w:hAnsi="Times New Roman"/>
        </w:rPr>
        <w:t xml:space="preserve">6 m. </w:t>
      </w:r>
      <w:r w:rsidR="00727C6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</w:t>
      </w:r>
      <w:r w:rsidR="00727C68">
        <w:rPr>
          <w:rFonts w:ascii="Times New Roman" w:hAnsi="Times New Roman"/>
        </w:rPr>
        <w:t>6</w:t>
      </w:r>
      <w:r w:rsidR="00745FBD">
        <w:rPr>
          <w:rFonts w:ascii="Times New Roman" w:hAnsi="Times New Roman"/>
        </w:rPr>
        <w:t xml:space="preserve"> d. įsakymą Nr. AT-</w:t>
      </w:r>
      <w:r w:rsidR="00727C68">
        <w:rPr>
          <w:rFonts w:ascii="Times New Roman" w:hAnsi="Times New Roman"/>
        </w:rPr>
        <w:t>540</w:t>
      </w:r>
      <w:r>
        <w:rPr>
          <w:rFonts w:ascii="Times New Roman" w:hAnsi="Times New Roman"/>
        </w:rPr>
        <w:t xml:space="preserve"> „Dėl rajono savivaldybės </w:t>
      </w:r>
      <w:r w:rsidR="00AF4FCD">
        <w:rPr>
          <w:rFonts w:ascii="Times New Roman" w:hAnsi="Times New Roman"/>
        </w:rPr>
        <w:t>ekstremaliųjų situacijų operacijų centro sudėties patvirtinimo</w:t>
      </w:r>
      <w:r w:rsidR="00727C68">
        <w:rPr>
          <w:rFonts w:ascii="Times New Roman" w:hAnsi="Times New Roman"/>
        </w:rPr>
        <w:t>“.</w:t>
      </w:r>
    </w:p>
    <w:p w:rsidR="00727C68" w:rsidRDefault="00727C68" w:rsidP="00727C68">
      <w:pPr>
        <w:tabs>
          <w:tab w:val="left" w:pos="-2268"/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3</w:t>
      </w:r>
      <w:r w:rsidRPr="005D6D24">
        <w:rPr>
          <w:rFonts w:ascii="Times New Roman" w:hAnsi="Times New Roman"/>
          <w:szCs w:val="24"/>
        </w:rPr>
        <w:t>. Šis įsakymas gali būti skundžiamas</w:t>
      </w:r>
      <w:r>
        <w:rPr>
          <w:rFonts w:ascii="Times New Roman" w:hAnsi="Times New Roman"/>
          <w:szCs w:val="24"/>
        </w:rPr>
        <w:t xml:space="preserve"> Lietuvos Respublikos administracinių bylų teisenos įstatymo nustatyta tvarka.</w:t>
      </w:r>
    </w:p>
    <w:p w:rsidR="001C4F35" w:rsidRDefault="001C4F35" w:rsidP="001C4F3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27C68" w:rsidRPr="00D359EB" w:rsidRDefault="00727C68" w:rsidP="00727C68">
      <w:pPr>
        <w:pStyle w:val="Antrats"/>
        <w:tabs>
          <w:tab w:val="clear" w:pos="4320"/>
          <w:tab w:val="clear" w:pos="8640"/>
          <w:tab w:val="left" w:pos="720"/>
          <w:tab w:val="left" w:pos="7655"/>
        </w:tabs>
        <w:rPr>
          <w:rFonts w:ascii="Times New Roman" w:hAnsi="Times New Roman"/>
          <w:szCs w:val="24"/>
          <w:lang w:val="en-GB"/>
        </w:rPr>
      </w:pPr>
      <w:r>
        <w:rPr>
          <w:rFonts w:ascii="Times New Roman" w:hAnsi="Times New Roman"/>
        </w:rPr>
        <w:t>Biudžeto ir turto skyriaus vedėja,</w:t>
      </w:r>
      <w:r w:rsidRPr="00D359E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434111" w:rsidRDefault="00727C68" w:rsidP="00727C68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proofErr w:type="spellStart"/>
      <w:r>
        <w:t>l.e</w:t>
      </w:r>
      <w:proofErr w:type="spellEnd"/>
      <w:r>
        <w:t>. administracijos direktoriaus pareigas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2964" w:rsidRDefault="00B229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727C6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727C68" w:rsidRDefault="00727C6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D833C1" w:rsidRDefault="00222FB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Ramūnas </w:t>
      </w:r>
      <w:proofErr w:type="spellStart"/>
      <w:r>
        <w:rPr>
          <w:rFonts w:ascii="Times New Roman" w:hAnsi="Times New Roman"/>
          <w:szCs w:val="24"/>
        </w:rPr>
        <w:t>Venslovaitis</w:t>
      </w:r>
      <w:proofErr w:type="spellEnd"/>
    </w:p>
    <w:p w:rsidR="00D833C1" w:rsidRDefault="00727C6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</w:t>
      </w:r>
      <w:r w:rsidR="00D833C1">
        <w:rPr>
          <w:rFonts w:ascii="Times New Roman" w:hAnsi="Times New Roman"/>
          <w:szCs w:val="24"/>
        </w:rPr>
        <w:t>-0</w:t>
      </w:r>
      <w:r w:rsidR="00222FBF">
        <w:rPr>
          <w:rFonts w:ascii="Times New Roman" w:hAnsi="Times New Roman"/>
          <w:szCs w:val="24"/>
        </w:rPr>
        <w:t>2-14</w:t>
      </w:r>
    </w:p>
    <w:p w:rsidR="00AF4FCD" w:rsidRDefault="00AF4FC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F4FCD" w:rsidRDefault="00AF4FC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  <w:sectPr w:rsidR="00AF4FCD" w:rsidSect="008A0A92">
          <w:headerReference w:type="default" r:id="rId7"/>
          <w:footerReference w:type="default" r:id="rId8"/>
          <w:pgSz w:w="11907" w:h="16840" w:code="9"/>
          <w:pgMar w:top="1134" w:right="567" w:bottom="1134" w:left="1701" w:header="567" w:footer="369" w:gutter="0"/>
          <w:cols w:space="1296"/>
        </w:sectPr>
      </w:pPr>
    </w:p>
    <w:p w:rsidR="00F25A97" w:rsidRDefault="00F25A97" w:rsidP="00F25A97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PATVIRTINTA</w:t>
      </w:r>
    </w:p>
    <w:p w:rsidR="00F25A97" w:rsidRDefault="00F25A97" w:rsidP="00F25A97">
      <w:pPr>
        <w:pStyle w:val="Betarp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344F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Šakių rajono savivaldybės</w:t>
      </w:r>
    </w:p>
    <w:p w:rsidR="00F25A97" w:rsidRDefault="00F25A97" w:rsidP="00F25A97">
      <w:pPr>
        <w:pStyle w:val="Betarp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344FE7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FA6B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administracijos direktoriaus 201</w:t>
      </w:r>
      <w:r w:rsidR="00D363D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m.</w:t>
      </w:r>
    </w:p>
    <w:p w:rsidR="00F25A97" w:rsidRDefault="00F25A97" w:rsidP="00F25A97">
      <w:pPr>
        <w:pStyle w:val="Betarp"/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45639F">
        <w:rPr>
          <w:rFonts w:ascii="Times New Roman" w:hAnsi="Times New Roman"/>
          <w:sz w:val="24"/>
          <w:szCs w:val="24"/>
        </w:rPr>
        <w:t xml:space="preserve">              </w:t>
      </w:r>
      <w:r w:rsidR="00D363D5">
        <w:rPr>
          <w:rFonts w:ascii="Times New Roman" w:hAnsi="Times New Roman"/>
          <w:sz w:val="24"/>
          <w:szCs w:val="24"/>
        </w:rPr>
        <w:t>vasario</w:t>
      </w:r>
      <w:r w:rsidR="00FA6BA5">
        <w:rPr>
          <w:rFonts w:ascii="Times New Roman" w:hAnsi="Times New Roman"/>
          <w:sz w:val="24"/>
          <w:szCs w:val="24"/>
        </w:rPr>
        <w:t xml:space="preserve"> </w:t>
      </w:r>
      <w:r w:rsidR="0045639F">
        <w:rPr>
          <w:rFonts w:ascii="Times New Roman" w:hAnsi="Times New Roman"/>
          <w:sz w:val="24"/>
          <w:szCs w:val="24"/>
        </w:rPr>
        <w:t xml:space="preserve">    d. įsakymu Nr. AT-</w:t>
      </w:r>
      <w:r w:rsidR="00FA6BA5">
        <w:rPr>
          <w:rFonts w:ascii="Times New Roman" w:hAnsi="Times New Roman"/>
          <w:sz w:val="24"/>
          <w:szCs w:val="24"/>
        </w:rPr>
        <w:t xml:space="preserve"> </w:t>
      </w:r>
    </w:p>
    <w:p w:rsidR="00F25A97" w:rsidRDefault="00F25A97" w:rsidP="00F25A97">
      <w:pPr>
        <w:pStyle w:val="Betarp"/>
        <w:jc w:val="center"/>
      </w:pPr>
    </w:p>
    <w:p w:rsidR="00F25A97" w:rsidRDefault="00F25A97" w:rsidP="00F25A9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RAJONO SAVIVALDYBĖS EKSTREMALI</w:t>
      </w:r>
      <w:r w:rsidR="00434F02">
        <w:rPr>
          <w:rFonts w:ascii="Times New Roman" w:hAnsi="Times New Roman"/>
          <w:b/>
          <w:szCs w:val="24"/>
        </w:rPr>
        <w:t xml:space="preserve">ŲJŲ </w:t>
      </w:r>
      <w:r w:rsidR="0047686D">
        <w:rPr>
          <w:rFonts w:ascii="Times New Roman" w:hAnsi="Times New Roman"/>
          <w:b/>
          <w:szCs w:val="24"/>
        </w:rPr>
        <w:t xml:space="preserve">SITUACIJŲ </w:t>
      </w:r>
      <w:r w:rsidR="00434F02">
        <w:rPr>
          <w:rFonts w:ascii="Times New Roman" w:hAnsi="Times New Roman"/>
          <w:b/>
          <w:szCs w:val="24"/>
        </w:rPr>
        <w:t xml:space="preserve">OPERACIJŲ CENTRO </w:t>
      </w:r>
      <w:r>
        <w:rPr>
          <w:rFonts w:ascii="Times New Roman" w:hAnsi="Times New Roman"/>
          <w:b/>
          <w:szCs w:val="24"/>
        </w:rPr>
        <w:t xml:space="preserve"> SUDĖTIS</w:t>
      </w:r>
    </w:p>
    <w:tbl>
      <w:tblPr>
        <w:tblW w:w="15527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33"/>
        <w:gridCol w:w="1617"/>
        <w:gridCol w:w="1701"/>
        <w:gridCol w:w="5055"/>
        <w:gridCol w:w="48"/>
        <w:gridCol w:w="1653"/>
        <w:gridCol w:w="48"/>
        <w:gridCol w:w="1511"/>
        <w:gridCol w:w="48"/>
        <w:gridCol w:w="3213"/>
      </w:tblGrid>
      <w:tr w:rsidR="00F25A97" w:rsidTr="00222FBF">
        <w:trPr>
          <w:tblHeader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Pareigos savivaldybės OC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Darbo tel. Nr.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Mobilaus tel. Nr.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</w:pPr>
            <w:r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D363D5" w:rsidTr="00222FBF">
        <w:trPr>
          <w:trHeight w:val="794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Default="00D363D5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Default="00D363D5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Operacijų centro koordinatorius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Default="00D363D5" w:rsidP="006F0A09">
            <w:r>
              <w:t xml:space="preserve">Egidija </w:t>
            </w:r>
            <w:proofErr w:type="spellStart"/>
            <w:r>
              <w:t>Grigaitienė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Pr="00010959" w:rsidRDefault="00D363D5" w:rsidP="006F0A09">
            <w:pPr>
              <w:pStyle w:val="Antrats"/>
              <w:tabs>
                <w:tab w:val="clear" w:pos="4320"/>
                <w:tab w:val="clear" w:pos="8640"/>
                <w:tab w:val="left" w:pos="720"/>
                <w:tab w:val="left" w:pos="680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Biudžeto ir turto skyriaus vedėja, </w:t>
            </w:r>
            <w:proofErr w:type="spellStart"/>
            <w:r>
              <w:t>l.e</w:t>
            </w:r>
            <w:proofErr w:type="spellEnd"/>
            <w:r>
              <w:t>. administracijos direktoriaus pareigas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Default="00D363D5" w:rsidP="006F0A09">
            <w:r>
              <w:t>(8 345) 60 755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3D5" w:rsidRDefault="00D363D5" w:rsidP="006F0A09">
            <w:pPr>
              <w:jc w:val="center"/>
            </w:pPr>
            <w:r>
              <w:t>8 611 58448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3D5" w:rsidRDefault="00D363D5" w:rsidP="006F0A09">
            <w:pPr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>
              <w:t>egidija.grigaitiene</w:t>
            </w:r>
            <w:proofErr w:type="spellEnd"/>
            <w:r>
              <w:rPr>
                <w:lang w:val="en-US"/>
              </w:rPr>
              <w:t>@</w:t>
            </w:r>
            <w:proofErr w:type="spellStart"/>
            <w:r>
              <w:rPr>
                <w:lang w:val="en-US"/>
              </w:rPr>
              <w:t>sakiai.lt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F25A97" w:rsidTr="00222FBF">
        <w:tc>
          <w:tcPr>
            <w:tcW w:w="155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A97" w:rsidRDefault="00F25A97" w:rsidP="00F9772F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Cs w:val="24"/>
              </w:rPr>
              <w:t>Operacinio vertinimo ir ekstremaliųjų situacijų prevencijos bei materialinio techninio aprūpinimo grupė</w:t>
            </w:r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624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Kęstutis </w:t>
            </w:r>
            <w:proofErr w:type="spellStart"/>
            <w:r>
              <w:rPr>
                <w:rFonts w:ascii="Times New Roman" w:hAnsi="Times New Roman"/>
                <w:szCs w:val="24"/>
              </w:rPr>
              <w:t>Kuncaitis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Rajono savivaldybės administracijos ūkio skyriaus vedėjas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(8 345) 60 756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8 686 </w:t>
            </w:r>
            <w:r>
              <w:rPr>
                <w:szCs w:val="24"/>
              </w:rPr>
              <w:t>41 065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6F0A09">
            <w:r>
              <w:rPr>
                <w:rFonts w:ascii="Times New Roman" w:hAnsi="Times New Roman"/>
                <w:szCs w:val="24"/>
              </w:rPr>
              <w:t>kestutis.kuncaitis@sakiai.lt</w:t>
            </w:r>
          </w:p>
        </w:tc>
      </w:tr>
      <w:tr w:rsidR="0045639F" w:rsidTr="00222FBF">
        <w:trPr>
          <w:trHeight w:val="624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Rolanas Jočys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AB ESO Kauno regiono  </w:t>
            </w:r>
            <w:r w:rsidR="00B22964">
              <w:rPr>
                <w:rFonts w:ascii="Times New Roman" w:hAnsi="Times New Roman"/>
                <w:szCs w:val="24"/>
              </w:rPr>
              <w:t>elektros tinklo eksploatavimo grupės inžinierius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(8 345) 51 142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8 659 03 228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6F0A09">
            <w:proofErr w:type="spellStart"/>
            <w:r>
              <w:rPr>
                <w:rFonts w:ascii="Times New Roman" w:hAnsi="Times New Roman"/>
                <w:szCs w:val="24"/>
              </w:rPr>
              <w:t>rolanas.jocys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eso.lt</w:t>
            </w:r>
            <w:proofErr w:type="spellEnd"/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56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Ramūnas </w:t>
            </w:r>
            <w:proofErr w:type="spellStart"/>
            <w:r>
              <w:rPr>
                <w:b w:val="0"/>
                <w:sz w:val="24"/>
                <w:szCs w:val="24"/>
              </w:rPr>
              <w:t>Venslovaitis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vyriausiasis specialistas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60 757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6F0A09">
            <w:pPr>
              <w:pStyle w:val="Pavadinimas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6F0A09">
            <w:proofErr w:type="spellStart"/>
            <w:r>
              <w:rPr>
                <w:rFonts w:ascii="Times New Roman" w:hAnsi="Times New Roman"/>
                <w:szCs w:val="24"/>
              </w:rPr>
              <w:t>ramunas.venslovaitis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>
              <w:rPr>
                <w:rFonts w:ascii="Times New Roman" w:hAnsi="Times New Roman"/>
                <w:szCs w:val="24"/>
              </w:rPr>
              <w:t>sakiai.lt</w:t>
            </w:r>
            <w:proofErr w:type="spellEnd"/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Ramunė </w:t>
            </w:r>
            <w:proofErr w:type="spellStart"/>
            <w:r>
              <w:rPr>
                <w:rFonts w:ascii="Times New Roman" w:hAnsi="Times New Roman"/>
                <w:szCs w:val="24"/>
              </w:rPr>
              <w:t>Girdauskienė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639F" w:rsidRDefault="0045639F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Marijampolės apskrities vyriausiojo policijos </w:t>
            </w:r>
          </w:p>
          <w:p w:rsidR="0045639F" w:rsidRDefault="0045639F" w:rsidP="00B654E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komisariato Šakių rajono policijos komisariato Viešosios policijos skyriaus viršinink</w:t>
            </w:r>
            <w:r w:rsidR="00B654E2">
              <w:rPr>
                <w:rFonts w:ascii="Times New Roman" w:hAnsi="Times New Roman"/>
                <w:sz w:val="24"/>
                <w:szCs w:val="24"/>
              </w:rPr>
              <w:t>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B654E2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(8 </w:t>
            </w:r>
            <w:r w:rsidR="00B654E2">
              <w:rPr>
                <w:rFonts w:ascii="Times New Roman" w:hAnsi="Times New Roman"/>
                <w:szCs w:val="24"/>
              </w:rPr>
              <w:t>700</w:t>
            </w:r>
            <w:r>
              <w:rPr>
                <w:rFonts w:ascii="Times New Roman" w:hAnsi="Times New Roman"/>
                <w:szCs w:val="24"/>
              </w:rPr>
              <w:t xml:space="preserve">) </w:t>
            </w:r>
            <w:r w:rsidR="00B654E2">
              <w:rPr>
                <w:rFonts w:ascii="Times New Roman" w:hAnsi="Times New Roman"/>
                <w:szCs w:val="24"/>
              </w:rPr>
              <w:t>63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B654E2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B654E2">
            <w:pPr>
              <w:spacing w:after="20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8 6</w:t>
            </w:r>
            <w:r w:rsidR="00B654E2">
              <w:rPr>
                <w:rFonts w:ascii="Times New Roman" w:hAnsi="Times New Roman"/>
                <w:szCs w:val="24"/>
              </w:rPr>
              <w:t>56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B654E2">
              <w:rPr>
                <w:rFonts w:ascii="Times New Roman" w:hAnsi="Times New Roman"/>
                <w:szCs w:val="24"/>
              </w:rPr>
              <w:t>89</w:t>
            </w:r>
            <w:r w:rsidR="00B22964">
              <w:rPr>
                <w:rFonts w:ascii="Times New Roman" w:hAnsi="Times New Roman"/>
                <w:szCs w:val="24"/>
              </w:rPr>
              <w:t xml:space="preserve"> </w:t>
            </w:r>
            <w:r w:rsidR="00B654E2">
              <w:rPr>
                <w:rFonts w:ascii="Times New Roman" w:hAnsi="Times New Roman"/>
                <w:szCs w:val="24"/>
              </w:rPr>
              <w:t>152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Pr="00222FBF" w:rsidRDefault="00B654E2" w:rsidP="00222FBF">
            <w:pPr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ramune.girdauskiene</w:t>
            </w:r>
            <w:r w:rsidR="0045639F">
              <w:rPr>
                <w:rFonts w:ascii="Times New Roman" w:hAnsi="Times New Roman"/>
                <w:szCs w:val="24"/>
                <w:lang w:val="en-US"/>
              </w:rPr>
              <w:t>@policija.lt</w:t>
            </w:r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56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45639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Irena </w:t>
            </w:r>
            <w:proofErr w:type="spellStart"/>
            <w:r>
              <w:rPr>
                <w:b w:val="0"/>
                <w:sz w:val="24"/>
                <w:szCs w:val="24"/>
              </w:rPr>
              <w:t>Rudzkienė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Ūkio skyriaus vyriausioji specialistė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60 756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45639F">
            <w:pPr>
              <w:pStyle w:val="Pavadinimas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 w:line="276" w:lineRule="auto"/>
            </w:pPr>
            <w:r>
              <w:rPr>
                <w:rFonts w:ascii="Times New Roman" w:hAnsi="Times New Roman"/>
                <w:szCs w:val="24"/>
              </w:rPr>
              <w:t>irena.rudzkiene@sakiai.lt</w:t>
            </w:r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  <w:lang w:val="en-US"/>
              </w:rPr>
            </w:pPr>
            <w:r w:rsidRPr="006F0A09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C66F10" w:rsidP="00F9772F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Andrius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Kraulėda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639F" w:rsidRPr="00A7693F" w:rsidRDefault="006F0A09" w:rsidP="006F0A09">
            <w:pPr>
              <w:pStyle w:val="Betarp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A7693F">
              <w:rPr>
                <w:rFonts w:ascii="Times New Roman" w:hAnsi="Times New Roman"/>
                <w:sz w:val="24"/>
                <w:szCs w:val="24"/>
              </w:rPr>
              <w:t>Nacionalinio visuomenės sveikatos prie Sveikatos apsaugos ministerijos Marijampolės departamento vyriausiasis specialistas, laikinai vykdantis Šakių skyriaus vedėjo pareigas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Pr="006F0A09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 w:rsidRPr="006F0A09">
              <w:rPr>
                <w:rFonts w:ascii="Times New Roman" w:hAnsi="Times New Roman"/>
                <w:szCs w:val="24"/>
              </w:rPr>
              <w:t>(8 345) 60 15</w:t>
            </w:r>
            <w:r w:rsidR="006F0A09" w:rsidRPr="006F0A0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Pr="006F0A09" w:rsidRDefault="0045639F" w:rsidP="006F0A09">
            <w:pPr>
              <w:spacing w:after="200"/>
              <w:rPr>
                <w:rFonts w:ascii="Times New Roman" w:hAnsi="Times New Roman"/>
                <w:szCs w:val="24"/>
              </w:rPr>
            </w:pPr>
            <w:r w:rsidRPr="006F0A09">
              <w:rPr>
                <w:rFonts w:ascii="Times New Roman" w:hAnsi="Times New Roman"/>
                <w:szCs w:val="24"/>
              </w:rPr>
              <w:t>8 6</w:t>
            </w:r>
            <w:r w:rsidR="006F0A09" w:rsidRPr="006F0A09">
              <w:rPr>
                <w:rFonts w:ascii="Times New Roman" w:hAnsi="Times New Roman"/>
                <w:szCs w:val="24"/>
              </w:rPr>
              <w:t>78</w:t>
            </w:r>
            <w:r w:rsidRPr="006F0A09">
              <w:rPr>
                <w:rFonts w:ascii="Times New Roman" w:hAnsi="Times New Roman"/>
                <w:szCs w:val="24"/>
              </w:rPr>
              <w:t xml:space="preserve"> </w:t>
            </w:r>
            <w:r w:rsidR="006F0A09" w:rsidRPr="006F0A09">
              <w:rPr>
                <w:rFonts w:ascii="Times New Roman" w:hAnsi="Times New Roman"/>
                <w:szCs w:val="24"/>
              </w:rPr>
              <w:t>10</w:t>
            </w:r>
            <w:r w:rsidRPr="006F0A09">
              <w:rPr>
                <w:rFonts w:ascii="Times New Roman" w:hAnsi="Times New Roman"/>
                <w:szCs w:val="24"/>
              </w:rPr>
              <w:t xml:space="preserve"> 7</w:t>
            </w:r>
            <w:r w:rsidR="006F0A09" w:rsidRPr="006F0A09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Pr="006F0A09" w:rsidRDefault="006F0A09" w:rsidP="00A14FA5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F0A09">
              <w:rPr>
                <w:rFonts w:ascii="Times New Roman" w:hAnsi="Times New Roman"/>
                <w:sz w:val="24"/>
                <w:szCs w:val="24"/>
              </w:rPr>
              <w:t>Andrius.krauleda</w:t>
            </w:r>
            <w:proofErr w:type="spellEnd"/>
            <w:r w:rsidRPr="006F0A09">
              <w:rPr>
                <w:rFonts w:ascii="Times New Roman" w:hAnsi="Times New Roman"/>
                <w:sz w:val="24"/>
                <w:szCs w:val="24"/>
                <w:lang w:val="en-US"/>
              </w:rPr>
              <w:t>@</w:t>
            </w:r>
            <w:proofErr w:type="spellStart"/>
            <w:r w:rsidRPr="006F0A09">
              <w:rPr>
                <w:rFonts w:ascii="Times New Roman" w:hAnsi="Times New Roman"/>
                <w:sz w:val="24"/>
                <w:szCs w:val="24"/>
                <w:lang w:val="en-US"/>
              </w:rPr>
              <w:t>nvsc.lt</w:t>
            </w:r>
            <w:proofErr w:type="spellEnd"/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28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953EDE" w:rsidP="00F9772F">
            <w:pPr>
              <w:spacing w:after="200"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Aida </w:t>
            </w:r>
            <w:proofErr w:type="spellStart"/>
            <w:r>
              <w:rPr>
                <w:rFonts w:ascii="Times New Roman" w:hAnsi="Times New Roman"/>
                <w:szCs w:val="24"/>
              </w:rPr>
              <w:t>Malakauskaitė</w:t>
            </w:r>
            <w:proofErr w:type="spellEnd"/>
            <w:r>
              <w:rPr>
                <w:rFonts w:ascii="Times New Roman" w:hAnsi="Times New Roman"/>
                <w:szCs w:val="24"/>
              </w:rPr>
              <w:t>-Martinkienė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953EDE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Valstybinės maisto ir veterinarijos tarnybos </w:t>
            </w:r>
            <w:r w:rsidR="0045639F">
              <w:rPr>
                <w:rFonts w:ascii="Times New Roman" w:hAnsi="Times New Roman"/>
                <w:sz w:val="24"/>
                <w:szCs w:val="24"/>
              </w:rPr>
              <w:t xml:space="preserve">Šakių valstybinės maisto ir veterinarijos </w:t>
            </w:r>
          </w:p>
          <w:p w:rsidR="0045639F" w:rsidRDefault="00953EDE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tarnybos vyriausioji veterinarijos gydytoja</w:t>
            </w:r>
            <w:r w:rsidR="0045639F">
              <w:rPr>
                <w:rFonts w:ascii="Times New Roman" w:hAnsi="Times New Roman"/>
                <w:sz w:val="24"/>
                <w:szCs w:val="24"/>
              </w:rPr>
              <w:t>-inspektor</w:t>
            </w:r>
            <w:r>
              <w:rPr>
                <w:rFonts w:ascii="Times New Roman" w:hAnsi="Times New Roman"/>
                <w:sz w:val="24"/>
                <w:szCs w:val="24"/>
              </w:rPr>
              <w:t>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(8 345) 51 257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6F0A09">
            <w:proofErr w:type="spellStart"/>
            <w:r>
              <w:rPr>
                <w:rFonts w:ascii="Times New Roman" w:hAnsi="Times New Roman"/>
                <w:szCs w:val="24"/>
              </w:rPr>
              <w:t>a</w:t>
            </w:r>
            <w:r w:rsidR="00953EDE">
              <w:rPr>
                <w:rFonts w:ascii="Times New Roman" w:hAnsi="Times New Roman"/>
                <w:szCs w:val="24"/>
              </w:rPr>
              <w:t>malakauskaite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vet.lt</w:t>
            </w:r>
            <w:proofErr w:type="spellEnd"/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9.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Ričardas </w:t>
            </w:r>
            <w:proofErr w:type="spellStart"/>
            <w:r>
              <w:rPr>
                <w:rFonts w:ascii="Times New Roman" w:hAnsi="Times New Roman"/>
                <w:szCs w:val="24"/>
              </w:rPr>
              <w:t>Stepaitis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639F" w:rsidRDefault="0045639F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Marijampolės apskrities priešgaisrinės gelbėjimo </w:t>
            </w:r>
          </w:p>
          <w:p w:rsidR="0045639F" w:rsidRDefault="0045639F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valdybos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Šakių priešgaisrinės gelbėjimo tarnybos viršininko pavaduotojas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(8 345) 60 295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8 686 35 029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 w:line="276" w:lineRule="auto"/>
            </w:pPr>
            <w:proofErr w:type="spellStart"/>
            <w:r>
              <w:rPr>
                <w:rFonts w:ascii="Times New Roman" w:hAnsi="Times New Roman"/>
                <w:szCs w:val="24"/>
              </w:rPr>
              <w:t>ricardas.stepaitis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vpgt.lt</w:t>
            </w:r>
            <w:proofErr w:type="spellEnd"/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Jūratė </w:t>
            </w:r>
            <w:proofErr w:type="spellStart"/>
            <w:r>
              <w:rPr>
                <w:b w:val="0"/>
                <w:sz w:val="24"/>
                <w:szCs w:val="24"/>
              </w:rPr>
              <w:t>Šneideraitienė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vyriausioji specialistė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8 686 79 096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 w:line="276" w:lineRule="auto"/>
            </w:pPr>
            <w:r>
              <w:rPr>
                <w:rFonts w:ascii="Times New Roman" w:hAnsi="Times New Roman"/>
                <w:szCs w:val="24"/>
              </w:rPr>
              <w:t>jurate.sneideraitiene@sakiai.lt</w:t>
            </w:r>
          </w:p>
        </w:tc>
      </w:tr>
      <w:tr w:rsidR="0045639F" w:rsidTr="00222FBF">
        <w:tblPrEx>
          <w:tblCellMar>
            <w:left w:w="28" w:type="dxa"/>
            <w:right w:w="28" w:type="dxa"/>
          </w:tblCellMar>
        </w:tblPrEx>
        <w:trPr>
          <w:trHeight w:val="510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Irena Žemaitienė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Žemės ūkio skyriaus vedėja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60 771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39F" w:rsidRDefault="0045639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8 698 41388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39F" w:rsidRDefault="0045639F" w:rsidP="00F9772F">
            <w:proofErr w:type="spellStart"/>
            <w:r>
              <w:rPr>
                <w:rFonts w:ascii="Times New Roman" w:hAnsi="Times New Roman"/>
                <w:szCs w:val="24"/>
              </w:rPr>
              <w:t>irena.zemaitienė@sakiai.lt</w:t>
            </w:r>
            <w:proofErr w:type="spellEnd"/>
          </w:p>
        </w:tc>
      </w:tr>
      <w:tr w:rsidR="0045639F" w:rsidTr="00222FBF">
        <w:tc>
          <w:tcPr>
            <w:tcW w:w="155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39F" w:rsidRDefault="0045639F" w:rsidP="00F9772F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Cs w:val="24"/>
              </w:rPr>
              <w:t>Informacijos valdymo ir visuomenės informavimo grupė</w:t>
            </w:r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7E7AB0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Rimutė </w:t>
            </w:r>
            <w:proofErr w:type="spellStart"/>
            <w:r>
              <w:rPr>
                <w:b w:val="0"/>
                <w:sz w:val="24"/>
                <w:szCs w:val="24"/>
              </w:rPr>
              <w:t>Grušienė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7E7AB0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vyriausioji specialistė (kalbos tvarkytoja)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7E7AB0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222FBF">
            <w:pPr>
              <w:pStyle w:val="Pavadinimas"/>
              <w:ind w:left="-57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8 686 53 759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821391" w:rsidP="007E7AB0">
            <w:pPr>
              <w:spacing w:after="200" w:line="276" w:lineRule="auto"/>
            </w:pPr>
            <w:r>
              <w:rPr>
                <w:rFonts w:ascii="Times New Roman" w:hAnsi="Times New Roman"/>
                <w:szCs w:val="24"/>
              </w:rPr>
              <w:t>rimute.grusiene@sakiai.lt</w:t>
            </w:r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A7693F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Jurgita </w:t>
            </w:r>
            <w:r w:rsidR="00954E05">
              <w:rPr>
                <w:b w:val="0"/>
                <w:sz w:val="24"/>
                <w:szCs w:val="24"/>
              </w:rPr>
              <w:t>Urbonaitė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priimamojo sekretorė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60750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Pr="00821391" w:rsidRDefault="00954E05" w:rsidP="00222FBF">
            <w:pPr>
              <w:pStyle w:val="Pavadinimas"/>
              <w:ind w:left="-57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Pr="00821391" w:rsidRDefault="00954E05" w:rsidP="00F9772F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t>Jurgita.urbonaite</w:t>
            </w:r>
            <w:proofErr w:type="spellEnd"/>
            <w:r w:rsidR="00821391">
              <w:rPr>
                <w:lang w:val="en-US"/>
              </w:rPr>
              <w:t>@</w:t>
            </w:r>
            <w:proofErr w:type="spellStart"/>
            <w:r w:rsidR="00821391">
              <w:rPr>
                <w:lang w:val="en-US"/>
              </w:rPr>
              <w:t>sakiai.lt</w:t>
            </w:r>
            <w:proofErr w:type="spellEnd"/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Elvydas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Pauliukėnas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Švietimo ir sporto skyriaus vedėjas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222FBF">
            <w:pPr>
              <w:pStyle w:val="Pavadinimas"/>
              <w:ind w:left="-57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8 687 89 520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 w:line="276" w:lineRule="auto"/>
            </w:pPr>
            <w:proofErr w:type="spellStart"/>
            <w:r>
              <w:rPr>
                <w:rFonts w:ascii="Times New Roman" w:hAnsi="Times New Roman"/>
                <w:szCs w:val="24"/>
              </w:rPr>
              <w:t>elvydas.pauliukenas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sakiai.lt</w:t>
            </w:r>
            <w:proofErr w:type="spellEnd"/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Aušra </w:t>
            </w:r>
            <w:proofErr w:type="spellStart"/>
            <w:r>
              <w:rPr>
                <w:b w:val="0"/>
                <w:sz w:val="24"/>
                <w:szCs w:val="24"/>
              </w:rPr>
              <w:t>Slidziauskienė</w:t>
            </w:r>
            <w:proofErr w:type="spellEnd"/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Rajono savivaldybės administracijos Ūkio skyriaus vyresnioji specialistė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60 756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954E05" w:rsidP="00222FBF">
            <w:pPr>
              <w:pStyle w:val="Pavadinimas"/>
              <w:ind w:left="-57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 w:line="276" w:lineRule="auto"/>
            </w:pPr>
            <w:r>
              <w:rPr>
                <w:rFonts w:ascii="Times New Roman" w:hAnsi="Times New Roman"/>
                <w:szCs w:val="24"/>
              </w:rPr>
              <w:t>ausra.slidziauskiene@sakiai.lt</w:t>
            </w:r>
          </w:p>
        </w:tc>
      </w:tr>
      <w:tr w:rsidR="00821391" w:rsidTr="00222FBF">
        <w:tc>
          <w:tcPr>
            <w:tcW w:w="155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1391" w:rsidRDefault="00821391" w:rsidP="00F9772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Administravimo ir elektroninių ryšių organizavimo bei palaikymo grupė</w:t>
            </w:r>
          </w:p>
          <w:p w:rsidR="00821391" w:rsidRDefault="00821391" w:rsidP="00F9772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1D7223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Rita Vaičiūnienė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1D7223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vedėja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420F54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Pr="00A14FA5" w:rsidRDefault="00821391" w:rsidP="001D7223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 w:rsidRPr="00A14FA5">
              <w:rPr>
                <w:b w:val="0"/>
                <w:sz w:val="24"/>
                <w:szCs w:val="24"/>
              </w:rPr>
              <w:t>8 686 83 339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734616" w:rsidP="001D7223">
            <w:pPr>
              <w:spacing w:after="200" w:line="276" w:lineRule="auto"/>
            </w:pPr>
            <w:hyperlink r:id="rId9" w:history="1">
              <w:r w:rsidR="00821391" w:rsidRPr="00F275A0">
                <w:rPr>
                  <w:rStyle w:val="Hipersaitas"/>
                  <w:rFonts w:ascii="Times New Roman" w:hAnsi="Times New Roman"/>
                  <w:szCs w:val="24"/>
                </w:rPr>
                <w:t>rita.vaiciuniene@sakiai.lt</w:t>
              </w:r>
            </w:hyperlink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Felicita </w:t>
            </w:r>
            <w:proofErr w:type="spellStart"/>
            <w:r>
              <w:rPr>
                <w:rFonts w:ascii="Times New Roman" w:hAnsi="Times New Roman"/>
                <w:szCs w:val="24"/>
              </w:rPr>
              <w:t>Totoraitienė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186608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Rajono savivaldybės administracijos Bendrojo skyriaus </w:t>
            </w:r>
            <w:r w:rsidR="00186608">
              <w:rPr>
                <w:b w:val="0"/>
                <w:sz w:val="24"/>
                <w:szCs w:val="24"/>
              </w:rPr>
              <w:t>vyriausioji specialistė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186608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</w:t>
            </w:r>
            <w:r w:rsidR="00821391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8 614 81 920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734616" w:rsidP="00F9772F">
            <w:pPr>
              <w:spacing w:after="200"/>
            </w:pPr>
            <w:hyperlink r:id="rId10" w:history="1">
              <w:r w:rsidR="00821391" w:rsidRPr="00F275A0">
                <w:rPr>
                  <w:rStyle w:val="Hipersaitas"/>
                  <w:rFonts w:ascii="Times New Roman" w:hAnsi="Times New Roman"/>
                  <w:szCs w:val="24"/>
                </w:rPr>
                <w:t>savivaldybe@sakiai.lt</w:t>
              </w:r>
            </w:hyperlink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Aušra </w:t>
            </w:r>
            <w:proofErr w:type="spellStart"/>
            <w:r>
              <w:rPr>
                <w:b w:val="0"/>
                <w:sz w:val="24"/>
                <w:szCs w:val="24"/>
              </w:rPr>
              <w:t>Bajerčiūtė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priimamojo sekretorė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pStyle w:val="Pavadinimas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8 614 81 920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Pr="00F238D4" w:rsidRDefault="00734616" w:rsidP="00F9772F">
            <w:pPr>
              <w:rPr>
                <w:lang w:val="en-US"/>
              </w:rPr>
            </w:pPr>
            <w:hyperlink r:id="rId11" w:history="1">
              <w:r w:rsidR="00821391" w:rsidRPr="00F275A0">
                <w:rPr>
                  <w:rStyle w:val="Hipersaitas"/>
                  <w:rFonts w:ascii="Times New Roman" w:hAnsi="Times New Roman"/>
                  <w:szCs w:val="24"/>
                </w:rPr>
                <w:t>ausra.bajerciute</w:t>
              </w:r>
              <w:r w:rsidR="00821391" w:rsidRPr="00F275A0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@</w:t>
              </w:r>
              <w:proofErr w:type="spellStart"/>
              <w:r w:rsidR="00821391" w:rsidRPr="00F275A0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sakiai.lt</w:t>
              </w:r>
              <w:proofErr w:type="spellEnd"/>
            </w:hyperlink>
          </w:p>
        </w:tc>
      </w:tr>
      <w:tr w:rsidR="00821391" w:rsidTr="00222FBF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9772F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66138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Donatas </w:t>
            </w:r>
            <w:proofErr w:type="spellStart"/>
            <w:r>
              <w:rPr>
                <w:b w:val="0"/>
                <w:sz w:val="24"/>
                <w:szCs w:val="24"/>
              </w:rPr>
              <w:t>Grockis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66138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Rajono savivaldybės administracijos Bendrojo skyriaus inžinierius – programuotojas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A14FA5">
            <w:pPr>
              <w:pStyle w:val="Pavadinimas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1" w:rsidRDefault="00821391" w:rsidP="00F66138">
            <w:pPr>
              <w:pStyle w:val="Pavadinimas"/>
              <w:jc w:val="left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8 609 75 132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1" w:rsidRDefault="00734616" w:rsidP="00F66138">
            <w:pPr>
              <w:spacing w:after="200" w:line="276" w:lineRule="auto"/>
            </w:pPr>
            <w:hyperlink r:id="rId12" w:history="1">
              <w:r w:rsidR="00821391" w:rsidRPr="00F275A0">
                <w:rPr>
                  <w:rStyle w:val="Hipersaitas"/>
                  <w:rFonts w:ascii="Times New Roman" w:hAnsi="Times New Roman"/>
                  <w:szCs w:val="24"/>
                </w:rPr>
                <w:t>donatas.grockis@sakiai.lt</w:t>
              </w:r>
            </w:hyperlink>
          </w:p>
        </w:tc>
      </w:tr>
    </w:tbl>
    <w:p w:rsidR="00F25A97" w:rsidRDefault="00F25A97" w:rsidP="00F25A97">
      <w:pPr>
        <w:spacing w:after="200"/>
        <w:ind w:left="-709"/>
        <w:jc w:val="center"/>
        <w:rPr>
          <w:rFonts w:ascii="Times New Roman" w:hAnsi="Times New Roman"/>
          <w:b/>
          <w:szCs w:val="24"/>
        </w:rPr>
      </w:pPr>
    </w:p>
    <w:p w:rsidR="00AF4FCD" w:rsidRDefault="00F25A97" w:rsidP="00222FBF">
      <w:pPr>
        <w:spacing w:after="200"/>
        <w:ind w:left="-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_______________</w:t>
      </w:r>
    </w:p>
    <w:sectPr w:rsidR="00AF4FCD" w:rsidSect="00AF4FCD">
      <w:pgSz w:w="16840" w:h="11907" w:orient="landscape" w:code="9"/>
      <w:pgMar w:top="1134" w:right="1134" w:bottom="567" w:left="1134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616" w:rsidRDefault="00734616">
      <w:r>
        <w:separator/>
      </w:r>
    </w:p>
  </w:endnote>
  <w:endnote w:type="continuationSeparator" w:id="0">
    <w:p w:rsidR="00734616" w:rsidRDefault="0073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616" w:rsidRDefault="00734616">
      <w:r>
        <w:separator/>
      </w:r>
    </w:p>
  </w:footnote>
  <w:footnote w:type="continuationSeparator" w:id="0">
    <w:p w:rsidR="00734616" w:rsidRDefault="00734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387E"/>
    <w:rsid w:val="000B70FD"/>
    <w:rsid w:val="00117499"/>
    <w:rsid w:val="00186608"/>
    <w:rsid w:val="001C4F35"/>
    <w:rsid w:val="001D38EF"/>
    <w:rsid w:val="001E7250"/>
    <w:rsid w:val="00220FBD"/>
    <w:rsid w:val="00222FBF"/>
    <w:rsid w:val="00242B01"/>
    <w:rsid w:val="0028720A"/>
    <w:rsid w:val="002D3ABC"/>
    <w:rsid w:val="003076FC"/>
    <w:rsid w:val="00313CF0"/>
    <w:rsid w:val="003253B3"/>
    <w:rsid w:val="00342E29"/>
    <w:rsid w:val="00344FE7"/>
    <w:rsid w:val="003A0C31"/>
    <w:rsid w:val="00434111"/>
    <w:rsid w:val="00434F02"/>
    <w:rsid w:val="00435ADB"/>
    <w:rsid w:val="0045639F"/>
    <w:rsid w:val="0047686D"/>
    <w:rsid w:val="00521D86"/>
    <w:rsid w:val="00583E25"/>
    <w:rsid w:val="00610881"/>
    <w:rsid w:val="0063428E"/>
    <w:rsid w:val="006B0515"/>
    <w:rsid w:val="006F0A09"/>
    <w:rsid w:val="0070001E"/>
    <w:rsid w:val="00727C68"/>
    <w:rsid w:val="00734616"/>
    <w:rsid w:val="007356AC"/>
    <w:rsid w:val="00745FBD"/>
    <w:rsid w:val="007C5AF1"/>
    <w:rsid w:val="00821391"/>
    <w:rsid w:val="00854037"/>
    <w:rsid w:val="00880B29"/>
    <w:rsid w:val="008A0A92"/>
    <w:rsid w:val="008C1B78"/>
    <w:rsid w:val="008E2BF8"/>
    <w:rsid w:val="008F0A42"/>
    <w:rsid w:val="008F122F"/>
    <w:rsid w:val="008F4809"/>
    <w:rsid w:val="00953EDE"/>
    <w:rsid w:val="00954E05"/>
    <w:rsid w:val="0098205C"/>
    <w:rsid w:val="009C4EAB"/>
    <w:rsid w:val="009F065C"/>
    <w:rsid w:val="00A14FA5"/>
    <w:rsid w:val="00A7693F"/>
    <w:rsid w:val="00A95F94"/>
    <w:rsid w:val="00AB2D3B"/>
    <w:rsid w:val="00AE7378"/>
    <w:rsid w:val="00AF4FCD"/>
    <w:rsid w:val="00B22964"/>
    <w:rsid w:val="00B654E2"/>
    <w:rsid w:val="00B67C13"/>
    <w:rsid w:val="00B75F85"/>
    <w:rsid w:val="00BE1E33"/>
    <w:rsid w:val="00BE4C6A"/>
    <w:rsid w:val="00BE6D25"/>
    <w:rsid w:val="00C66F10"/>
    <w:rsid w:val="00C80CE9"/>
    <w:rsid w:val="00C83400"/>
    <w:rsid w:val="00C838D9"/>
    <w:rsid w:val="00C921BD"/>
    <w:rsid w:val="00CA67DC"/>
    <w:rsid w:val="00CA6ECE"/>
    <w:rsid w:val="00CB565F"/>
    <w:rsid w:val="00D363D5"/>
    <w:rsid w:val="00D833C1"/>
    <w:rsid w:val="00DB7FDF"/>
    <w:rsid w:val="00DC0425"/>
    <w:rsid w:val="00DD47CE"/>
    <w:rsid w:val="00DE7F05"/>
    <w:rsid w:val="00E863AB"/>
    <w:rsid w:val="00E918BB"/>
    <w:rsid w:val="00ED113F"/>
    <w:rsid w:val="00F01EF6"/>
    <w:rsid w:val="00F1528A"/>
    <w:rsid w:val="00F25A97"/>
    <w:rsid w:val="00F9772F"/>
    <w:rsid w:val="00FA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5BD7D8"/>
  <w15:docId w15:val="{A4D18A0A-B49F-4EAF-B6EC-BD9ECEDB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A92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A9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A92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rsid w:val="008A0A92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F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F35"/>
    <w:rPr>
      <w:rFonts w:ascii="Tahoma" w:hAnsi="Tahoma" w:cs="Tahoma"/>
      <w:sz w:val="16"/>
      <w:szCs w:val="16"/>
    </w:rPr>
  </w:style>
  <w:style w:type="paragraph" w:styleId="Betarp">
    <w:name w:val="No Spacing"/>
    <w:qFormat/>
    <w:rsid w:val="00F25A9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Pavadinimas">
    <w:name w:val="Title"/>
    <w:basedOn w:val="prastasis"/>
    <w:next w:val="prastasis"/>
    <w:link w:val="PavadinimasDiagrama"/>
    <w:qFormat/>
    <w:rsid w:val="00F25A97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PavadinimasDiagrama">
    <w:name w:val="Pavadinimas Diagrama"/>
    <w:basedOn w:val="Numatytasispastraiposriftas"/>
    <w:link w:val="Pavadinimas"/>
    <w:rsid w:val="00F25A97"/>
    <w:rPr>
      <w:b/>
      <w:sz w:val="28"/>
      <w:lang w:eastAsia="ar-SA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25A97"/>
    <w:pPr>
      <w:numPr>
        <w:ilvl w:val="1"/>
      </w:numPr>
    </w:pPr>
    <w:rPr>
      <w:rFonts w:ascii="Calibri Light" w:hAnsi="Calibri Light"/>
      <w:i/>
      <w:iCs/>
      <w:color w:val="5B9BD5"/>
      <w:spacing w:val="15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25A97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F25A97"/>
    <w:rPr>
      <w:color w:val="0563C1"/>
      <w:u w:val="single"/>
    </w:rPr>
  </w:style>
  <w:style w:type="character" w:customStyle="1" w:styleId="AntratsDiagrama">
    <w:name w:val="Antraštės Diagrama"/>
    <w:basedOn w:val="Numatytasispastraiposriftas"/>
    <w:link w:val="Antrats"/>
    <w:rsid w:val="00727C68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yperlink" Target="mailto:donatas.grockis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ausra.bajerciute@sakiai.lt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savivaldybe@saki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rita.vaiciuniene@sakiai.lt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3</Pages>
  <Words>3805</Words>
  <Characters>2170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5964</CharactersWithSpaces>
  <SharedDoc>false</SharedDoc>
  <HLinks>
    <vt:vector size="6" baseType="variant">
      <vt:variant>
        <vt:i4>6160509</vt:i4>
      </vt:variant>
      <vt:variant>
        <vt:i4>0</vt:i4>
      </vt:variant>
      <vt:variant>
        <vt:i4>0</vt:i4>
      </vt:variant>
      <vt:variant>
        <vt:i4>5</vt:i4>
      </vt:variant>
      <vt:variant>
        <vt:lpwstr>mailto:genovaite.rankauskiene@marijampoles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2016-02-01T10:51:00Z</cp:lastPrinted>
  <dcterms:created xsi:type="dcterms:W3CDTF">2017-02-15T08:46:00Z</dcterms:created>
  <dcterms:modified xsi:type="dcterms:W3CDTF">2017-02-15T08:46:00Z</dcterms:modified>
</cp:coreProperties>
</file>