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1A" w:rsidRDefault="00D1452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31A" w:rsidRDefault="00CE731A">
      <w:pPr>
        <w:jc w:val="center"/>
        <w:rPr>
          <w:rFonts w:ascii="Times New Roman" w:hAnsi="Times New Roman"/>
          <w:b/>
        </w:rPr>
      </w:pPr>
    </w:p>
    <w:p w:rsidR="00CE731A" w:rsidRDefault="00CE73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E731A" w:rsidRDefault="00CE731A">
      <w:pPr>
        <w:jc w:val="center"/>
        <w:rPr>
          <w:rFonts w:ascii="Times New Roman" w:hAnsi="Times New Roman"/>
          <w:b/>
        </w:rPr>
      </w:pPr>
    </w:p>
    <w:p w:rsidR="00292808" w:rsidRDefault="00292808">
      <w:pPr>
        <w:jc w:val="center"/>
        <w:rPr>
          <w:rFonts w:ascii="Times New Roman" w:hAnsi="Times New Roman"/>
          <w:b/>
        </w:rPr>
      </w:pPr>
    </w:p>
    <w:p w:rsidR="00CE731A" w:rsidRDefault="00CE73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E731A" w:rsidRDefault="00CE731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IŠMOKOS ĮSIKURTI PANAUDOJIMO SUTARTIES FORMOS PATVIRTINIMO </w:t>
      </w:r>
    </w:p>
    <w:p w:rsidR="00CE731A" w:rsidRDefault="00CE731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E731A" w:rsidRDefault="00CE731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vasario </w:t>
      </w:r>
      <w:r w:rsidR="00292808">
        <w:rPr>
          <w:rFonts w:ascii="Times New Roman" w:hAnsi="Times New Roman"/>
        </w:rPr>
        <w:t xml:space="preserve">22 </w:t>
      </w:r>
      <w:r>
        <w:rPr>
          <w:rFonts w:ascii="Times New Roman" w:hAnsi="Times New Roman"/>
        </w:rPr>
        <w:t>d. Nr. AT-</w:t>
      </w:r>
      <w:r w:rsidR="00292808">
        <w:rPr>
          <w:rFonts w:ascii="Times New Roman" w:hAnsi="Times New Roman"/>
        </w:rPr>
        <w:t>172</w:t>
      </w:r>
    </w:p>
    <w:p w:rsidR="00CE731A" w:rsidRDefault="00CE731A">
      <w:pPr>
        <w:pStyle w:val="Antrat1"/>
        <w:ind w:left="0" w:firstLine="0"/>
        <w:jc w:val="center"/>
      </w:pPr>
      <w:r>
        <w:t>Šakiai</w:t>
      </w:r>
    </w:p>
    <w:p w:rsidR="00CE731A" w:rsidRDefault="00CE731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E731A" w:rsidRPr="00B50A74" w:rsidRDefault="00CE731A" w:rsidP="00B50A74">
      <w:pPr>
        <w:spacing w:line="360" w:lineRule="auto"/>
        <w:jc w:val="both"/>
        <w:rPr>
          <w:rFonts w:ascii="Times New Roman" w:hAnsi="Times New Roman"/>
        </w:rPr>
      </w:pPr>
    </w:p>
    <w:p w:rsidR="00CE731A" w:rsidRPr="000C61EC" w:rsidRDefault="00CE731A" w:rsidP="00A51837">
      <w:pPr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Pr="00B50A7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gegužės 27 d. sprendimu Nr. T- 178 patvirtintos Socialinių išmokų ir kompensacijų mokėjimo tvarkos 14 punktu</w:t>
      </w:r>
      <w:r w:rsidRPr="00051298">
        <w:rPr>
          <w:rFonts w:ascii="Times New Roman" w:hAnsi="Times New Roman"/>
        </w:rPr>
        <w:t xml:space="preserve">, </w:t>
      </w:r>
      <w:r w:rsidRPr="00051298">
        <w:rPr>
          <w:rFonts w:ascii="Times New Roman" w:hAnsi="Times New Roman"/>
          <w:szCs w:val="24"/>
        </w:rPr>
        <w:t>rajono savivaldybės</w:t>
      </w:r>
      <w:r>
        <w:rPr>
          <w:szCs w:val="24"/>
        </w:rPr>
        <w:t xml:space="preserve"> </w:t>
      </w:r>
      <w:r w:rsidRPr="00051298">
        <w:rPr>
          <w:rFonts w:ascii="Times New Roman" w:hAnsi="Times New Roman"/>
          <w:szCs w:val="24"/>
        </w:rPr>
        <w:t>tarybos 2016 m</w:t>
      </w:r>
      <w:r w:rsidRPr="00051298">
        <w:rPr>
          <w:rFonts w:ascii="Times New Roman" w:hAnsi="Times New Roman"/>
          <w:color w:val="FF0000"/>
          <w:szCs w:val="24"/>
        </w:rPr>
        <w:t xml:space="preserve">. </w:t>
      </w:r>
      <w:r w:rsidRPr="00051298">
        <w:rPr>
          <w:rFonts w:ascii="Times New Roman" w:hAnsi="Times New Roman"/>
          <w:szCs w:val="24"/>
        </w:rPr>
        <w:t xml:space="preserve">rugsėjo 23 d. </w:t>
      </w:r>
      <w:r>
        <w:rPr>
          <w:rFonts w:ascii="Times New Roman" w:hAnsi="Times New Roman"/>
          <w:szCs w:val="24"/>
        </w:rPr>
        <w:t>sprendimu Nr. T-277</w:t>
      </w:r>
      <w:r w:rsidRPr="00377B05">
        <w:rPr>
          <w:rFonts w:ascii="Times New Roman" w:hAnsi="Times New Roman"/>
          <w:szCs w:val="24"/>
        </w:rPr>
        <w:t xml:space="preserve"> </w:t>
      </w:r>
      <w:r w:rsidRPr="00051298">
        <w:rPr>
          <w:rFonts w:ascii="Times New Roman" w:hAnsi="Times New Roman"/>
          <w:szCs w:val="24"/>
        </w:rPr>
        <w:t>patvirtintų</w:t>
      </w:r>
      <w:r>
        <w:rPr>
          <w:rFonts w:ascii="Times New Roman" w:hAnsi="Times New Roman"/>
        </w:rPr>
        <w:t xml:space="preserve"> savivaldybės administracijos nuostatų 24 punktu,</w:t>
      </w:r>
      <w:r w:rsidRPr="00D16C95">
        <w:rPr>
          <w:rFonts w:ascii="Times New Roman" w:hAnsi="Times New Roman"/>
        </w:rPr>
        <w:t xml:space="preserve"> </w:t>
      </w:r>
      <w:r w:rsidRPr="000C61EC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</w:t>
      </w:r>
      <w:r>
        <w:rPr>
          <w:rFonts w:ascii="Times New Roman" w:hAnsi="Times New Roman"/>
        </w:rPr>
        <w:t>riemokos nustatymo“ 1.2. punktu:</w:t>
      </w:r>
    </w:p>
    <w:p w:rsidR="00A51837" w:rsidRDefault="00CE731A" w:rsidP="00A5183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B50A74">
        <w:rPr>
          <w:rFonts w:ascii="Times New Roman" w:hAnsi="Times New Roman"/>
        </w:rPr>
        <w:t>1. T v i r t i n u Išmokos įsikurti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panaudojimo sut</w:t>
      </w:r>
      <w:r>
        <w:rPr>
          <w:rFonts w:ascii="Times New Roman" w:hAnsi="Times New Roman"/>
        </w:rPr>
        <w:t>arties formą (pridedama).</w:t>
      </w:r>
      <w:r>
        <w:rPr>
          <w:rFonts w:ascii="Times New Roman" w:hAnsi="Times New Roman"/>
        </w:rPr>
        <w:tab/>
      </w:r>
    </w:p>
    <w:p w:rsidR="00A51837" w:rsidRDefault="00CE731A" w:rsidP="00A5183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B50A74">
        <w:rPr>
          <w:rFonts w:ascii="Times New Roman" w:hAnsi="Times New Roman"/>
        </w:rPr>
        <w:t>2. Į g a l i o j u savivaldybės administracijos Socialinės paramos skyriaus vyresniąją specialistę  Jolitą Žemaitienę pasirašyti Išmokos įsikurti panaudojimo sutartį.</w:t>
      </w:r>
      <w:r w:rsidRPr="00B50A7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E731A" w:rsidRPr="00B50A74" w:rsidRDefault="00CE731A" w:rsidP="00A51837">
      <w:pPr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B50A74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ž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į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B50A74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 u netekusiu galios</w:t>
      </w:r>
      <w:r w:rsidRPr="00B50A74">
        <w:rPr>
          <w:rFonts w:ascii="Times New Roman" w:hAnsi="Times New Roman"/>
        </w:rPr>
        <w:t xml:space="preserve"> savivaldybės administ</w:t>
      </w:r>
      <w:r>
        <w:rPr>
          <w:rFonts w:ascii="Times New Roman" w:hAnsi="Times New Roman"/>
        </w:rPr>
        <w:t>racijos direktoriaus 2016 m. gegužės 31 d. įsakymą Nr. AT-518 „Dėl išmokos įsikurti panaudojimo sutarties formos patvirtinimo“.</w:t>
      </w:r>
    </w:p>
    <w:p w:rsidR="00CE731A" w:rsidRPr="001D38EF" w:rsidRDefault="00CE731A" w:rsidP="00A51837">
      <w:pPr>
        <w:spacing w:line="360" w:lineRule="auto"/>
        <w:ind w:firstLine="1134"/>
        <w:jc w:val="both"/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l. e. administracijos direktoriaus pareigas</w:t>
      </w: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</w:p>
    <w:p w:rsidR="00A51837" w:rsidRDefault="00A51837" w:rsidP="001D38EF">
      <w:pPr>
        <w:rPr>
          <w:rFonts w:ascii="Times New Roman" w:hAnsi="Times New Roman"/>
        </w:rPr>
      </w:pPr>
      <w:bookmarkStart w:id="0" w:name="_GoBack"/>
      <w:bookmarkEnd w:id="0"/>
    </w:p>
    <w:p w:rsidR="00CE731A" w:rsidRDefault="00CE731A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Socialinės paramos skyriaus </w:t>
      </w: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vyresnioji specialistė</w:t>
      </w:r>
    </w:p>
    <w:p w:rsidR="00A51837" w:rsidRDefault="00A51837" w:rsidP="001D38EF">
      <w:pPr>
        <w:rPr>
          <w:rFonts w:ascii="Times New Roman" w:hAnsi="Times New Roman"/>
        </w:rPr>
      </w:pP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</w:p>
    <w:p w:rsidR="00CE731A" w:rsidRDefault="00CE731A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2017-02-20</w:t>
      </w:r>
    </w:p>
    <w:p w:rsidR="00CE731A" w:rsidRPr="004A5560" w:rsidRDefault="00CE731A" w:rsidP="004A5560">
      <w:pPr>
        <w:pStyle w:val="Antrats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lastRenderedPageBreak/>
        <w:tab/>
        <w:t xml:space="preserve">                                                                          </w:t>
      </w:r>
      <w:r w:rsidR="00292808">
        <w:rPr>
          <w:rFonts w:ascii="Times New Roman" w:hAnsi="Times New Roman"/>
          <w:lang w:val="pt-BR"/>
        </w:rPr>
        <w:t xml:space="preserve">                  </w:t>
      </w:r>
      <w:r w:rsidRPr="004A5560">
        <w:rPr>
          <w:rFonts w:ascii="Times New Roman" w:hAnsi="Times New Roman"/>
          <w:lang w:val="pt-BR"/>
        </w:rPr>
        <w:t>PATVIRTINTA</w:t>
      </w:r>
    </w:p>
    <w:p w:rsidR="00CE731A" w:rsidRPr="004A5560" w:rsidRDefault="00CE731A" w:rsidP="004A5560">
      <w:pPr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 xml:space="preserve">  </w:t>
      </w:r>
      <w:r w:rsidR="00292808">
        <w:rPr>
          <w:rFonts w:ascii="Times New Roman" w:hAnsi="Times New Roman"/>
          <w:lang w:val="pt-BR"/>
        </w:rPr>
        <w:t xml:space="preserve">                             </w:t>
      </w:r>
      <w:r w:rsidRPr="004A5560">
        <w:rPr>
          <w:rFonts w:ascii="Times New Roman" w:hAnsi="Times New Roman"/>
          <w:lang w:val="pt-BR"/>
        </w:rPr>
        <w:t xml:space="preserve"> Savivaldybės administracijos </w:t>
      </w:r>
    </w:p>
    <w:p w:rsidR="00CE731A" w:rsidRPr="004A5560" w:rsidRDefault="00CE731A" w:rsidP="004A5560">
      <w:pPr>
        <w:pStyle w:val="Pagrindiniotekstotrauka"/>
        <w:jc w:val="left"/>
        <w:rPr>
          <w:lang w:val="pt-BR"/>
        </w:rPr>
      </w:pPr>
      <w:r w:rsidRPr="004A5560">
        <w:rPr>
          <w:sz w:val="24"/>
          <w:lang w:val="pt-BR"/>
        </w:rPr>
        <w:t xml:space="preserve">                                                                                 </w:t>
      </w:r>
      <w:r w:rsidR="00292808">
        <w:rPr>
          <w:sz w:val="24"/>
          <w:lang w:val="pt-BR"/>
        </w:rPr>
        <w:t xml:space="preserve">           </w:t>
      </w:r>
      <w:r>
        <w:rPr>
          <w:sz w:val="24"/>
          <w:lang w:val="pt-BR"/>
        </w:rPr>
        <w:t xml:space="preserve">direktoriaus 2017 </w:t>
      </w:r>
      <w:r w:rsidRPr="004A5560">
        <w:rPr>
          <w:sz w:val="24"/>
          <w:lang w:val="pt-BR"/>
        </w:rPr>
        <w:t xml:space="preserve">m. </w:t>
      </w:r>
      <w:r w:rsidR="00A51837">
        <w:rPr>
          <w:sz w:val="24"/>
          <w:lang w:val="pt-BR"/>
        </w:rPr>
        <w:t>v</w:t>
      </w:r>
      <w:r w:rsidR="00292808">
        <w:rPr>
          <w:sz w:val="24"/>
          <w:lang w:val="pt-BR"/>
        </w:rPr>
        <w:t>asario 22</w:t>
      </w:r>
      <w:r w:rsidRPr="004A5560">
        <w:rPr>
          <w:sz w:val="24"/>
          <w:lang w:val="pt-BR"/>
        </w:rPr>
        <w:t xml:space="preserve"> d.                                                  </w:t>
      </w:r>
      <w:r w:rsidRPr="004A5560">
        <w:rPr>
          <w:sz w:val="24"/>
          <w:lang w:val="pt-BR"/>
        </w:rPr>
        <w:tab/>
      </w:r>
      <w:r w:rsidRPr="004A5560">
        <w:rPr>
          <w:sz w:val="24"/>
          <w:lang w:val="pt-BR"/>
        </w:rPr>
        <w:tab/>
      </w:r>
      <w:r w:rsidRPr="004A5560">
        <w:rPr>
          <w:sz w:val="24"/>
          <w:lang w:val="pt-BR"/>
        </w:rPr>
        <w:tab/>
        <w:t xml:space="preserve">                                       </w:t>
      </w:r>
      <w:r w:rsidR="00292808">
        <w:rPr>
          <w:sz w:val="24"/>
          <w:lang w:val="pt-BR"/>
        </w:rPr>
        <w:t xml:space="preserve">                             </w:t>
      </w:r>
      <w:r w:rsidRPr="004A5560">
        <w:rPr>
          <w:sz w:val="24"/>
          <w:lang w:val="pt-BR"/>
        </w:rPr>
        <w:t>įsakymu Nr. AT-</w:t>
      </w:r>
      <w:r w:rsidRPr="004A5560">
        <w:rPr>
          <w:sz w:val="24"/>
          <w:lang w:val="pt-BR"/>
        </w:rPr>
        <w:tab/>
      </w:r>
      <w:r w:rsidR="00292808">
        <w:rPr>
          <w:sz w:val="24"/>
          <w:lang w:val="pt-BR"/>
        </w:rPr>
        <w:t>172</w:t>
      </w:r>
      <w:r w:rsidRPr="004A5560">
        <w:rPr>
          <w:sz w:val="24"/>
          <w:lang w:val="pt-BR"/>
        </w:rPr>
        <w:tab/>
      </w:r>
      <w:r w:rsidRPr="004A5560">
        <w:rPr>
          <w:sz w:val="24"/>
          <w:lang w:val="pt-BR"/>
        </w:rPr>
        <w:tab/>
      </w:r>
      <w:r w:rsidRPr="004A5560">
        <w:rPr>
          <w:sz w:val="24"/>
          <w:lang w:val="pt-BR"/>
        </w:rPr>
        <w:tab/>
      </w:r>
      <w:r w:rsidRPr="004A5560">
        <w:rPr>
          <w:sz w:val="24"/>
          <w:lang w:val="pt-BR"/>
        </w:rPr>
        <w:tab/>
        <w:t xml:space="preserve">                 </w:t>
      </w:r>
    </w:p>
    <w:p w:rsidR="00CE731A" w:rsidRDefault="00CE731A" w:rsidP="004A5560">
      <w:pPr>
        <w:rPr>
          <w:rFonts w:ascii="Times New Roman" w:hAnsi="Times New Roman"/>
        </w:rPr>
      </w:pP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  <w:t xml:space="preserve">                          </w:t>
      </w:r>
    </w:p>
    <w:p w:rsidR="00CE731A" w:rsidRPr="004A5560" w:rsidRDefault="00CE731A" w:rsidP="000957BE">
      <w:pPr>
        <w:ind w:left="2160" w:firstLine="720"/>
        <w:rPr>
          <w:rFonts w:ascii="Times New Roman" w:hAnsi="Times New Roman"/>
        </w:rPr>
      </w:pPr>
      <w:r w:rsidRPr="004A55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Pr="004A5560">
        <w:rPr>
          <w:rFonts w:ascii="Times New Roman" w:hAnsi="Times New Roman"/>
        </w:rPr>
        <w:t xml:space="preserve"> Išmokos įsikurti panaudojimo</w:t>
      </w:r>
    </w:p>
    <w:p w:rsidR="00CE731A" w:rsidRPr="004A5560" w:rsidRDefault="00CE731A" w:rsidP="004A5560">
      <w:pPr>
        <w:rPr>
          <w:rFonts w:ascii="Times New Roman" w:hAnsi="Times New Roman"/>
        </w:rPr>
      </w:pP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  <w:t xml:space="preserve">  </w:t>
      </w:r>
      <w:r w:rsidRPr="004A5560">
        <w:rPr>
          <w:rFonts w:ascii="Times New Roman" w:hAnsi="Times New Roman"/>
          <w:b/>
        </w:rPr>
        <w:t xml:space="preserve">SUTARTIS  Nr. </w:t>
      </w:r>
      <w:r w:rsidRPr="004A5560">
        <w:rPr>
          <w:rFonts w:ascii="Times New Roman" w:hAnsi="Times New Roman"/>
        </w:rPr>
        <w:t xml:space="preserve">   </w:t>
      </w:r>
    </w:p>
    <w:p w:rsidR="00CE731A" w:rsidRPr="004A5560" w:rsidRDefault="00CE731A" w:rsidP="004A5560">
      <w:pPr>
        <w:rPr>
          <w:rFonts w:ascii="Times New Roman" w:hAnsi="Times New Roman"/>
        </w:rPr>
      </w:pP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  <w:t xml:space="preserve"> ___________________________           </w:t>
      </w:r>
    </w:p>
    <w:p w:rsidR="00CE731A" w:rsidRDefault="00CE731A" w:rsidP="004A5560">
      <w:pPr>
        <w:rPr>
          <w:rFonts w:ascii="Times New Roman" w:hAnsi="Times New Roman"/>
        </w:rPr>
      </w:pPr>
      <w:r w:rsidRPr="004A5560">
        <w:rPr>
          <w:rFonts w:ascii="Times New Roman" w:hAnsi="Times New Roman"/>
        </w:rPr>
        <w:t xml:space="preserve">                                                  (sutarties sudarymo vieta ir data)  </w:t>
      </w:r>
    </w:p>
    <w:p w:rsidR="00CE731A" w:rsidRPr="004A5560" w:rsidRDefault="00CE731A" w:rsidP="004A5560">
      <w:pPr>
        <w:rPr>
          <w:rFonts w:ascii="Times New Roman" w:hAnsi="Times New Roman"/>
        </w:rPr>
      </w:pPr>
      <w:r w:rsidRPr="004A5560">
        <w:rPr>
          <w:rFonts w:ascii="Times New Roman" w:hAnsi="Times New Roman"/>
        </w:rPr>
        <w:t xml:space="preserve">    </w:t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  <w:r w:rsidRPr="004A5560">
        <w:rPr>
          <w:rFonts w:ascii="Times New Roman" w:hAnsi="Times New Roman"/>
        </w:rPr>
        <w:tab/>
      </w:r>
    </w:p>
    <w:p w:rsidR="00CE731A" w:rsidRPr="004A5560" w:rsidRDefault="00CE731A" w:rsidP="004A5560">
      <w:pPr>
        <w:ind w:left="3600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 xml:space="preserve">       </w:t>
      </w:r>
    </w:p>
    <w:p w:rsidR="00CE731A" w:rsidRPr="004A5560" w:rsidRDefault="00CE731A" w:rsidP="004A5560">
      <w:pPr>
        <w:pStyle w:val="Pagrindinistekstas"/>
        <w:spacing w:line="200" w:lineRule="atLeast"/>
        <w:rPr>
          <w:lang w:val="pt-BR"/>
        </w:rPr>
      </w:pPr>
      <w:r w:rsidRPr="004A5560">
        <w:rPr>
          <w:lang w:val="pt-BR"/>
        </w:rPr>
        <w:t>________________________________________________________________, atstovaujama(-as)</w:t>
      </w:r>
    </w:p>
    <w:p w:rsidR="00CE731A" w:rsidRPr="004A5560" w:rsidRDefault="00CE731A" w:rsidP="004A5560">
      <w:pPr>
        <w:pStyle w:val="Pagrindinistekstas"/>
        <w:spacing w:line="200" w:lineRule="atLeast"/>
        <w:jc w:val="center"/>
        <w:rPr>
          <w:lang w:val="pt-BR"/>
        </w:rPr>
      </w:pPr>
      <w:r w:rsidRPr="004A5560">
        <w:rPr>
          <w:lang w:val="pt-BR"/>
        </w:rPr>
        <w:tab/>
        <w:t>(savivaldybės administracijos pavadinimas)</w:t>
      </w:r>
      <w:r w:rsidRPr="004A5560">
        <w:rPr>
          <w:lang w:val="pt-BR"/>
        </w:rPr>
        <w:tab/>
      </w:r>
    </w:p>
    <w:p w:rsidR="00CE731A" w:rsidRPr="004A5560" w:rsidRDefault="00CE731A" w:rsidP="004A5560">
      <w:pPr>
        <w:pStyle w:val="Pagrindinistekstas"/>
        <w:spacing w:line="200" w:lineRule="atLeast"/>
        <w:rPr>
          <w:lang w:val="pt-BR"/>
        </w:rPr>
      </w:pPr>
      <w:r w:rsidRPr="004A5560">
        <w:rPr>
          <w:lang w:val="pt-BR"/>
        </w:rPr>
        <w:t>įgalioto asmens__________________________________________________________________</w:t>
      </w:r>
    </w:p>
    <w:p w:rsidR="00CE731A" w:rsidRPr="004A5560" w:rsidRDefault="00CE731A" w:rsidP="004A5560">
      <w:pPr>
        <w:pStyle w:val="Pagrindinistekstas"/>
        <w:spacing w:line="200" w:lineRule="atLeast"/>
        <w:jc w:val="left"/>
        <w:rPr>
          <w:lang w:val="pt-BR"/>
        </w:rPr>
      </w:pPr>
      <w:r w:rsidRPr="004A5560">
        <w:rPr>
          <w:lang w:val="pt-BR"/>
        </w:rPr>
        <w:tab/>
      </w:r>
      <w:r w:rsidRPr="004A5560">
        <w:rPr>
          <w:lang w:val="pt-BR"/>
        </w:rPr>
        <w:tab/>
        <w:t xml:space="preserve">                                       (pareigos, vardas, pavardė)                                                                                ir</w:t>
      </w:r>
      <w:r w:rsidRPr="004A5560">
        <w:rPr>
          <w:b/>
          <w:lang w:val="pt-BR"/>
        </w:rPr>
        <w:t xml:space="preserve"> ________________________________</w:t>
      </w:r>
      <w:r w:rsidRPr="004A5560">
        <w:rPr>
          <w:lang w:val="pt-BR"/>
        </w:rPr>
        <w:t xml:space="preserve">, gimusio(-ios),________________________________, </w:t>
      </w:r>
    </w:p>
    <w:p w:rsidR="00CE731A" w:rsidRPr="004A5560" w:rsidRDefault="00CE731A" w:rsidP="004A5560">
      <w:pPr>
        <w:pStyle w:val="Pagrindinistekstas"/>
        <w:jc w:val="left"/>
        <w:rPr>
          <w:lang w:val="pt-BR"/>
        </w:rPr>
      </w:pPr>
      <w:r w:rsidRPr="004A5560">
        <w:rPr>
          <w:lang w:val="pt-BR"/>
        </w:rPr>
        <w:t xml:space="preserve">        (vardas, pavardė, asmens kodas)</w:t>
      </w:r>
      <w:r w:rsidRPr="004A5560">
        <w:rPr>
          <w:lang w:val="pt-BR"/>
        </w:rPr>
        <w:tab/>
      </w:r>
      <w:r w:rsidRPr="004A5560">
        <w:rPr>
          <w:lang w:val="pt-BR"/>
        </w:rPr>
        <w:tab/>
      </w:r>
      <w:r w:rsidRPr="004A5560">
        <w:rPr>
          <w:lang w:val="pt-BR"/>
        </w:rPr>
        <w:tab/>
      </w:r>
      <w:r w:rsidRPr="004A5560">
        <w:rPr>
          <w:lang w:val="pt-BR"/>
        </w:rPr>
        <w:tab/>
        <w:t xml:space="preserve">                  (gimimo data)                      gyvenančio(-ios)____________________________________________________(toliau-Gavėjas),                  </w:t>
      </w:r>
    </w:p>
    <w:p w:rsidR="00CE731A" w:rsidRPr="004A5560" w:rsidRDefault="00CE731A" w:rsidP="004A5560">
      <w:pPr>
        <w:pStyle w:val="Pagrindinistekstas"/>
        <w:spacing w:line="200" w:lineRule="atLeast"/>
        <w:jc w:val="center"/>
        <w:rPr>
          <w:lang w:val="pt-BR"/>
        </w:rPr>
      </w:pPr>
      <w:r>
        <w:rPr>
          <w:lang w:val="pt-BR"/>
        </w:rPr>
        <w:t xml:space="preserve">            </w:t>
      </w:r>
      <w:r w:rsidRPr="004A5560">
        <w:rPr>
          <w:lang w:val="pt-BR"/>
        </w:rPr>
        <w:t>(miestas arba rajonas, gatvė, namo, buto numeris)                                                                   vykdant ________________________________________________________________________</w:t>
      </w:r>
    </w:p>
    <w:p w:rsidR="00CE731A" w:rsidRPr="004A5560" w:rsidRDefault="00CE731A" w:rsidP="004A5560">
      <w:pPr>
        <w:pStyle w:val="Pagrindinistekstas"/>
        <w:spacing w:line="200" w:lineRule="atLeast"/>
        <w:jc w:val="center"/>
        <w:rPr>
          <w:lang w:val="pt-BR"/>
        </w:rPr>
      </w:pPr>
      <w:r w:rsidRPr="004A5560">
        <w:rPr>
          <w:lang w:val="pt-BR"/>
        </w:rPr>
        <w:t xml:space="preserve">           (sprendimo priėmimo data ir Nr.)                                                                                               </w:t>
      </w:r>
    </w:p>
    <w:p w:rsidR="00CE731A" w:rsidRPr="004A5560" w:rsidRDefault="00CE731A" w:rsidP="004A5560">
      <w:pPr>
        <w:pStyle w:val="Pagrindinistekstas"/>
        <w:spacing w:line="200" w:lineRule="atLeast"/>
        <w:jc w:val="center"/>
        <w:rPr>
          <w:lang w:val="pt-BR"/>
        </w:rPr>
      </w:pPr>
    </w:p>
    <w:p w:rsidR="00CE731A" w:rsidRPr="004A5560" w:rsidRDefault="00CE731A" w:rsidP="004A5560">
      <w:pPr>
        <w:pStyle w:val="Pagrindinistekstas"/>
        <w:spacing w:line="200" w:lineRule="atLeast"/>
        <w:rPr>
          <w:lang w:val="pt-BR"/>
        </w:rPr>
      </w:pPr>
      <w:r w:rsidRPr="004A5560">
        <w:rPr>
          <w:lang w:val="pt-BR"/>
        </w:rPr>
        <w:t xml:space="preserve"> sudarė šią Išmokos įsikurti panaudojimo sutartį(toliau-Sutartis):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 xml:space="preserve">    </w:t>
      </w:r>
      <w:r w:rsidRPr="004A5560">
        <w:rPr>
          <w:rFonts w:ascii="Times New Roman" w:hAnsi="Times New Roman"/>
          <w:lang w:val="pt-BR"/>
        </w:rPr>
        <w:tab/>
        <w:t>1. ____________________________________________________________ ,įsipareigoja:</w:t>
      </w:r>
    </w:p>
    <w:p w:rsidR="00CE731A" w:rsidRPr="004A5560" w:rsidRDefault="00CE731A" w:rsidP="004A5560">
      <w:pPr>
        <w:spacing w:line="360" w:lineRule="auto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(savivaldybės administracijos pavadinimas)</w:t>
      </w:r>
      <w:r w:rsidRPr="004A5560">
        <w:rPr>
          <w:rFonts w:ascii="Times New Roman" w:hAnsi="Times New Roman"/>
          <w:lang w:val="pt-BR"/>
        </w:rPr>
        <w:tab/>
      </w:r>
    </w:p>
    <w:p w:rsidR="00CE731A" w:rsidRPr="004A5560" w:rsidRDefault="00CE731A" w:rsidP="004A5560">
      <w:pPr>
        <w:pStyle w:val="Pagrindiniotekstotrauka2"/>
        <w:spacing w:line="360" w:lineRule="auto"/>
        <w:jc w:val="both"/>
        <w:rPr>
          <w:lang w:val="pt-BR"/>
        </w:rPr>
      </w:pPr>
      <w:r w:rsidRPr="004A5560">
        <w:rPr>
          <w:lang w:val="pt-BR"/>
        </w:rPr>
        <w:t xml:space="preserve">1.1. Remiantis Išmokų vaikams, įstatymo 9 straipsniu skirti  </w:t>
      </w:r>
    </w:p>
    <w:p w:rsidR="00CE731A" w:rsidRPr="004A5560" w:rsidRDefault="00CE731A" w:rsidP="004A5560">
      <w:pPr>
        <w:pStyle w:val="Pagrindiniotekstotrauka2"/>
        <w:spacing w:line="200" w:lineRule="atLeast"/>
        <w:ind w:firstLine="0"/>
        <w:jc w:val="both"/>
        <w:rPr>
          <w:lang w:val="pt-BR"/>
        </w:rPr>
      </w:pPr>
      <w:r w:rsidRPr="004A5560">
        <w:rPr>
          <w:lang w:val="pt-BR"/>
        </w:rPr>
        <w:t>___________________________________________________________________________eurų</w:t>
      </w:r>
    </w:p>
    <w:p w:rsidR="00CE731A" w:rsidRPr="004A5560" w:rsidRDefault="00CE731A" w:rsidP="004A5560">
      <w:pPr>
        <w:pStyle w:val="Pagrindiniotekstotrauka2"/>
        <w:spacing w:line="200" w:lineRule="atLeast"/>
        <w:ind w:firstLine="0"/>
        <w:jc w:val="both"/>
        <w:rPr>
          <w:lang w:val="pt-BR"/>
        </w:rPr>
      </w:pPr>
      <w:r w:rsidRPr="004A5560">
        <w:rPr>
          <w:lang w:val="pt-BR"/>
        </w:rPr>
        <w:tab/>
      </w:r>
      <w:r w:rsidRPr="004A5560">
        <w:rPr>
          <w:lang w:val="pt-BR"/>
        </w:rPr>
        <w:tab/>
      </w:r>
      <w:r w:rsidRPr="004A5560">
        <w:rPr>
          <w:lang w:val="pt-BR"/>
        </w:rPr>
        <w:tab/>
        <w:t xml:space="preserve">                       (suma skaičiais ir žodžiais) </w:t>
      </w:r>
    </w:p>
    <w:p w:rsidR="00CE731A" w:rsidRPr="004A5560" w:rsidRDefault="00CE731A" w:rsidP="004A5560">
      <w:pPr>
        <w:pStyle w:val="Pagrindiniotekstotrauka2"/>
        <w:spacing w:line="200" w:lineRule="atLeast"/>
        <w:ind w:firstLine="0"/>
        <w:jc w:val="both"/>
        <w:rPr>
          <w:lang w:val="pt-BR"/>
        </w:rPr>
      </w:pPr>
      <w:r w:rsidRPr="004A5560">
        <w:rPr>
          <w:lang w:val="pt-BR"/>
        </w:rPr>
        <w:t>vienkartinę pašalpą pagal __________________________________________________________</w:t>
      </w:r>
    </w:p>
    <w:p w:rsidR="00CE731A" w:rsidRPr="004A5560" w:rsidRDefault="00CE731A" w:rsidP="004A5560">
      <w:pPr>
        <w:pStyle w:val="Pagrindiniotekstotrauka2"/>
        <w:spacing w:line="360" w:lineRule="auto"/>
        <w:jc w:val="both"/>
        <w:rPr>
          <w:lang w:val="pt-BR"/>
        </w:rPr>
      </w:pPr>
      <w:r w:rsidRPr="004A5560">
        <w:rPr>
          <w:lang w:val="pt-BR"/>
        </w:rPr>
        <w:tab/>
      </w:r>
      <w:r w:rsidRPr="004A5560">
        <w:rPr>
          <w:lang w:val="pt-BR"/>
        </w:rPr>
        <w:tab/>
      </w:r>
      <w:r w:rsidRPr="004A5560">
        <w:rPr>
          <w:lang w:val="pt-BR"/>
        </w:rPr>
        <w:tab/>
        <w:t>(nurodomas išmokos tikslas, 9 straipsnio 3 dalies 1-9 punktai)</w:t>
      </w:r>
    </w:p>
    <w:p w:rsidR="00CE731A" w:rsidRPr="00F64C51" w:rsidRDefault="00CE731A" w:rsidP="002F669F">
      <w:pPr>
        <w:pStyle w:val="Pagrindinistekstas"/>
        <w:tabs>
          <w:tab w:val="left" w:pos="0"/>
        </w:tabs>
        <w:spacing w:line="240" w:lineRule="auto"/>
        <w:rPr>
          <w:lang w:val="pt-BR"/>
        </w:rPr>
      </w:pPr>
      <w:r w:rsidRPr="004A5560">
        <w:rPr>
          <w:lang w:val="pt-BR"/>
        </w:rPr>
        <w:tab/>
        <w:t>2. Gavėjas įsi</w:t>
      </w:r>
      <w:r>
        <w:rPr>
          <w:lang w:val="pt-BR"/>
        </w:rPr>
        <w:t xml:space="preserve">pareigoja panaudoti išmoką___________________, </w:t>
      </w:r>
      <w:r w:rsidRPr="00F64C51">
        <w:rPr>
          <w:lang w:val="pt-BR"/>
        </w:rPr>
        <w:t xml:space="preserve">teikti Socialinės paramos </w:t>
      </w:r>
    </w:p>
    <w:p w:rsidR="00CE731A" w:rsidRPr="00F64C51" w:rsidRDefault="00CE731A" w:rsidP="001F714B">
      <w:pPr>
        <w:pStyle w:val="Pagrindinistekstas"/>
        <w:tabs>
          <w:tab w:val="left" w:pos="0"/>
        </w:tabs>
        <w:rPr>
          <w:lang w:val="pt-BR"/>
        </w:rPr>
      </w:pPr>
      <w:r w:rsidRPr="00F64C51">
        <w:rPr>
          <w:lang w:val="pt-BR"/>
        </w:rPr>
        <w:tab/>
      </w:r>
      <w:r w:rsidRPr="00F64C51">
        <w:rPr>
          <w:lang w:val="pt-BR"/>
        </w:rPr>
        <w:tab/>
      </w:r>
      <w:r w:rsidRPr="00F64C51">
        <w:rPr>
          <w:lang w:val="pt-BR"/>
        </w:rPr>
        <w:tab/>
      </w:r>
      <w:r w:rsidRPr="00F64C51">
        <w:rPr>
          <w:lang w:val="pt-BR"/>
        </w:rPr>
        <w:tab/>
      </w:r>
      <w:r w:rsidRPr="00F64C51">
        <w:rPr>
          <w:lang w:val="pt-BR"/>
        </w:rPr>
        <w:tab/>
      </w:r>
      <w:r w:rsidRPr="00F64C51">
        <w:rPr>
          <w:lang w:val="pt-BR"/>
        </w:rPr>
        <w:tab/>
        <w:t xml:space="preserve">             (pagal paskirtį)</w:t>
      </w:r>
    </w:p>
    <w:p w:rsidR="00CE731A" w:rsidRPr="00F64C51" w:rsidRDefault="00CE731A" w:rsidP="001F714B">
      <w:pPr>
        <w:pStyle w:val="Pagrindinistekstas"/>
        <w:tabs>
          <w:tab w:val="left" w:pos="0"/>
        </w:tabs>
        <w:rPr>
          <w:lang w:val="pt-BR"/>
        </w:rPr>
      </w:pPr>
      <w:r w:rsidRPr="00F64C51">
        <w:rPr>
          <w:lang w:val="pt-BR"/>
        </w:rPr>
        <w:t>skyriui apskaitos dokumentus (sąskaitas faktūras, pirkimo-pardavimo sutartis ir kt. dokumentus) už įsigytas prekes, suteiktas paslaugas.</w:t>
      </w:r>
    </w:p>
    <w:p w:rsidR="00CE731A" w:rsidRPr="00F64C51" w:rsidRDefault="00CE731A" w:rsidP="00EF0265">
      <w:pPr>
        <w:pStyle w:val="Pagrindinistekstas"/>
        <w:tabs>
          <w:tab w:val="left" w:pos="0"/>
        </w:tabs>
        <w:rPr>
          <w:lang w:val="pt-BR"/>
        </w:rPr>
      </w:pPr>
      <w:r w:rsidRPr="00F64C51">
        <w:rPr>
          <w:lang w:val="pt-BR"/>
        </w:rPr>
        <w:tab/>
        <w:t>3. Socialinės paramos skyrius, patikrinęs dokumentus, parengia sprendimą ir kartu su apskaitos dokumentais pateikia Centralizuotos buhalterijos skyriui apmokėjimui.</w:t>
      </w:r>
      <w:r w:rsidRPr="00F64C51">
        <w:rPr>
          <w:lang w:val="pt-BR"/>
        </w:rPr>
        <w:tab/>
      </w:r>
    </w:p>
    <w:p w:rsidR="00CE731A" w:rsidRPr="004A5560" w:rsidRDefault="00CE731A" w:rsidP="00EF0265">
      <w:pPr>
        <w:pStyle w:val="Pagrindinistekstas"/>
        <w:tabs>
          <w:tab w:val="left" w:pos="0"/>
        </w:tabs>
        <w:rPr>
          <w:lang w:val="pt-BR"/>
        </w:rPr>
      </w:pPr>
      <w:r>
        <w:rPr>
          <w:lang w:val="pt-BR"/>
        </w:rPr>
        <w:tab/>
        <w:t>4</w:t>
      </w:r>
      <w:r w:rsidRPr="004A5560">
        <w:rPr>
          <w:lang w:val="pt-BR"/>
        </w:rPr>
        <w:t>.  Kitos sutarties sąlygos:____________________________________________________</w:t>
      </w:r>
    </w:p>
    <w:p w:rsidR="00CE731A" w:rsidRPr="004A5560" w:rsidRDefault="00CE731A" w:rsidP="004A5560">
      <w:pPr>
        <w:tabs>
          <w:tab w:val="left" w:pos="0"/>
        </w:tabs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 xml:space="preserve">         (išmokos panaudojimo terminas)</w:t>
      </w:r>
    </w:p>
    <w:p w:rsidR="00CE731A" w:rsidRPr="004A5560" w:rsidRDefault="00CE731A" w:rsidP="004A5560">
      <w:pPr>
        <w:tabs>
          <w:tab w:val="left" w:pos="0"/>
        </w:tabs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  <w:t>5</w:t>
      </w:r>
      <w:r w:rsidR="00292808">
        <w:rPr>
          <w:rFonts w:ascii="Times New Roman" w:hAnsi="Times New Roman"/>
          <w:lang w:val="pt-BR"/>
        </w:rPr>
        <w:t>.</w:t>
      </w:r>
      <w:r w:rsidRPr="004A5560">
        <w:rPr>
          <w:rFonts w:ascii="Times New Roman" w:hAnsi="Times New Roman"/>
          <w:lang w:val="pt-BR"/>
        </w:rPr>
        <w:t xml:space="preserve"> Už šios Sutartis įsipareigojimų nevykdymą abi šalys atsako Lietuvos Respublikos įstatymų nustatyta tvarka. Ginčai dėl šios Sutarties vykdymo sprendžiami šalių susitarimu, o nepasiekus susitarimo - įstatymų nustatyta tvarka.</w:t>
      </w:r>
    </w:p>
    <w:p w:rsidR="00CE731A" w:rsidRPr="004A5560" w:rsidRDefault="00CE731A" w:rsidP="001F714B">
      <w:pPr>
        <w:numPr>
          <w:ilvl w:val="0"/>
          <w:numId w:val="2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Sutartis sudaroma dviem egzemplioriais ir įteikiama kiekvienai šaliai.</w:t>
      </w:r>
    </w:p>
    <w:p w:rsidR="00CE731A" w:rsidRDefault="00CE731A" w:rsidP="00952DB5">
      <w:pPr>
        <w:tabs>
          <w:tab w:val="left" w:pos="0"/>
        </w:tabs>
        <w:suppressAutoHyphens/>
        <w:spacing w:line="360" w:lineRule="auto"/>
        <w:ind w:left="720"/>
        <w:jc w:val="both"/>
        <w:rPr>
          <w:rFonts w:ascii="Times New Roman" w:hAnsi="Times New Roman"/>
          <w:lang w:val="pt-BR"/>
        </w:rPr>
      </w:pPr>
    </w:p>
    <w:p w:rsidR="00CE731A" w:rsidRPr="004A5560" w:rsidRDefault="00CE731A" w:rsidP="001F714B">
      <w:pPr>
        <w:numPr>
          <w:ilvl w:val="0"/>
          <w:numId w:val="2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lastRenderedPageBreak/>
        <w:t>Sutartis įsigalioja nuo jos pasirašymo dienos.</w:t>
      </w:r>
    </w:p>
    <w:p w:rsidR="00CE731A" w:rsidRDefault="00CE731A" w:rsidP="004A5560">
      <w:pPr>
        <w:tabs>
          <w:tab w:val="left" w:pos="0"/>
        </w:tabs>
        <w:spacing w:line="200" w:lineRule="atLeast"/>
        <w:jc w:val="both"/>
        <w:rPr>
          <w:rFonts w:ascii="Times New Roman" w:hAnsi="Times New Roman"/>
          <w:lang w:val="pt-BR"/>
        </w:rPr>
      </w:pPr>
    </w:p>
    <w:p w:rsidR="00CE731A" w:rsidRPr="004A5560" w:rsidRDefault="00CE731A" w:rsidP="004A5560">
      <w:pPr>
        <w:tabs>
          <w:tab w:val="left" w:pos="0"/>
        </w:tabs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Savivaldybės administracijos</w:t>
      </w:r>
      <w:r w:rsidRPr="004A5560">
        <w:rPr>
          <w:rFonts w:ascii="Times New Roman" w:hAnsi="Times New Roman"/>
          <w:lang w:val="pt-BR"/>
        </w:rPr>
        <w:tab/>
        <w:t>direktorius</w:t>
      </w:r>
      <w:r w:rsidRPr="004A5560">
        <w:rPr>
          <w:rFonts w:ascii="Times New Roman" w:hAnsi="Times New Roman"/>
          <w:lang w:val="pt-BR"/>
        </w:rPr>
        <w:tab/>
        <w:t xml:space="preserve">                        Gavėjas</w:t>
      </w:r>
    </w:p>
    <w:p w:rsidR="00CE731A" w:rsidRPr="004A5560" w:rsidRDefault="00CE731A" w:rsidP="004A5560">
      <w:pPr>
        <w:tabs>
          <w:tab w:val="left" w:pos="0"/>
        </w:tabs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arba jo įgaliotas asmuo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________________________________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_______________________________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________________________________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_______________________________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________________________________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_______________________________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________________________________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_______________________________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>________________________________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_______________________________</w:t>
      </w:r>
    </w:p>
    <w:p w:rsidR="00CE731A" w:rsidRPr="004A5560" w:rsidRDefault="00CE731A" w:rsidP="004A5560">
      <w:pPr>
        <w:spacing w:line="200" w:lineRule="atLeast"/>
        <w:jc w:val="both"/>
        <w:rPr>
          <w:rFonts w:ascii="Times New Roman" w:hAnsi="Times New Roman"/>
          <w:lang w:val="pt-BR"/>
        </w:rPr>
      </w:pPr>
      <w:r w:rsidRPr="004A5560">
        <w:rPr>
          <w:rFonts w:ascii="Times New Roman" w:hAnsi="Times New Roman"/>
          <w:lang w:val="pt-BR"/>
        </w:rPr>
        <w:t xml:space="preserve">(Parašas)   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A. V.</w:t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</w:r>
      <w:r w:rsidRPr="004A5560">
        <w:rPr>
          <w:rFonts w:ascii="Times New Roman" w:hAnsi="Times New Roman"/>
          <w:lang w:val="pt-BR"/>
        </w:rPr>
        <w:tab/>
        <w:t>(Vardas, pavardė)            (Parašas)</w:t>
      </w:r>
      <w:r w:rsidRPr="004A5560">
        <w:rPr>
          <w:rFonts w:ascii="Times New Roman" w:hAnsi="Times New Roman"/>
          <w:lang w:val="pt-BR"/>
        </w:rPr>
        <w:tab/>
        <w:t xml:space="preserve">      </w:t>
      </w:r>
    </w:p>
    <w:p w:rsidR="00CE731A" w:rsidRPr="004A5560" w:rsidRDefault="00CE731A" w:rsidP="0058714A">
      <w:pPr>
        <w:spacing w:line="200" w:lineRule="atLeast"/>
        <w:jc w:val="both"/>
        <w:rPr>
          <w:rFonts w:ascii="Times New Roman" w:hAnsi="Times New Roman"/>
        </w:rPr>
      </w:pPr>
      <w:r w:rsidRPr="004A5560">
        <w:rPr>
          <w:rFonts w:ascii="Times New Roman" w:hAnsi="Times New Roman"/>
          <w:lang w:val="pt-BR"/>
        </w:rPr>
        <w:tab/>
        <w:t xml:space="preserve">        </w:t>
      </w:r>
    </w:p>
    <w:sectPr w:rsidR="00CE731A" w:rsidRPr="004A5560" w:rsidSect="000444B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757" w:rsidRDefault="00DA0757">
      <w:r>
        <w:separator/>
      </w:r>
    </w:p>
  </w:endnote>
  <w:endnote w:type="continuationSeparator" w:id="0">
    <w:p w:rsidR="00DA0757" w:rsidRDefault="00DA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31A" w:rsidRDefault="00CE731A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757" w:rsidRDefault="00DA0757">
      <w:r>
        <w:separator/>
      </w:r>
    </w:p>
  </w:footnote>
  <w:footnote w:type="continuationSeparator" w:id="0">
    <w:p w:rsidR="00DA0757" w:rsidRDefault="00DA0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31A" w:rsidRDefault="00CE731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" w15:restartNumberingAfterBreak="0">
    <w:nsid w:val="14052D78"/>
    <w:multiLevelType w:val="hybridMultilevel"/>
    <w:tmpl w:val="F78E942E"/>
    <w:lvl w:ilvl="0" w:tplc="1D884A6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44BB"/>
    <w:rsid w:val="00051298"/>
    <w:rsid w:val="000957BE"/>
    <w:rsid w:val="000C4083"/>
    <w:rsid w:val="000C61EC"/>
    <w:rsid w:val="000F1533"/>
    <w:rsid w:val="00101C2C"/>
    <w:rsid w:val="0010332D"/>
    <w:rsid w:val="00117499"/>
    <w:rsid w:val="00130561"/>
    <w:rsid w:val="001D38EF"/>
    <w:rsid w:val="001D6E60"/>
    <w:rsid w:val="001E7250"/>
    <w:rsid w:val="001F1552"/>
    <w:rsid w:val="001F714B"/>
    <w:rsid w:val="002008A3"/>
    <w:rsid w:val="00245CFC"/>
    <w:rsid w:val="0028720A"/>
    <w:rsid w:val="00292808"/>
    <w:rsid w:val="002A6E9E"/>
    <w:rsid w:val="002C55A0"/>
    <w:rsid w:val="002D3ABC"/>
    <w:rsid w:val="002E6359"/>
    <w:rsid w:val="002F43A4"/>
    <w:rsid w:val="002F64D6"/>
    <w:rsid w:val="002F669F"/>
    <w:rsid w:val="003030E1"/>
    <w:rsid w:val="00307947"/>
    <w:rsid w:val="00313CF0"/>
    <w:rsid w:val="00330496"/>
    <w:rsid w:val="00342E29"/>
    <w:rsid w:val="00377B05"/>
    <w:rsid w:val="003806D0"/>
    <w:rsid w:val="00385729"/>
    <w:rsid w:val="0039535F"/>
    <w:rsid w:val="003A2350"/>
    <w:rsid w:val="00411353"/>
    <w:rsid w:val="0043664F"/>
    <w:rsid w:val="00440898"/>
    <w:rsid w:val="00446010"/>
    <w:rsid w:val="004A5560"/>
    <w:rsid w:val="004E51E7"/>
    <w:rsid w:val="00521D86"/>
    <w:rsid w:val="00525325"/>
    <w:rsid w:val="00541E9F"/>
    <w:rsid w:val="005424B2"/>
    <w:rsid w:val="0054458A"/>
    <w:rsid w:val="0058714A"/>
    <w:rsid w:val="005A387A"/>
    <w:rsid w:val="005D72B6"/>
    <w:rsid w:val="00610881"/>
    <w:rsid w:val="00621A64"/>
    <w:rsid w:val="00625C63"/>
    <w:rsid w:val="00630C1D"/>
    <w:rsid w:val="00653293"/>
    <w:rsid w:val="006633A4"/>
    <w:rsid w:val="00672AF6"/>
    <w:rsid w:val="00683A20"/>
    <w:rsid w:val="006A5D06"/>
    <w:rsid w:val="006B436C"/>
    <w:rsid w:val="006E0AFC"/>
    <w:rsid w:val="006F4291"/>
    <w:rsid w:val="0070001E"/>
    <w:rsid w:val="00706D81"/>
    <w:rsid w:val="00707179"/>
    <w:rsid w:val="00711F70"/>
    <w:rsid w:val="00737F62"/>
    <w:rsid w:val="00782C6A"/>
    <w:rsid w:val="007C0B73"/>
    <w:rsid w:val="007F4C73"/>
    <w:rsid w:val="008135A6"/>
    <w:rsid w:val="008174C7"/>
    <w:rsid w:val="00875C4E"/>
    <w:rsid w:val="00886DF6"/>
    <w:rsid w:val="008F129B"/>
    <w:rsid w:val="00952DB5"/>
    <w:rsid w:val="0096160D"/>
    <w:rsid w:val="00980854"/>
    <w:rsid w:val="0098205C"/>
    <w:rsid w:val="00983845"/>
    <w:rsid w:val="009C4EAB"/>
    <w:rsid w:val="009F065C"/>
    <w:rsid w:val="009F16E5"/>
    <w:rsid w:val="00A41F8E"/>
    <w:rsid w:val="00A51837"/>
    <w:rsid w:val="00A52910"/>
    <w:rsid w:val="00A55256"/>
    <w:rsid w:val="00A76C68"/>
    <w:rsid w:val="00A93849"/>
    <w:rsid w:val="00AB0F64"/>
    <w:rsid w:val="00AB5F1D"/>
    <w:rsid w:val="00B44C8E"/>
    <w:rsid w:val="00B50A74"/>
    <w:rsid w:val="00B818BD"/>
    <w:rsid w:val="00B969E5"/>
    <w:rsid w:val="00BA14C6"/>
    <w:rsid w:val="00BE1E33"/>
    <w:rsid w:val="00BE6D25"/>
    <w:rsid w:val="00BF7B36"/>
    <w:rsid w:val="00C26E7D"/>
    <w:rsid w:val="00C72CD3"/>
    <w:rsid w:val="00C73B97"/>
    <w:rsid w:val="00C838D9"/>
    <w:rsid w:val="00C90FDA"/>
    <w:rsid w:val="00C921BD"/>
    <w:rsid w:val="00CA5FED"/>
    <w:rsid w:val="00CA6ECE"/>
    <w:rsid w:val="00CE731A"/>
    <w:rsid w:val="00D14520"/>
    <w:rsid w:val="00D16C95"/>
    <w:rsid w:val="00D624E0"/>
    <w:rsid w:val="00D66F93"/>
    <w:rsid w:val="00D909B5"/>
    <w:rsid w:val="00D9539F"/>
    <w:rsid w:val="00DA0757"/>
    <w:rsid w:val="00DA6F15"/>
    <w:rsid w:val="00DD47CE"/>
    <w:rsid w:val="00E54DCE"/>
    <w:rsid w:val="00E918BB"/>
    <w:rsid w:val="00ED113F"/>
    <w:rsid w:val="00EF0265"/>
    <w:rsid w:val="00EF0CDA"/>
    <w:rsid w:val="00F01EF6"/>
    <w:rsid w:val="00F64C51"/>
    <w:rsid w:val="00F663F0"/>
    <w:rsid w:val="00F665B6"/>
    <w:rsid w:val="00FC2595"/>
    <w:rsid w:val="00FC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D0C42"/>
  <w15:docId w15:val="{AC4AC208-BB5A-4ECE-B272-913FCE12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0444BB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0444B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1135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0444B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1135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0444B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11353"/>
    <w:rPr>
      <w:rFonts w:ascii="TimesLT" w:hAnsi="TimesLT" w:cs="Times New Roman"/>
      <w:sz w:val="20"/>
      <w:szCs w:val="20"/>
    </w:rPr>
  </w:style>
  <w:style w:type="paragraph" w:styleId="prastasiniatinklio">
    <w:name w:val="Normal (Web)"/>
    <w:basedOn w:val="prastasis"/>
    <w:uiPriority w:val="99"/>
    <w:rsid w:val="00B50A74"/>
    <w:pPr>
      <w:spacing w:before="100" w:beforeAutospacing="1" w:after="119"/>
    </w:pPr>
    <w:rPr>
      <w:rFonts w:ascii="Times New Roman" w:hAnsi="Times New Roman"/>
      <w:szCs w:val="24"/>
    </w:rPr>
  </w:style>
  <w:style w:type="paragraph" w:styleId="Pagrindinistekstas">
    <w:name w:val="Body Text"/>
    <w:basedOn w:val="prastasis"/>
    <w:link w:val="PagrindinistekstasDiagrama"/>
    <w:uiPriority w:val="99"/>
    <w:rsid w:val="004A5560"/>
    <w:pPr>
      <w:suppressAutoHyphens/>
      <w:spacing w:line="360" w:lineRule="auto"/>
      <w:jc w:val="both"/>
    </w:pPr>
    <w:rPr>
      <w:rFonts w:ascii="Times New Roman" w:hAnsi="Times New Roman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52910"/>
    <w:rPr>
      <w:rFonts w:ascii="TimesLT" w:hAnsi="TimesLT" w:cs="Times New Roman"/>
      <w:sz w:val="20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rsid w:val="004A5560"/>
    <w:pPr>
      <w:suppressAutoHyphens/>
      <w:ind w:firstLine="720"/>
      <w:jc w:val="both"/>
    </w:pPr>
    <w:rPr>
      <w:rFonts w:ascii="Times New Roman" w:hAnsi="Times New Roman"/>
      <w:sz w:val="22"/>
      <w:szCs w:val="24"/>
      <w:lang w:val="en-US"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A52910"/>
    <w:rPr>
      <w:rFonts w:ascii="TimesLT" w:hAnsi="TimesLT" w:cs="Times New Roman"/>
      <w:sz w:val="20"/>
      <w:szCs w:val="20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4A5560"/>
    <w:pPr>
      <w:suppressAutoHyphens/>
      <w:ind w:firstLine="720"/>
    </w:pPr>
    <w:rPr>
      <w:rFonts w:ascii="Times New Roman" w:hAnsi="Times New Roman"/>
      <w:szCs w:val="24"/>
      <w:lang w:val="en-US" w:eastAsia="ar-SA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A52910"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76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3</Pages>
  <Words>3156</Words>
  <Characters>1800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3</cp:revision>
  <cp:lastPrinted>2017-02-14T07:04:00Z</cp:lastPrinted>
  <dcterms:created xsi:type="dcterms:W3CDTF">2017-02-22T06:40:00Z</dcterms:created>
  <dcterms:modified xsi:type="dcterms:W3CDTF">2017-02-22T06:42:00Z</dcterms:modified>
</cp:coreProperties>
</file>