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EE06B7">
        <w:rPr>
          <w:rFonts w:ascii="Times New Roman" w:hAnsi="Times New Roman"/>
        </w:rPr>
        <w:t>kovo</w:t>
      </w:r>
      <w:r w:rsidR="00A33E43">
        <w:rPr>
          <w:rFonts w:ascii="Times New Roman" w:hAnsi="Times New Roman"/>
        </w:rPr>
        <w:t xml:space="preserve"> </w:t>
      </w:r>
      <w:r w:rsidR="00CF0AD8">
        <w:rPr>
          <w:rFonts w:ascii="Times New Roman" w:hAnsi="Times New Roman"/>
        </w:rPr>
        <w:t xml:space="preserve">30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1213F1">
        <w:rPr>
          <w:rFonts w:ascii="Times New Roman" w:hAnsi="Times New Roman"/>
        </w:rPr>
        <w:t>-</w:t>
      </w:r>
      <w:r w:rsidR="00CF0AD8">
        <w:rPr>
          <w:rFonts w:ascii="Times New Roman" w:hAnsi="Times New Roman"/>
        </w:rPr>
        <w:t>40</w:t>
      </w:r>
    </w:p>
    <w:p w:rsidR="001213F1" w:rsidRDefault="00BE6D25" w:rsidP="001213F1">
      <w:pPr>
        <w:pStyle w:val="Antrat1"/>
        <w:ind w:left="0" w:firstLine="0"/>
        <w:jc w:val="center"/>
      </w:pPr>
      <w:r>
        <w:t>Šakiai</w:t>
      </w:r>
    </w:p>
    <w:p w:rsidR="00D23730" w:rsidRDefault="005F1A19" w:rsidP="00D23730">
      <w:pPr>
        <w:pStyle w:val="Antrat1"/>
        <w:ind w:left="0" w:firstLine="0"/>
        <w:jc w:val="center"/>
      </w:pPr>
      <w:r>
        <w:t xml:space="preserve">   </w:t>
      </w:r>
    </w:p>
    <w:p w:rsidR="00C23331" w:rsidRDefault="005F1A19" w:rsidP="00D23730">
      <w:pPr>
        <w:pStyle w:val="Antrat1"/>
        <w:ind w:left="0" w:firstLine="0"/>
        <w:jc w:val="center"/>
      </w:pPr>
      <w:bookmarkStart w:id="0" w:name="_GoBack"/>
      <w:bookmarkEnd w:id="0"/>
      <w:r>
        <w:t xml:space="preserve">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1213F1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>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84406F">
        <w:rPr>
          <w:rFonts w:ascii="Times New Roman" w:hAnsi="Times New Roman"/>
          <w:szCs w:val="24"/>
        </w:rPr>
        <w:t xml:space="preserve">kovo </w:t>
      </w:r>
      <w:r w:rsidR="00141C16">
        <w:rPr>
          <w:rFonts w:ascii="Times New Roman" w:hAnsi="Times New Roman"/>
          <w:szCs w:val="24"/>
        </w:rPr>
        <w:t xml:space="preserve">22 ir 29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reprezentavimo </w:t>
      </w:r>
      <w:r w:rsidR="00043A34">
        <w:rPr>
          <w:rFonts w:ascii="Times New Roman" w:hAnsi="Times New Roman"/>
          <w:szCs w:val="24"/>
        </w:rPr>
        <w:t>neįgaliųjų koordinacinės tarybos šventinėje popietėje, cukralige sergančiųjų kubo „Linelis“ ataskaitiniame-rinkiminiame susirinkime, sutrikusio intelekto žmonių globos bendrijos „Šakių viltis“ nario T. Pratašiaus fotografijų parodos atidaryme</w:t>
      </w:r>
      <w:r w:rsidR="001175BA">
        <w:rPr>
          <w:rFonts w:ascii="Times New Roman" w:hAnsi="Times New Roman"/>
          <w:szCs w:val="24"/>
        </w:rPr>
        <w:t xml:space="preserve">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A82C8C">
        <w:rPr>
          <w:rFonts w:ascii="Times New Roman" w:hAnsi="Times New Roman"/>
          <w:szCs w:val="24"/>
        </w:rPr>
        <w:t xml:space="preserve">Gėlės – </w:t>
      </w:r>
      <w:r w:rsidR="00043A34">
        <w:rPr>
          <w:rFonts w:ascii="Times New Roman" w:hAnsi="Times New Roman"/>
          <w:szCs w:val="24"/>
        </w:rPr>
        <w:t>56,27</w:t>
      </w:r>
      <w:r w:rsidR="001D6169">
        <w:rPr>
          <w:rFonts w:ascii="Times New Roman" w:hAnsi="Times New Roman"/>
          <w:szCs w:val="24"/>
        </w:rPr>
        <w:t xml:space="preserve"> Eur;</w:t>
      </w:r>
    </w:p>
    <w:p w:rsidR="00043A34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43A34">
        <w:rPr>
          <w:rFonts w:ascii="Times New Roman" w:hAnsi="Times New Roman"/>
          <w:szCs w:val="24"/>
        </w:rPr>
        <w:t>Suvenyrai – 43,73 Eur;</w:t>
      </w:r>
    </w:p>
    <w:p w:rsidR="004C6BAE" w:rsidRDefault="00043A34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15E5B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>100,00</w:t>
      </w:r>
      <w:r w:rsidR="00015E5B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CB62F4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2.</w:t>
      </w:r>
      <w:r>
        <w:rPr>
          <w:rFonts w:ascii="Times New Roman" w:hAnsi="Times New Roman"/>
          <w:szCs w:val="24"/>
        </w:rPr>
        <w:t xml:space="preserve"> </w:t>
      </w:r>
      <w:r w:rsidR="00C61191">
        <w:rPr>
          <w:rFonts w:ascii="Times New Roman" w:hAnsi="Times New Roman"/>
          <w:szCs w:val="24"/>
        </w:rPr>
        <w:t xml:space="preserve">Žemės ūkio ministro B. Markausko ir žemės ūkio ministerijos specialistų vizito Šakiuose </w:t>
      </w:r>
      <w:r>
        <w:rPr>
          <w:rFonts w:ascii="Times New Roman" w:hAnsi="Times New Roman"/>
          <w:szCs w:val="24"/>
        </w:rPr>
        <w:t>išlaidų sąmatą:</w:t>
      </w:r>
    </w:p>
    <w:p w:rsidR="00424BD2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41C16">
        <w:rPr>
          <w:rFonts w:ascii="Times New Roman" w:hAnsi="Times New Roman"/>
          <w:szCs w:val="24"/>
        </w:rPr>
        <w:t xml:space="preserve"> </w:t>
      </w:r>
      <w:r w:rsidR="00C61191">
        <w:rPr>
          <w:rFonts w:ascii="Times New Roman" w:hAnsi="Times New Roman"/>
          <w:szCs w:val="24"/>
        </w:rPr>
        <w:t>Pietūs restorane „Kuchmistrai“ Zypliuose – 120,00 Eur;</w:t>
      </w:r>
    </w:p>
    <w:p w:rsidR="004C6BAE" w:rsidRDefault="00424BD2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41C16">
        <w:rPr>
          <w:rFonts w:ascii="Times New Roman" w:hAnsi="Times New Roman"/>
          <w:szCs w:val="24"/>
        </w:rPr>
        <w:t xml:space="preserve"> </w:t>
      </w:r>
      <w:r w:rsidR="004C6BAE">
        <w:rPr>
          <w:rFonts w:ascii="Times New Roman" w:hAnsi="Times New Roman"/>
          <w:szCs w:val="24"/>
        </w:rPr>
        <w:t xml:space="preserve">Iš viso: </w:t>
      </w:r>
      <w:r w:rsidR="00C61191">
        <w:rPr>
          <w:rFonts w:ascii="Times New Roman" w:hAnsi="Times New Roman"/>
          <w:szCs w:val="24"/>
        </w:rPr>
        <w:t>12</w:t>
      </w:r>
      <w:r w:rsidR="001213F1">
        <w:rPr>
          <w:rFonts w:ascii="Times New Roman" w:hAnsi="Times New Roman"/>
          <w:szCs w:val="24"/>
        </w:rPr>
        <w:t>0,00</w:t>
      </w:r>
      <w:r w:rsidR="00C61191">
        <w:rPr>
          <w:rFonts w:ascii="Times New Roman" w:hAnsi="Times New Roman"/>
          <w:szCs w:val="24"/>
        </w:rPr>
        <w:t xml:space="preserve"> </w:t>
      </w:r>
      <w:r w:rsidR="004C6BAE">
        <w:rPr>
          <w:rFonts w:ascii="Times New Roman" w:hAnsi="Times New Roman"/>
          <w:szCs w:val="24"/>
        </w:rPr>
        <w:t>Eur.</w:t>
      </w:r>
    </w:p>
    <w:p w:rsidR="00424BD2" w:rsidRDefault="00424BD2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1175BA">
        <w:rPr>
          <w:rFonts w:ascii="Times New Roman" w:hAnsi="Times New Roman"/>
          <w:szCs w:val="24"/>
        </w:rPr>
        <w:t xml:space="preserve"> </w:t>
      </w:r>
      <w:r w:rsidR="00CB62F4">
        <w:rPr>
          <w:rFonts w:ascii="Times New Roman" w:hAnsi="Times New Roman"/>
          <w:szCs w:val="24"/>
        </w:rPr>
        <w:t xml:space="preserve"> </w:t>
      </w:r>
      <w:r w:rsidR="001175BA">
        <w:rPr>
          <w:rFonts w:ascii="Times New Roman" w:hAnsi="Times New Roman"/>
          <w:szCs w:val="24"/>
        </w:rPr>
        <w:t>3.</w:t>
      </w:r>
      <w:r>
        <w:rPr>
          <w:rFonts w:ascii="Times New Roman" w:hAnsi="Times New Roman"/>
          <w:szCs w:val="24"/>
        </w:rPr>
        <w:t xml:space="preserve"> </w:t>
      </w:r>
      <w:r w:rsidR="001213F1">
        <w:rPr>
          <w:rFonts w:ascii="Times New Roman" w:hAnsi="Times New Roman"/>
          <w:szCs w:val="24"/>
        </w:rPr>
        <w:t>Švietimo ir mokslo ministrės J. Petrauskienės ir Seimo švietimo ir mokslo komiteto pirmininko E. Jovaišos vizito Šakių rajone</w:t>
      </w:r>
      <w:r>
        <w:rPr>
          <w:rFonts w:ascii="Times New Roman" w:hAnsi="Times New Roman"/>
          <w:szCs w:val="24"/>
        </w:rPr>
        <w:t xml:space="preserve"> išlaidų sąmatą:</w:t>
      </w:r>
    </w:p>
    <w:p w:rsidR="00581782" w:rsidRDefault="001175BA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213F1">
        <w:rPr>
          <w:rFonts w:ascii="Times New Roman" w:hAnsi="Times New Roman"/>
          <w:szCs w:val="24"/>
        </w:rPr>
        <w:t>Maitinimas</w:t>
      </w:r>
      <w:r w:rsidR="00581782">
        <w:rPr>
          <w:rFonts w:ascii="Times New Roman" w:hAnsi="Times New Roman"/>
          <w:szCs w:val="24"/>
        </w:rPr>
        <w:t xml:space="preserve"> – </w:t>
      </w:r>
      <w:r w:rsidR="001213F1">
        <w:rPr>
          <w:rFonts w:ascii="Times New Roman" w:hAnsi="Times New Roman"/>
          <w:szCs w:val="24"/>
        </w:rPr>
        <w:t>38,70</w:t>
      </w:r>
      <w:r w:rsidR="00581782">
        <w:rPr>
          <w:rFonts w:ascii="Times New Roman" w:hAnsi="Times New Roman"/>
          <w:szCs w:val="24"/>
        </w:rPr>
        <w:t xml:space="preserve"> Eur;</w:t>
      </w:r>
    </w:p>
    <w:p w:rsidR="001213F1" w:rsidRDefault="001175BA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213F1">
        <w:rPr>
          <w:rFonts w:ascii="Times New Roman" w:hAnsi="Times New Roman"/>
          <w:szCs w:val="24"/>
        </w:rPr>
        <w:t>Kanelės -7,99 Eur;</w:t>
      </w:r>
    </w:p>
    <w:p w:rsidR="00581782" w:rsidRDefault="00CB62F4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1213F1">
        <w:rPr>
          <w:rFonts w:ascii="Times New Roman" w:hAnsi="Times New Roman"/>
          <w:szCs w:val="24"/>
        </w:rPr>
        <w:t xml:space="preserve">            </w:t>
      </w:r>
      <w:r w:rsidR="00141C16">
        <w:rPr>
          <w:rFonts w:ascii="Times New Roman" w:hAnsi="Times New Roman"/>
          <w:szCs w:val="24"/>
        </w:rPr>
        <w:t xml:space="preserve"> </w:t>
      </w:r>
      <w:r w:rsidR="00581782">
        <w:rPr>
          <w:rFonts w:ascii="Times New Roman" w:hAnsi="Times New Roman"/>
          <w:szCs w:val="24"/>
        </w:rPr>
        <w:t>Iš viso: 4</w:t>
      </w:r>
      <w:r w:rsidR="001213F1">
        <w:rPr>
          <w:rFonts w:ascii="Times New Roman" w:hAnsi="Times New Roman"/>
          <w:szCs w:val="24"/>
        </w:rPr>
        <w:t>6,69</w:t>
      </w:r>
      <w:r w:rsidR="00581782">
        <w:rPr>
          <w:rFonts w:ascii="Times New Roman" w:hAnsi="Times New Roman"/>
          <w:szCs w:val="24"/>
        </w:rPr>
        <w:t xml:space="preserve"> Eur.</w:t>
      </w:r>
    </w:p>
    <w:p w:rsidR="004972E9" w:rsidRDefault="001175BA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       </w:t>
      </w:r>
      <w:r w:rsidR="00666CC3">
        <w:rPr>
          <w:rFonts w:ascii="Times New Roman" w:hAnsi="Times New Roman"/>
          <w:szCs w:val="24"/>
        </w:rPr>
        <w:t xml:space="preserve">            </w:t>
      </w:r>
      <w:r w:rsidR="005F1A19"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Grigaitienė</w:t>
      </w:r>
    </w:p>
    <w:p w:rsidR="00434111" w:rsidRPr="00D23730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l.e.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581782">
        <w:rPr>
          <w:rFonts w:ascii="Times New Roman" w:hAnsi="Times New Roman"/>
          <w:szCs w:val="24"/>
        </w:rPr>
        <w:t>3</w:t>
      </w:r>
      <w:r w:rsidR="004B69A5">
        <w:rPr>
          <w:rFonts w:ascii="Times New Roman" w:hAnsi="Times New Roman"/>
          <w:szCs w:val="24"/>
        </w:rPr>
        <w:t xml:space="preserve"> -</w:t>
      </w:r>
      <w:r w:rsidR="001213F1">
        <w:rPr>
          <w:rFonts w:ascii="Times New Roman" w:hAnsi="Times New Roman"/>
          <w:szCs w:val="24"/>
        </w:rPr>
        <w:t>2</w:t>
      </w:r>
      <w:r w:rsidR="00141C16">
        <w:rPr>
          <w:rFonts w:ascii="Times New Roman" w:hAnsi="Times New Roman"/>
          <w:szCs w:val="24"/>
        </w:rPr>
        <w:t>9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643" w:rsidRDefault="000E7643">
      <w:r>
        <w:separator/>
      </w:r>
    </w:p>
  </w:endnote>
  <w:endnote w:type="continuationSeparator" w:id="0">
    <w:p w:rsidR="000E7643" w:rsidRDefault="000E7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643" w:rsidRDefault="000E7643">
      <w:r>
        <w:separator/>
      </w:r>
    </w:p>
  </w:footnote>
  <w:footnote w:type="continuationSeparator" w:id="0">
    <w:p w:rsidR="000E7643" w:rsidRDefault="000E7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1E3F"/>
    <w:rsid w:val="0001408A"/>
    <w:rsid w:val="00015E5B"/>
    <w:rsid w:val="0003378F"/>
    <w:rsid w:val="00043A34"/>
    <w:rsid w:val="00043B28"/>
    <w:rsid w:val="00072F78"/>
    <w:rsid w:val="00075618"/>
    <w:rsid w:val="000850A1"/>
    <w:rsid w:val="0009261B"/>
    <w:rsid w:val="000A42DA"/>
    <w:rsid w:val="000C6677"/>
    <w:rsid w:val="000D50A2"/>
    <w:rsid w:val="000E150E"/>
    <w:rsid w:val="000E7643"/>
    <w:rsid w:val="000F3756"/>
    <w:rsid w:val="001137CA"/>
    <w:rsid w:val="00113D8E"/>
    <w:rsid w:val="00114AB8"/>
    <w:rsid w:val="00117499"/>
    <w:rsid w:val="001175BA"/>
    <w:rsid w:val="001213F1"/>
    <w:rsid w:val="00125038"/>
    <w:rsid w:val="0013574F"/>
    <w:rsid w:val="00141C16"/>
    <w:rsid w:val="001458EE"/>
    <w:rsid w:val="001460C9"/>
    <w:rsid w:val="0015055A"/>
    <w:rsid w:val="00152155"/>
    <w:rsid w:val="00152B62"/>
    <w:rsid w:val="00153F95"/>
    <w:rsid w:val="00160861"/>
    <w:rsid w:val="0016229E"/>
    <w:rsid w:val="0016351C"/>
    <w:rsid w:val="00177C02"/>
    <w:rsid w:val="0018012E"/>
    <w:rsid w:val="001C449F"/>
    <w:rsid w:val="001D38EF"/>
    <w:rsid w:val="001D6169"/>
    <w:rsid w:val="001E0C61"/>
    <w:rsid w:val="001E365F"/>
    <w:rsid w:val="001E7250"/>
    <w:rsid w:val="001F2DC7"/>
    <w:rsid w:val="0021131E"/>
    <w:rsid w:val="00214860"/>
    <w:rsid w:val="00231E97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F634A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4BD2"/>
    <w:rsid w:val="0042623D"/>
    <w:rsid w:val="00431DAE"/>
    <w:rsid w:val="00434111"/>
    <w:rsid w:val="00435ADB"/>
    <w:rsid w:val="004435B1"/>
    <w:rsid w:val="00454FC6"/>
    <w:rsid w:val="00455998"/>
    <w:rsid w:val="00465AD6"/>
    <w:rsid w:val="0049242C"/>
    <w:rsid w:val="004965DB"/>
    <w:rsid w:val="004972E9"/>
    <w:rsid w:val="004A25FB"/>
    <w:rsid w:val="004B0A13"/>
    <w:rsid w:val="004B67B6"/>
    <w:rsid w:val="004B69A5"/>
    <w:rsid w:val="004C6BAE"/>
    <w:rsid w:val="004D60D6"/>
    <w:rsid w:val="004D780D"/>
    <w:rsid w:val="00503C69"/>
    <w:rsid w:val="00521D86"/>
    <w:rsid w:val="00527C31"/>
    <w:rsid w:val="005400DC"/>
    <w:rsid w:val="005739CB"/>
    <w:rsid w:val="00574084"/>
    <w:rsid w:val="0057750B"/>
    <w:rsid w:val="00581782"/>
    <w:rsid w:val="00583E25"/>
    <w:rsid w:val="00585896"/>
    <w:rsid w:val="00592BB4"/>
    <w:rsid w:val="00594D04"/>
    <w:rsid w:val="005F1A19"/>
    <w:rsid w:val="005F5E26"/>
    <w:rsid w:val="00610881"/>
    <w:rsid w:val="00622CF2"/>
    <w:rsid w:val="006659CB"/>
    <w:rsid w:val="00666CC3"/>
    <w:rsid w:val="00694928"/>
    <w:rsid w:val="00696E63"/>
    <w:rsid w:val="006A2150"/>
    <w:rsid w:val="006C1745"/>
    <w:rsid w:val="006C1D6B"/>
    <w:rsid w:val="006C2127"/>
    <w:rsid w:val="006D6D92"/>
    <w:rsid w:val="006E6DBE"/>
    <w:rsid w:val="006F28E8"/>
    <w:rsid w:val="0070001E"/>
    <w:rsid w:val="0071258A"/>
    <w:rsid w:val="00715193"/>
    <w:rsid w:val="007401C7"/>
    <w:rsid w:val="007575C9"/>
    <w:rsid w:val="00762235"/>
    <w:rsid w:val="007A7FDE"/>
    <w:rsid w:val="007C3948"/>
    <w:rsid w:val="007D78C7"/>
    <w:rsid w:val="00807588"/>
    <w:rsid w:val="00816AE5"/>
    <w:rsid w:val="0082745D"/>
    <w:rsid w:val="00841193"/>
    <w:rsid w:val="00844018"/>
    <w:rsid w:val="0084406F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50151"/>
    <w:rsid w:val="00966716"/>
    <w:rsid w:val="00967C9A"/>
    <w:rsid w:val="00974A2B"/>
    <w:rsid w:val="0098205C"/>
    <w:rsid w:val="00982447"/>
    <w:rsid w:val="00984F86"/>
    <w:rsid w:val="00997965"/>
    <w:rsid w:val="009C1770"/>
    <w:rsid w:val="009C4EAB"/>
    <w:rsid w:val="009D214E"/>
    <w:rsid w:val="009F065C"/>
    <w:rsid w:val="00A07CBF"/>
    <w:rsid w:val="00A24766"/>
    <w:rsid w:val="00A25616"/>
    <w:rsid w:val="00A33E43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A2D76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B0F00"/>
    <w:rsid w:val="00BE1E33"/>
    <w:rsid w:val="00BE3360"/>
    <w:rsid w:val="00BE4C6A"/>
    <w:rsid w:val="00BE6D25"/>
    <w:rsid w:val="00C23331"/>
    <w:rsid w:val="00C45AA4"/>
    <w:rsid w:val="00C55205"/>
    <w:rsid w:val="00C574D1"/>
    <w:rsid w:val="00C61191"/>
    <w:rsid w:val="00C66A6B"/>
    <w:rsid w:val="00C838D9"/>
    <w:rsid w:val="00C84391"/>
    <w:rsid w:val="00C921BD"/>
    <w:rsid w:val="00C96895"/>
    <w:rsid w:val="00CA6ECE"/>
    <w:rsid w:val="00CB62F4"/>
    <w:rsid w:val="00CE2AC7"/>
    <w:rsid w:val="00CE6518"/>
    <w:rsid w:val="00CF0AD8"/>
    <w:rsid w:val="00CF1E80"/>
    <w:rsid w:val="00D067A6"/>
    <w:rsid w:val="00D12723"/>
    <w:rsid w:val="00D207C8"/>
    <w:rsid w:val="00D23730"/>
    <w:rsid w:val="00DA7023"/>
    <w:rsid w:val="00DC6250"/>
    <w:rsid w:val="00DD47CE"/>
    <w:rsid w:val="00DE5F94"/>
    <w:rsid w:val="00DF70EA"/>
    <w:rsid w:val="00E343BE"/>
    <w:rsid w:val="00E719D8"/>
    <w:rsid w:val="00E9121F"/>
    <w:rsid w:val="00E918BB"/>
    <w:rsid w:val="00E935BB"/>
    <w:rsid w:val="00E97106"/>
    <w:rsid w:val="00ED113F"/>
    <w:rsid w:val="00EE06B7"/>
    <w:rsid w:val="00F01EF6"/>
    <w:rsid w:val="00F10B7E"/>
    <w:rsid w:val="00F22DAB"/>
    <w:rsid w:val="00F24ED4"/>
    <w:rsid w:val="00F377D4"/>
    <w:rsid w:val="00F437C4"/>
    <w:rsid w:val="00F45A36"/>
    <w:rsid w:val="00F53DBF"/>
    <w:rsid w:val="00F562F5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0A39D5"/>
  <w15:docId w15:val="{B7FBE9D8-BB48-49FF-A2B8-B1DF81C0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1230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1929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2001-05-23T08:36:00Z</cp:lastPrinted>
  <dcterms:created xsi:type="dcterms:W3CDTF">2017-03-30T07:38:00Z</dcterms:created>
  <dcterms:modified xsi:type="dcterms:W3CDTF">2017-03-30T07:38:00Z</dcterms:modified>
</cp:coreProperties>
</file>