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334222">
        <w:rPr>
          <w:rFonts w:ascii="Times New Roman" w:hAnsi="Times New Roman"/>
          <w:b/>
        </w:rPr>
        <w:t>Ų</w:t>
      </w:r>
      <w:r w:rsidR="005A359E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5A359E">
        <w:rPr>
          <w:rFonts w:ascii="Times New Roman" w:hAnsi="Times New Roman"/>
        </w:rPr>
        <w:t xml:space="preserve">balandžio </w:t>
      </w:r>
      <w:r w:rsidR="000679E0">
        <w:rPr>
          <w:rFonts w:ascii="Times New Roman" w:hAnsi="Times New Roman"/>
        </w:rPr>
        <w:t xml:space="preserve">27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0679E0">
        <w:rPr>
          <w:rFonts w:ascii="Times New Roman" w:hAnsi="Times New Roman"/>
        </w:rPr>
        <w:t>58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 </w:t>
      </w:r>
      <w:r w:rsidR="005A359E">
        <w:rPr>
          <w:rFonts w:ascii="Times New Roman" w:hAnsi="Times New Roman"/>
          <w:szCs w:val="24"/>
        </w:rPr>
        <w:t xml:space="preserve">balandžio </w:t>
      </w:r>
      <w:r w:rsidR="00323E64">
        <w:rPr>
          <w:rFonts w:ascii="Times New Roman" w:hAnsi="Times New Roman"/>
          <w:szCs w:val="24"/>
        </w:rPr>
        <w:t>26</w:t>
      </w:r>
      <w:r w:rsidR="00251BBF">
        <w:rPr>
          <w:rFonts w:ascii="Times New Roman" w:hAnsi="Times New Roman"/>
          <w:szCs w:val="24"/>
        </w:rPr>
        <w:t xml:space="preserve"> </w:t>
      </w:r>
      <w:r w:rsidR="004D60D6">
        <w:rPr>
          <w:rFonts w:ascii="Times New Roman" w:hAnsi="Times New Roman"/>
          <w:szCs w:val="24"/>
        </w:rPr>
        <w:t xml:space="preserve"> </w:t>
      </w:r>
      <w:r w:rsidR="00D067A6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5A359E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251BBF">
        <w:rPr>
          <w:rFonts w:ascii="Times New Roman" w:hAnsi="Times New Roman"/>
          <w:szCs w:val="24"/>
        </w:rPr>
        <w:t xml:space="preserve">Maisto produktų, skirtų rajono savivaldybės tarybos komitetų posėdžiams, reprezentacijai, savivaldybės administracijos darbuotojų pasveikinimo Velykų proga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251BBF">
        <w:rPr>
          <w:rFonts w:ascii="Times New Roman" w:hAnsi="Times New Roman"/>
          <w:szCs w:val="24"/>
        </w:rPr>
        <w:t xml:space="preserve">Kava, arbata, </w:t>
      </w:r>
      <w:r w:rsidR="008B57BE">
        <w:rPr>
          <w:rFonts w:ascii="Times New Roman" w:hAnsi="Times New Roman"/>
          <w:szCs w:val="24"/>
        </w:rPr>
        <w:t>saldumynai,</w:t>
      </w:r>
      <w:r w:rsidR="00251BBF">
        <w:rPr>
          <w:rFonts w:ascii="Times New Roman" w:hAnsi="Times New Roman"/>
          <w:szCs w:val="24"/>
        </w:rPr>
        <w:t xml:space="preserve"> </w:t>
      </w:r>
      <w:r w:rsidR="008B57BE">
        <w:rPr>
          <w:rFonts w:ascii="Times New Roman" w:hAnsi="Times New Roman"/>
          <w:szCs w:val="24"/>
        </w:rPr>
        <w:t>šokoladiniai kiaušiniai</w:t>
      </w:r>
      <w:r w:rsidR="00251BBF">
        <w:rPr>
          <w:rFonts w:ascii="Times New Roman" w:hAnsi="Times New Roman"/>
          <w:szCs w:val="24"/>
        </w:rPr>
        <w:t>, saldainiai – 161,91 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1D6169">
        <w:rPr>
          <w:rFonts w:ascii="Times New Roman" w:hAnsi="Times New Roman"/>
          <w:szCs w:val="24"/>
        </w:rPr>
        <w:t>1</w:t>
      </w:r>
      <w:r w:rsidR="00251BBF">
        <w:rPr>
          <w:rFonts w:ascii="Times New Roman" w:hAnsi="Times New Roman"/>
          <w:szCs w:val="24"/>
        </w:rPr>
        <w:t>6</w:t>
      </w:r>
      <w:r w:rsidR="005A359E">
        <w:rPr>
          <w:rFonts w:ascii="Times New Roman" w:hAnsi="Times New Roman"/>
          <w:szCs w:val="24"/>
        </w:rPr>
        <w:t>1</w:t>
      </w:r>
      <w:r w:rsidR="001D6169">
        <w:rPr>
          <w:rFonts w:ascii="Times New Roman" w:hAnsi="Times New Roman"/>
          <w:szCs w:val="24"/>
        </w:rPr>
        <w:t>,</w:t>
      </w:r>
      <w:r w:rsidR="00251BBF">
        <w:rPr>
          <w:rFonts w:ascii="Times New Roman" w:hAnsi="Times New Roman"/>
          <w:szCs w:val="24"/>
        </w:rPr>
        <w:t>91</w:t>
      </w:r>
      <w:r>
        <w:rPr>
          <w:rFonts w:ascii="Times New Roman" w:hAnsi="Times New Roman"/>
          <w:szCs w:val="24"/>
        </w:rPr>
        <w:t xml:space="preserve"> Eur.</w:t>
      </w:r>
    </w:p>
    <w:p w:rsidR="00B06B75" w:rsidRDefault="00255FC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06B7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2. </w:t>
      </w:r>
      <w:r w:rsidR="00B06B75">
        <w:rPr>
          <w:rFonts w:ascii="Times New Roman" w:hAnsi="Times New Roman"/>
          <w:szCs w:val="24"/>
        </w:rPr>
        <w:t>Rajono savivaldybės reprezentavimo susitikime su kraštiečiu tapytoju Jonu Daniliausku išlaidų sąmatą:</w:t>
      </w:r>
    </w:p>
    <w:p w:rsidR="00B06B75" w:rsidRDefault="00B06B7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Kanelės – 7,99 Eur;</w:t>
      </w:r>
    </w:p>
    <w:p w:rsidR="00255FCB" w:rsidRDefault="00B06B7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7,99 Eur.  </w:t>
      </w:r>
    </w:p>
    <w:p w:rsidR="004435B1" w:rsidRDefault="004C6BAE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F56B0">
        <w:rPr>
          <w:rFonts w:ascii="Times New Roman" w:hAnsi="Times New Roman"/>
          <w:szCs w:val="24"/>
        </w:rPr>
        <w:t xml:space="preserve">         </w:t>
      </w:r>
      <w:r w:rsidR="00D12723"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8B258A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</w:p>
    <w:p w:rsidR="008B258A" w:rsidRDefault="008B258A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679E0" w:rsidRDefault="000679E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679E0" w:rsidRDefault="000679E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B12140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A359E">
        <w:rPr>
          <w:rFonts w:ascii="Times New Roman" w:hAnsi="Times New Roman"/>
          <w:szCs w:val="24"/>
        </w:rPr>
        <w:t>4</w:t>
      </w:r>
      <w:r w:rsidR="004B69A5">
        <w:rPr>
          <w:rFonts w:ascii="Times New Roman" w:hAnsi="Times New Roman"/>
          <w:szCs w:val="24"/>
        </w:rPr>
        <w:t xml:space="preserve"> -</w:t>
      </w:r>
      <w:r w:rsidR="00251BBF">
        <w:rPr>
          <w:rFonts w:ascii="Times New Roman" w:hAnsi="Times New Roman"/>
          <w:szCs w:val="24"/>
        </w:rPr>
        <w:t>2</w:t>
      </w:r>
      <w:r w:rsidR="00F52D37">
        <w:rPr>
          <w:rFonts w:ascii="Times New Roman" w:hAnsi="Times New Roman"/>
          <w:szCs w:val="24"/>
        </w:rPr>
        <w:t>6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A9D" w:rsidRDefault="006B4A9D">
      <w:r>
        <w:separator/>
      </w:r>
    </w:p>
  </w:endnote>
  <w:endnote w:type="continuationSeparator" w:id="0">
    <w:p w:rsidR="006B4A9D" w:rsidRDefault="006B4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A9D" w:rsidRDefault="006B4A9D">
      <w:r>
        <w:separator/>
      </w:r>
    </w:p>
  </w:footnote>
  <w:footnote w:type="continuationSeparator" w:id="0">
    <w:p w:rsidR="006B4A9D" w:rsidRDefault="006B4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36C9F"/>
    <w:rsid w:val="00042496"/>
    <w:rsid w:val="00043B28"/>
    <w:rsid w:val="00053A93"/>
    <w:rsid w:val="000679E0"/>
    <w:rsid w:val="00072F78"/>
    <w:rsid w:val="00075618"/>
    <w:rsid w:val="000850A1"/>
    <w:rsid w:val="0009261B"/>
    <w:rsid w:val="000A42DA"/>
    <w:rsid w:val="000C6677"/>
    <w:rsid w:val="000D50A2"/>
    <w:rsid w:val="000E150E"/>
    <w:rsid w:val="000E7683"/>
    <w:rsid w:val="000F3756"/>
    <w:rsid w:val="001137CA"/>
    <w:rsid w:val="00113D8E"/>
    <w:rsid w:val="00114AB8"/>
    <w:rsid w:val="00117499"/>
    <w:rsid w:val="00125038"/>
    <w:rsid w:val="001276D0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7C02"/>
    <w:rsid w:val="001B4445"/>
    <w:rsid w:val="001C449F"/>
    <w:rsid w:val="001D38EF"/>
    <w:rsid w:val="001D6169"/>
    <w:rsid w:val="001E365F"/>
    <w:rsid w:val="001E7250"/>
    <w:rsid w:val="001F2DC7"/>
    <w:rsid w:val="0021131E"/>
    <w:rsid w:val="00214860"/>
    <w:rsid w:val="00251BBF"/>
    <w:rsid w:val="00255FCB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23E64"/>
    <w:rsid w:val="00334222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67B6"/>
    <w:rsid w:val="004B69A5"/>
    <w:rsid w:val="004C6BAE"/>
    <w:rsid w:val="004D60D6"/>
    <w:rsid w:val="004D780D"/>
    <w:rsid w:val="004E16B8"/>
    <w:rsid w:val="005035FF"/>
    <w:rsid w:val="00503C69"/>
    <w:rsid w:val="00521D86"/>
    <w:rsid w:val="00527C31"/>
    <w:rsid w:val="005739CB"/>
    <w:rsid w:val="00583E25"/>
    <w:rsid w:val="00585896"/>
    <w:rsid w:val="00592BB4"/>
    <w:rsid w:val="00594D04"/>
    <w:rsid w:val="005A359E"/>
    <w:rsid w:val="005F1A19"/>
    <w:rsid w:val="00610881"/>
    <w:rsid w:val="00622CF2"/>
    <w:rsid w:val="00694928"/>
    <w:rsid w:val="00696E63"/>
    <w:rsid w:val="006A2150"/>
    <w:rsid w:val="006B4A9D"/>
    <w:rsid w:val="006B6A98"/>
    <w:rsid w:val="006C1745"/>
    <w:rsid w:val="006C1D6B"/>
    <w:rsid w:val="006E6DBE"/>
    <w:rsid w:val="006F28E8"/>
    <w:rsid w:val="0070001E"/>
    <w:rsid w:val="0071258A"/>
    <w:rsid w:val="00715193"/>
    <w:rsid w:val="007401C7"/>
    <w:rsid w:val="00762235"/>
    <w:rsid w:val="00794F7B"/>
    <w:rsid w:val="007A7FDE"/>
    <w:rsid w:val="007C3948"/>
    <w:rsid w:val="007D78C7"/>
    <w:rsid w:val="00807588"/>
    <w:rsid w:val="0082745D"/>
    <w:rsid w:val="00834E74"/>
    <w:rsid w:val="00841193"/>
    <w:rsid w:val="008670CD"/>
    <w:rsid w:val="008A0769"/>
    <w:rsid w:val="008A30B5"/>
    <w:rsid w:val="008A317A"/>
    <w:rsid w:val="008B258A"/>
    <w:rsid w:val="008B57BE"/>
    <w:rsid w:val="008B7768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3708"/>
    <w:rsid w:val="00A638B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6B75"/>
    <w:rsid w:val="00B07190"/>
    <w:rsid w:val="00B12140"/>
    <w:rsid w:val="00B170A2"/>
    <w:rsid w:val="00B20094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2458F"/>
    <w:rsid w:val="00D60E58"/>
    <w:rsid w:val="00DC6250"/>
    <w:rsid w:val="00DD47CE"/>
    <w:rsid w:val="00DE5F94"/>
    <w:rsid w:val="00DF70EA"/>
    <w:rsid w:val="00E343BE"/>
    <w:rsid w:val="00E9121F"/>
    <w:rsid w:val="00E918BB"/>
    <w:rsid w:val="00E935BB"/>
    <w:rsid w:val="00E97106"/>
    <w:rsid w:val="00ED113F"/>
    <w:rsid w:val="00F01EF6"/>
    <w:rsid w:val="00F10B7E"/>
    <w:rsid w:val="00F22DAB"/>
    <w:rsid w:val="00F24ED4"/>
    <w:rsid w:val="00F26614"/>
    <w:rsid w:val="00F377D4"/>
    <w:rsid w:val="00F437C4"/>
    <w:rsid w:val="00F45A36"/>
    <w:rsid w:val="00F52D37"/>
    <w:rsid w:val="00F53DBF"/>
    <w:rsid w:val="00F562F5"/>
    <w:rsid w:val="00F70524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6D127F"/>
  <w15:docId w15:val="{B6B0C64F-3E14-4201-9437-4C5A52C9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2017-04-26T05:10:00Z</cp:lastPrinted>
  <dcterms:created xsi:type="dcterms:W3CDTF">2017-04-27T09:44:00Z</dcterms:created>
  <dcterms:modified xsi:type="dcterms:W3CDTF">2017-04-27T09:44:00Z</dcterms:modified>
</cp:coreProperties>
</file>