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C72" w:rsidRPr="00B671C1" w:rsidRDefault="00007330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C72" w:rsidRPr="00B671C1" w:rsidRDefault="00485C72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485C72" w:rsidRDefault="00485C72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712DF2" w:rsidRPr="00B671C1" w:rsidRDefault="00712DF2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485C72" w:rsidRPr="00B671C1" w:rsidRDefault="00485C72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:rsidR="00485C72" w:rsidRDefault="00485C72" w:rsidP="0032022C">
      <w:pPr>
        <w:pStyle w:val="Antrat1"/>
        <w:jc w:val="center"/>
        <w:rPr>
          <w:b/>
          <w:lang w:val="lt-LT"/>
        </w:rPr>
      </w:pPr>
      <w:r w:rsidRPr="00242B12">
        <w:rPr>
          <w:b/>
          <w:lang w:val="lt-LT"/>
        </w:rPr>
        <w:t>D</w:t>
      </w:r>
      <w:r>
        <w:rPr>
          <w:b/>
          <w:lang w:val="lt-LT"/>
        </w:rPr>
        <w:t xml:space="preserve">ĖL KANDIDATŪROS TEIKIMO Į PETICIJŲ KOMISIJOS PIRMININKUS  </w:t>
      </w:r>
    </w:p>
    <w:p w:rsidR="00485C72" w:rsidRPr="00B671C1" w:rsidRDefault="00485C72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485C72" w:rsidRPr="00B671C1" w:rsidRDefault="00485C72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2017 m. liepos </w:t>
      </w:r>
      <w:r w:rsidR="00007330">
        <w:rPr>
          <w:rFonts w:ascii="Times New Roman" w:hAnsi="Times New Roman"/>
          <w:sz w:val="24"/>
          <w:szCs w:val="24"/>
          <w:lang w:val="lt-LT"/>
        </w:rPr>
        <w:t>12</w:t>
      </w:r>
      <w:r>
        <w:rPr>
          <w:rFonts w:ascii="Times New Roman" w:hAnsi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/>
          <w:sz w:val="24"/>
          <w:lang w:val="lt-LT"/>
        </w:rPr>
        <w:t>Nr. MT</w:t>
      </w:r>
      <w:r w:rsidRPr="00B671C1">
        <w:rPr>
          <w:rFonts w:ascii="Times New Roman" w:hAnsi="Times New Roman"/>
          <w:sz w:val="24"/>
          <w:lang w:val="lt-LT"/>
        </w:rPr>
        <w:t>-</w:t>
      </w:r>
      <w:r w:rsidR="00007330">
        <w:rPr>
          <w:rFonts w:ascii="Times New Roman" w:hAnsi="Times New Roman"/>
          <w:sz w:val="24"/>
          <w:lang w:val="lt-LT"/>
        </w:rPr>
        <w:t>37</w:t>
      </w:r>
    </w:p>
    <w:p w:rsidR="00485C72" w:rsidRPr="00B671C1" w:rsidRDefault="00485C72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:rsidR="00485C72" w:rsidRPr="00B671C1" w:rsidRDefault="00485C72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B671C1" w:rsidRDefault="00485C72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0A3243" w:rsidRDefault="00485C72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0A3243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>
        <w:rPr>
          <w:rFonts w:ascii="Times New Roman" w:hAnsi="Times New Roman"/>
          <w:sz w:val="24"/>
          <w:szCs w:val="24"/>
          <w:lang w:val="lt-LT"/>
        </w:rPr>
        <w:t>Lietuvos Respublikos vietos savivaldos įstatymo 15 straipsnio 5 dalimi,  rajono savivaldybės tarybos 2017 m. birželio 20 d. sprendimu Nr. T-191 patvirtinto Šakių rajono savivaldybės tarybos veiklos reglamento 128, 131, 143 punktais,</w:t>
      </w:r>
    </w:p>
    <w:p w:rsidR="00485C72" w:rsidRDefault="00485C72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323500">
        <w:rPr>
          <w:rFonts w:ascii="Times New Roman" w:hAnsi="Times New Roman"/>
          <w:spacing w:val="60"/>
          <w:sz w:val="24"/>
          <w:szCs w:val="24"/>
          <w:lang w:val="lt-LT"/>
        </w:rPr>
        <w:t>teikiu</w:t>
      </w:r>
      <w:r>
        <w:rPr>
          <w:rFonts w:ascii="Times New Roman" w:hAnsi="Times New Roman"/>
          <w:sz w:val="24"/>
          <w:szCs w:val="24"/>
          <w:lang w:val="lt-LT"/>
        </w:rPr>
        <w:t xml:space="preserve"> rajono savivaldybės mero pavaduotojo Bernardino Petro Vainiaus kandidatūrą į Peticijų komisijos pirmininkus. </w:t>
      </w:r>
    </w:p>
    <w:p w:rsidR="00485C72" w:rsidRPr="005C786E" w:rsidRDefault="00485C72" w:rsidP="0098717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:rsidR="00485C72" w:rsidRPr="0098717D" w:rsidRDefault="00485C72" w:rsidP="0098717D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98717D">
        <w:rPr>
          <w:rFonts w:ascii="Times New Roman" w:hAnsi="Times New Roman"/>
          <w:color w:val="FF0000"/>
          <w:sz w:val="24"/>
          <w:szCs w:val="24"/>
          <w:lang w:val="lt-LT"/>
        </w:rPr>
        <w:tab/>
      </w:r>
    </w:p>
    <w:p w:rsidR="00485C72" w:rsidRPr="00B671C1" w:rsidRDefault="00485C72" w:rsidP="0032022C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</w:t>
      </w:r>
      <w:r w:rsidRPr="00B671C1">
        <w:rPr>
          <w:rFonts w:ascii="Times New Roman" w:hAnsi="Times New Roman"/>
          <w:sz w:val="24"/>
          <w:szCs w:val="24"/>
          <w:lang w:val="lt-LT"/>
        </w:rPr>
        <w:t>Savivaldybės mer</w:t>
      </w:r>
      <w:r>
        <w:rPr>
          <w:rFonts w:ascii="Times New Roman" w:hAnsi="Times New Roman"/>
          <w:sz w:val="24"/>
          <w:szCs w:val="24"/>
          <w:lang w:val="lt-LT"/>
        </w:rPr>
        <w:t>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Edgaras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12DF2" w:rsidRDefault="00712DF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12DF2" w:rsidRDefault="00712DF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12DF2" w:rsidRDefault="00712DF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12DF2" w:rsidRDefault="00712DF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12DF2" w:rsidRDefault="00712DF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bookmarkStart w:id="0" w:name="_GoBack"/>
      <w:bookmarkEnd w:id="0"/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tarybos sekretorė</w:t>
      </w: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</w:t>
      </w:r>
      <w:proofErr w:type="spellStart"/>
      <w:r>
        <w:rPr>
          <w:rFonts w:ascii="Times New Roman" w:hAnsi="Times New Roman"/>
          <w:sz w:val="24"/>
          <w:lang w:val="lt-LT"/>
        </w:rPr>
        <w:t>Kanapeckienė</w:t>
      </w:r>
      <w:proofErr w:type="spellEnd"/>
      <w:r>
        <w:rPr>
          <w:rFonts w:ascii="Times New Roman" w:hAnsi="Times New Roman"/>
          <w:sz w:val="24"/>
          <w:lang w:val="lt-LT"/>
        </w:rPr>
        <w:t xml:space="preserve"> </w:t>
      </w:r>
    </w:p>
    <w:p w:rsidR="00485C72" w:rsidRPr="00B671C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2017-07-11</w:t>
      </w:r>
    </w:p>
    <w:sectPr w:rsidR="00485C72" w:rsidRPr="00B671C1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BE1" w:rsidRDefault="00CF6BE1">
      <w:r>
        <w:separator/>
      </w:r>
    </w:p>
  </w:endnote>
  <w:endnote w:type="continuationSeparator" w:id="0">
    <w:p w:rsidR="00CF6BE1" w:rsidRDefault="00CF6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C72" w:rsidRDefault="00485C72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BE1" w:rsidRDefault="00CF6BE1">
      <w:r>
        <w:separator/>
      </w:r>
    </w:p>
  </w:footnote>
  <w:footnote w:type="continuationSeparator" w:id="0">
    <w:p w:rsidR="00CF6BE1" w:rsidRDefault="00CF6B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07330"/>
    <w:rsid w:val="000174AC"/>
    <w:rsid w:val="000221F7"/>
    <w:rsid w:val="00032E2C"/>
    <w:rsid w:val="000421D9"/>
    <w:rsid w:val="00093E2D"/>
    <w:rsid w:val="00095AFA"/>
    <w:rsid w:val="00097933"/>
    <w:rsid w:val="000A3243"/>
    <w:rsid w:val="000C3F2E"/>
    <w:rsid w:val="000D4001"/>
    <w:rsid w:val="000D64BF"/>
    <w:rsid w:val="000E742E"/>
    <w:rsid w:val="001277F3"/>
    <w:rsid w:val="00146E5A"/>
    <w:rsid w:val="001B715A"/>
    <w:rsid w:val="001F7C5A"/>
    <w:rsid w:val="0021201E"/>
    <w:rsid w:val="00242B12"/>
    <w:rsid w:val="00256DCA"/>
    <w:rsid w:val="0027496B"/>
    <w:rsid w:val="002F26A9"/>
    <w:rsid w:val="0032022C"/>
    <w:rsid w:val="00323500"/>
    <w:rsid w:val="00327AAE"/>
    <w:rsid w:val="00343B9F"/>
    <w:rsid w:val="003B4A39"/>
    <w:rsid w:val="003C1F49"/>
    <w:rsid w:val="003E7F80"/>
    <w:rsid w:val="004072B1"/>
    <w:rsid w:val="004153D0"/>
    <w:rsid w:val="00417DC1"/>
    <w:rsid w:val="00434A6F"/>
    <w:rsid w:val="004533D6"/>
    <w:rsid w:val="00457445"/>
    <w:rsid w:val="004671A4"/>
    <w:rsid w:val="00485C72"/>
    <w:rsid w:val="00490D1A"/>
    <w:rsid w:val="004D1CE6"/>
    <w:rsid w:val="004D1DD7"/>
    <w:rsid w:val="005168F4"/>
    <w:rsid w:val="00536BFB"/>
    <w:rsid w:val="00550054"/>
    <w:rsid w:val="00570690"/>
    <w:rsid w:val="005736F6"/>
    <w:rsid w:val="00595CB9"/>
    <w:rsid w:val="005A3811"/>
    <w:rsid w:val="005C786E"/>
    <w:rsid w:val="005E150F"/>
    <w:rsid w:val="005E6714"/>
    <w:rsid w:val="00604F8B"/>
    <w:rsid w:val="00615CE1"/>
    <w:rsid w:val="00652292"/>
    <w:rsid w:val="006A42C6"/>
    <w:rsid w:val="006B1B85"/>
    <w:rsid w:val="006B5879"/>
    <w:rsid w:val="006B7468"/>
    <w:rsid w:val="006C6CE0"/>
    <w:rsid w:val="00707F79"/>
    <w:rsid w:val="007104DF"/>
    <w:rsid w:val="00712DF2"/>
    <w:rsid w:val="00731E6B"/>
    <w:rsid w:val="0077411A"/>
    <w:rsid w:val="007808A1"/>
    <w:rsid w:val="0078634F"/>
    <w:rsid w:val="007B579D"/>
    <w:rsid w:val="007C2FEB"/>
    <w:rsid w:val="00807372"/>
    <w:rsid w:val="008201E6"/>
    <w:rsid w:val="0082606A"/>
    <w:rsid w:val="008353B2"/>
    <w:rsid w:val="00887CC9"/>
    <w:rsid w:val="008A7C91"/>
    <w:rsid w:val="008B4F1D"/>
    <w:rsid w:val="008D2419"/>
    <w:rsid w:val="008D6F1D"/>
    <w:rsid w:val="008E6A6C"/>
    <w:rsid w:val="008F422D"/>
    <w:rsid w:val="008F5FB6"/>
    <w:rsid w:val="00940956"/>
    <w:rsid w:val="00960242"/>
    <w:rsid w:val="0098717D"/>
    <w:rsid w:val="00990AD0"/>
    <w:rsid w:val="00990FED"/>
    <w:rsid w:val="009C0794"/>
    <w:rsid w:val="009E7128"/>
    <w:rsid w:val="00A11100"/>
    <w:rsid w:val="00A20F13"/>
    <w:rsid w:val="00A22FEC"/>
    <w:rsid w:val="00A358B0"/>
    <w:rsid w:val="00A74232"/>
    <w:rsid w:val="00A7611D"/>
    <w:rsid w:val="00AA175C"/>
    <w:rsid w:val="00AB5CEA"/>
    <w:rsid w:val="00AD7CBF"/>
    <w:rsid w:val="00AF2532"/>
    <w:rsid w:val="00AF4194"/>
    <w:rsid w:val="00AF5416"/>
    <w:rsid w:val="00B16484"/>
    <w:rsid w:val="00B1713A"/>
    <w:rsid w:val="00B21322"/>
    <w:rsid w:val="00B33C94"/>
    <w:rsid w:val="00B477F7"/>
    <w:rsid w:val="00B606B7"/>
    <w:rsid w:val="00B671C1"/>
    <w:rsid w:val="00BA7E5B"/>
    <w:rsid w:val="00BE53E6"/>
    <w:rsid w:val="00C059E4"/>
    <w:rsid w:val="00C05B18"/>
    <w:rsid w:val="00C1349D"/>
    <w:rsid w:val="00C152FA"/>
    <w:rsid w:val="00C35D91"/>
    <w:rsid w:val="00C43C76"/>
    <w:rsid w:val="00CA2005"/>
    <w:rsid w:val="00CA5A63"/>
    <w:rsid w:val="00CF2073"/>
    <w:rsid w:val="00CF6BE1"/>
    <w:rsid w:val="00D04DCB"/>
    <w:rsid w:val="00D174F1"/>
    <w:rsid w:val="00D405E0"/>
    <w:rsid w:val="00D42E04"/>
    <w:rsid w:val="00D76CA6"/>
    <w:rsid w:val="00D90170"/>
    <w:rsid w:val="00D97500"/>
    <w:rsid w:val="00DC6E2F"/>
    <w:rsid w:val="00E07FE1"/>
    <w:rsid w:val="00E10850"/>
    <w:rsid w:val="00E26DB8"/>
    <w:rsid w:val="00E55706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221A2"/>
    <w:rsid w:val="00F36C7E"/>
    <w:rsid w:val="00F54FEE"/>
    <w:rsid w:val="00F81DA4"/>
    <w:rsid w:val="00F9191D"/>
    <w:rsid w:val="00F95C3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313FD5"/>
  <w15:docId w15:val="{E558BD83-2E5C-492A-8A72-5C148EEF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1085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1085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Jurgita Urbonaitė</cp:lastModifiedBy>
  <cp:revision>4</cp:revision>
  <cp:lastPrinted>2017-07-12T05:55:00Z</cp:lastPrinted>
  <dcterms:created xsi:type="dcterms:W3CDTF">2017-07-12T05:54:00Z</dcterms:created>
  <dcterms:modified xsi:type="dcterms:W3CDTF">2017-07-12T05:55:00Z</dcterms:modified>
</cp:coreProperties>
</file>