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70D3" w:rsidRDefault="00D047A7" w:rsidP="00AC57FA">
      <w:pPr>
        <w:tabs>
          <w:tab w:val="left" w:pos="1242"/>
        </w:tabs>
        <w:jc w:val="center"/>
        <w:rPr>
          <w:noProof/>
          <w:lang w:val="lt-LT" w:eastAsia="lt-LT"/>
        </w:rPr>
      </w:pPr>
      <w:r>
        <w:rPr>
          <w:noProof/>
          <w:lang w:val="lt-LT" w:eastAsia="lt-LT"/>
        </w:rPr>
        <w:t xml:space="preserve"> </w:t>
      </w:r>
      <w:r w:rsidR="00C5140C" w:rsidRPr="00521729">
        <w:rPr>
          <w:noProof/>
          <w:lang w:val="lt-LT" w:eastAsia="lt-LT" w:bidi="lo-LA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140C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C5140C" w:rsidRPr="00A22B1A" w:rsidRDefault="00C5140C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AC57FA" w:rsidRPr="000E1878" w:rsidRDefault="00AC57FA" w:rsidP="00AC57FA">
      <w:pPr>
        <w:pStyle w:val="Antrat1"/>
        <w:jc w:val="center"/>
        <w:rPr>
          <w:b/>
          <w:lang w:val="lt-LT"/>
        </w:rPr>
      </w:pPr>
      <w:r w:rsidRPr="000E1878">
        <w:rPr>
          <w:b/>
          <w:lang w:val="lt-LT"/>
        </w:rPr>
        <w:t>ŠAKIŲ RAJONO SAVIVALDYBĖS ADMINISTRACIJOS DIREKTORIUS</w:t>
      </w:r>
    </w:p>
    <w:p w:rsidR="00AC57FA" w:rsidRPr="000E1878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:rsidR="00AC57FA" w:rsidRPr="000E1878" w:rsidRDefault="00AC57FA" w:rsidP="00EE7682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 xml:space="preserve">DĖL </w:t>
      </w:r>
      <w:r w:rsidR="008B7774" w:rsidRPr="000E1878">
        <w:rPr>
          <w:rFonts w:ascii="Times New Roman" w:hAnsi="Times New Roman"/>
          <w:b/>
          <w:bCs/>
          <w:sz w:val="24"/>
          <w:szCs w:val="24"/>
          <w:lang w:val="lt-LT"/>
        </w:rPr>
        <w:t xml:space="preserve">RAJONO SAVIVALDYBĖS 2018-2024 METŲ PLĖTROS STRATEGINIO PLANO </w:t>
      </w:r>
      <w:r w:rsidR="00032826" w:rsidRPr="000E1878">
        <w:rPr>
          <w:rFonts w:ascii="Times New Roman" w:hAnsi="Times New Roman"/>
          <w:b/>
          <w:bCs/>
          <w:sz w:val="24"/>
          <w:szCs w:val="24"/>
          <w:lang w:val="lt-LT"/>
        </w:rPr>
        <w:t xml:space="preserve"> DARBO</w:t>
      </w:r>
      <w:r w:rsidRPr="000E1878">
        <w:rPr>
          <w:rFonts w:ascii="Times New Roman" w:hAnsi="Times New Roman"/>
          <w:b/>
          <w:bCs/>
          <w:sz w:val="24"/>
          <w:szCs w:val="24"/>
          <w:lang w:val="lt-LT"/>
        </w:rPr>
        <w:t xml:space="preserve"> GRUPIŲ SUDARYMO</w:t>
      </w:r>
      <w:r w:rsidR="00A22B1A" w:rsidRPr="000E1878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</w:p>
    <w:p w:rsidR="00AC57FA" w:rsidRPr="000E1878" w:rsidRDefault="00AC57FA" w:rsidP="00AC57FA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</w:p>
    <w:p w:rsidR="00AC57FA" w:rsidRPr="000E1878" w:rsidRDefault="00AC57FA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201</w:t>
      </w:r>
      <w:r w:rsidR="008B7774" w:rsidRPr="000E1878">
        <w:rPr>
          <w:rFonts w:ascii="Times New Roman" w:hAnsi="Times New Roman"/>
          <w:sz w:val="24"/>
          <w:szCs w:val="24"/>
          <w:lang w:val="lt-LT"/>
        </w:rPr>
        <w:t>7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B2040">
        <w:rPr>
          <w:rFonts w:ascii="Times New Roman" w:hAnsi="Times New Roman"/>
          <w:sz w:val="24"/>
          <w:szCs w:val="24"/>
          <w:lang w:val="lt-LT"/>
        </w:rPr>
        <w:t>liepos 31</w:t>
      </w:r>
      <w:r w:rsidR="00EF5C9A" w:rsidRPr="000E1878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E1878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0E1878">
        <w:rPr>
          <w:rFonts w:ascii="Times New Roman" w:hAnsi="Times New Roman"/>
          <w:sz w:val="24"/>
          <w:szCs w:val="24"/>
          <w:lang w:val="lt-LT"/>
        </w:rPr>
        <w:t>AT-</w:t>
      </w:r>
      <w:r w:rsidR="007B2040">
        <w:rPr>
          <w:rFonts w:ascii="Times New Roman" w:hAnsi="Times New Roman"/>
          <w:sz w:val="24"/>
          <w:szCs w:val="24"/>
          <w:lang w:val="lt-LT"/>
        </w:rPr>
        <w:t>698</w:t>
      </w:r>
      <w:r w:rsidR="0082089E" w:rsidRPr="000E1878">
        <w:rPr>
          <w:rFonts w:ascii="Times New Roman" w:hAnsi="Times New Roman"/>
          <w:sz w:val="24"/>
          <w:szCs w:val="24"/>
          <w:lang w:val="lt-LT"/>
        </w:rPr>
        <w:t xml:space="preserve">     </w:t>
      </w:r>
    </w:p>
    <w:p w:rsidR="00AC57FA" w:rsidRPr="000E1878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0E1878">
        <w:rPr>
          <w:rFonts w:ascii="Times New Roman" w:hAnsi="Times New Roman"/>
          <w:sz w:val="24"/>
          <w:szCs w:val="24"/>
          <w:lang w:val="lt-LT"/>
        </w:rPr>
        <w:t>Šakiai</w:t>
      </w:r>
    </w:p>
    <w:p w:rsidR="007A5322" w:rsidRDefault="007A5322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</w:p>
    <w:p w:rsidR="00CC29CC" w:rsidRPr="00CA39E4" w:rsidRDefault="00CC29CC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bookmarkStart w:id="0" w:name="_GoBack"/>
      <w:bookmarkEnd w:id="0"/>
    </w:p>
    <w:p w:rsidR="00A22B1A" w:rsidRPr="00CA39E4" w:rsidRDefault="004563AF" w:rsidP="000E1878">
      <w:pPr>
        <w:tabs>
          <w:tab w:val="left" w:pos="3828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Vadovaudamasis</w:t>
      </w:r>
      <w:r w:rsidR="00032826" w:rsidRPr="00CA39E4">
        <w:rPr>
          <w:rFonts w:ascii="Times New Roman" w:eastAsia="Calibri" w:hAnsi="Times New Roman"/>
          <w:sz w:val="24"/>
          <w:szCs w:val="24"/>
          <w:lang w:val="lt-LT"/>
        </w:rPr>
        <w:t xml:space="preserve"> 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 xml:space="preserve">Lietuvos Respublikos vietos savivaldos įstatymo </w:t>
      </w:r>
      <w:r w:rsidR="007A5322" w:rsidRPr="00CA39E4">
        <w:rPr>
          <w:rFonts w:ascii="Times New Roman" w:hAnsi="Times New Roman"/>
          <w:sz w:val="24"/>
          <w:szCs w:val="24"/>
          <w:lang w:val="lt-LT"/>
        </w:rPr>
        <w:t>29 straipsnio 8 dalies 16 punktu</w:t>
      </w:r>
      <w:r w:rsidR="00FF2A5B" w:rsidRPr="00CA39E4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3B08D0" w:rsidRPr="00CA39E4">
        <w:rPr>
          <w:rFonts w:ascii="Times New Roman" w:hAnsi="Times New Roman"/>
          <w:sz w:val="24"/>
          <w:szCs w:val="24"/>
          <w:lang w:val="lt-LT"/>
        </w:rPr>
        <w:t xml:space="preserve"> 1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>8 straipsnio 1 dalimi</w:t>
      </w:r>
      <w:r w:rsidR="007174F8" w:rsidRPr="00CA39E4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8B7774" w:rsidRPr="00CA39E4">
        <w:rPr>
          <w:rFonts w:ascii="Times New Roman" w:hAnsi="Times New Roman"/>
          <w:sz w:val="24"/>
          <w:szCs w:val="24"/>
          <w:lang w:val="lt-LT"/>
        </w:rPr>
        <w:t>rajono savivaldybės tarybos 2016 m. birželio 23 d. sprendimu Nr. T-216 patvirtintu Strateginio planavimo rajono savivaldybėje organizavimo tvarkos aprašu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 xml:space="preserve">, rajono savivaldybės tarybos </w:t>
      </w:r>
      <w:r w:rsidR="00032826" w:rsidRPr="00CA39E4">
        <w:rPr>
          <w:rFonts w:ascii="Times New Roman" w:hAnsi="Times New Roman"/>
          <w:bCs/>
          <w:sz w:val="24"/>
          <w:szCs w:val="24"/>
          <w:lang w:val="lt-LT"/>
        </w:rPr>
        <w:t xml:space="preserve">2016 m. gruodžio 23 d. sprendimu Nr.T-380 </w:t>
      </w:r>
      <w:r w:rsidR="00032826" w:rsidRPr="00CA39E4">
        <w:rPr>
          <w:rFonts w:ascii="Times New Roman" w:eastAsia="Calibri" w:hAnsi="Times New Roman"/>
          <w:bCs/>
          <w:sz w:val="24"/>
          <w:szCs w:val="24"/>
          <w:lang w:val="lt-LT"/>
        </w:rPr>
        <w:t>„Dėl pritarimo Šakių rajono savivaldybės 2018-2024 metų plėtros strateginio plano rengimui“</w:t>
      </w:r>
      <w:r w:rsidR="00BF1AD0" w:rsidRPr="00CA39E4">
        <w:rPr>
          <w:rFonts w:ascii="Times New Roman" w:eastAsia="Calibri" w:hAnsi="Times New Roman"/>
          <w:bCs/>
          <w:sz w:val="24"/>
          <w:szCs w:val="24"/>
          <w:lang w:val="lt-LT"/>
        </w:rPr>
        <w:t xml:space="preserve">, </w:t>
      </w:r>
      <w:r w:rsidR="008B7774" w:rsidRPr="00CA39E4">
        <w:rPr>
          <w:rFonts w:ascii="Times New Roman" w:hAnsi="Times New Roman"/>
          <w:sz w:val="24"/>
          <w:szCs w:val="24"/>
          <w:lang w:val="lt-LT"/>
        </w:rPr>
        <w:t>rajono savivaldybės tarybos 2016 m. rugsėjo 23 d. sprendim</w:t>
      </w:r>
      <w:r w:rsidR="008A1186" w:rsidRPr="00CA39E4">
        <w:rPr>
          <w:rFonts w:ascii="Times New Roman" w:hAnsi="Times New Roman"/>
          <w:sz w:val="24"/>
          <w:szCs w:val="24"/>
          <w:lang w:val="lt-LT"/>
        </w:rPr>
        <w:t>o</w:t>
      </w:r>
      <w:r w:rsidR="008B7774" w:rsidRPr="00CA39E4">
        <w:rPr>
          <w:rFonts w:ascii="Times New Roman" w:hAnsi="Times New Roman"/>
          <w:sz w:val="24"/>
          <w:szCs w:val="24"/>
          <w:lang w:val="lt-LT"/>
        </w:rPr>
        <w:t xml:space="preserve"> Nr. T-277 patvirtintų savivaldybės adm</w:t>
      </w:r>
      <w:r w:rsidR="00BF118B" w:rsidRPr="00CA39E4">
        <w:rPr>
          <w:rFonts w:ascii="Times New Roman" w:hAnsi="Times New Roman"/>
          <w:sz w:val="24"/>
          <w:szCs w:val="24"/>
          <w:lang w:val="lt-LT"/>
        </w:rPr>
        <w:t>inistracijos nuostatų 24 punktu</w:t>
      </w:r>
      <w:r w:rsidR="008B7774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bei esan</w:t>
      </w:r>
      <w:r w:rsidR="003B6C6C" w:rsidRPr="00CA39E4">
        <w:rPr>
          <w:rFonts w:ascii="Times New Roman" w:hAnsi="Times New Roman"/>
          <w:sz w:val="24"/>
          <w:szCs w:val="24"/>
          <w:lang w:val="lt-LT"/>
        </w:rPr>
        <w:t>t asmenų rašytiniams sutikimams,</w:t>
      </w:r>
    </w:p>
    <w:p w:rsidR="002804D1" w:rsidRPr="00CA39E4" w:rsidRDefault="000179F9" w:rsidP="000E1878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S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>u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>d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>a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>r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>a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804D1" w:rsidRPr="00CA39E4">
        <w:rPr>
          <w:rFonts w:ascii="Times New Roman" w:hAnsi="Times New Roman"/>
          <w:sz w:val="24"/>
          <w:szCs w:val="24"/>
          <w:lang w:val="lt-LT"/>
        </w:rPr>
        <w:t>u</w:t>
      </w:r>
      <w:r w:rsidR="00EE7682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727BEF" w:rsidRPr="00CA39E4"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 xml:space="preserve">rajono savivaldybės 2018-2024 metų plėtros strateginio plano darbo </w:t>
      </w:r>
      <w:r w:rsidR="00DA2B38" w:rsidRPr="00CA39E4">
        <w:rPr>
          <w:rFonts w:ascii="Times New Roman" w:hAnsi="Times New Roman"/>
          <w:sz w:val="24"/>
          <w:szCs w:val="24"/>
          <w:lang w:val="lt-LT"/>
        </w:rPr>
        <w:t>grupes:</w:t>
      </w:r>
    </w:p>
    <w:p w:rsidR="00E747C0" w:rsidRPr="00CA39E4" w:rsidRDefault="00DA2B38" w:rsidP="00850C60">
      <w:pPr>
        <w:tabs>
          <w:tab w:val="left" w:pos="1242"/>
        </w:tabs>
        <w:spacing w:line="360" w:lineRule="auto"/>
        <w:ind w:firstLine="108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„</w:t>
      </w:r>
      <w:r w:rsidR="002D2244" w:rsidRPr="00CA39E4">
        <w:rPr>
          <w:rFonts w:ascii="Times New Roman" w:hAnsi="Times New Roman"/>
          <w:b/>
          <w:sz w:val="24"/>
          <w:szCs w:val="24"/>
          <w:lang w:val="lt-LT"/>
        </w:rPr>
        <w:t xml:space="preserve">I. 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>Ekonomikos</w:t>
      </w:r>
      <w:r w:rsidR="00A02492" w:rsidRPr="00CA39E4">
        <w:rPr>
          <w:rFonts w:ascii="Times New Roman" w:hAnsi="Times New Roman"/>
          <w:b/>
          <w:sz w:val="24"/>
          <w:szCs w:val="24"/>
          <w:lang w:val="lt-LT"/>
        </w:rPr>
        <w:t>, švarios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 xml:space="preserve"> ir saugios aplinkos</w:t>
      </w:r>
    </w:p>
    <w:p w:rsidR="000055F6" w:rsidRPr="00CA39E4" w:rsidRDefault="000055F6" w:rsidP="00850C60">
      <w:pPr>
        <w:tabs>
          <w:tab w:val="left" w:pos="1242"/>
        </w:tabs>
        <w:spacing w:line="360" w:lineRule="auto"/>
        <w:ind w:firstLine="1080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:rsidR="00E747C0" w:rsidRPr="00CA39E4" w:rsidRDefault="002D2244" w:rsidP="00850C60">
      <w:pPr>
        <w:tabs>
          <w:tab w:val="left" w:pos="1242"/>
          <w:tab w:val="left" w:pos="3686"/>
          <w:tab w:val="left" w:pos="3969"/>
          <w:tab w:val="left" w:pos="4111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="00EE7682" w:rsidRPr="00CA39E4">
        <w:rPr>
          <w:rStyle w:val="Grietas"/>
          <w:rFonts w:ascii="Times New Roman" w:hAnsi="Times New Roman"/>
          <w:sz w:val="24"/>
          <w:szCs w:val="24"/>
          <w:lang w:val="lt-LT"/>
        </w:rPr>
        <w:t>Kęstutis</w:t>
      </w:r>
      <w:r w:rsidR="00763480" w:rsidRPr="00CA39E4">
        <w:rPr>
          <w:rStyle w:val="Grietas"/>
          <w:rFonts w:ascii="Times New Roman" w:hAnsi="Times New Roman"/>
          <w:sz w:val="24"/>
          <w:szCs w:val="24"/>
          <w:lang w:val="lt-LT"/>
        </w:rPr>
        <w:t xml:space="preserve"> </w:t>
      </w:r>
      <w:r w:rsidR="00EE7682" w:rsidRPr="00CA39E4">
        <w:rPr>
          <w:rStyle w:val="Grietas"/>
          <w:rFonts w:ascii="Times New Roman" w:hAnsi="Times New Roman"/>
          <w:sz w:val="24"/>
          <w:szCs w:val="24"/>
          <w:lang w:val="lt-LT"/>
        </w:rPr>
        <w:t>Kuncaitis</w:t>
      </w:r>
      <w:r w:rsidR="00763480" w:rsidRPr="00CA39E4">
        <w:rPr>
          <w:rStyle w:val="Grietas"/>
          <w:rFonts w:ascii="Times New Roman" w:hAnsi="Times New Roman"/>
          <w:sz w:val="24"/>
          <w:szCs w:val="24"/>
          <w:lang w:val="lt-LT"/>
        </w:rPr>
        <w:t xml:space="preserve">      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 xml:space="preserve">– </w:t>
      </w:r>
      <w:r w:rsidR="00763480" w:rsidRPr="00CA39E4">
        <w:rPr>
          <w:rFonts w:ascii="Times New Roman" w:hAnsi="Times New Roman"/>
          <w:b/>
          <w:sz w:val="24"/>
          <w:szCs w:val="24"/>
          <w:lang w:val="lt-LT"/>
        </w:rPr>
        <w:t>savivaldybės administr</w:t>
      </w:r>
      <w:r w:rsidR="00EE7682" w:rsidRPr="00CA39E4">
        <w:rPr>
          <w:rFonts w:ascii="Times New Roman" w:hAnsi="Times New Roman"/>
          <w:b/>
          <w:sz w:val="24"/>
          <w:szCs w:val="24"/>
          <w:lang w:val="lt-LT"/>
        </w:rPr>
        <w:t>acijos Ūkio skyriaus vedėjas</w:t>
      </w:r>
      <w:r w:rsidR="00763480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p w:rsidR="00763480" w:rsidRPr="00CA39E4" w:rsidRDefault="00763480" w:rsidP="00850C60">
      <w:pPr>
        <w:tabs>
          <w:tab w:val="left" w:pos="3969"/>
          <w:tab w:val="left" w:pos="4275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                      </w:t>
      </w:r>
      <w:r w:rsidR="00DD0A28"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                  </w:t>
      </w:r>
      <w:r w:rsidR="00EE7682" w:rsidRPr="00CA39E4">
        <w:rPr>
          <w:rFonts w:ascii="Times New Roman" w:hAnsi="Times New Roman"/>
          <w:b/>
          <w:sz w:val="24"/>
          <w:szCs w:val="24"/>
          <w:lang w:val="lt-LT"/>
        </w:rPr>
        <w:t>(darbo grupės vadovas</w:t>
      </w:r>
      <w:r w:rsidRPr="00CA39E4">
        <w:rPr>
          <w:rFonts w:ascii="Times New Roman" w:hAnsi="Times New Roman"/>
          <w:b/>
          <w:sz w:val="24"/>
          <w:szCs w:val="24"/>
          <w:lang w:val="lt-LT"/>
        </w:rPr>
        <w:t>);</w:t>
      </w:r>
    </w:p>
    <w:p w:rsidR="002D2244" w:rsidRPr="00CA39E4" w:rsidRDefault="002D2244" w:rsidP="00850C60">
      <w:pPr>
        <w:tabs>
          <w:tab w:val="left" w:pos="1242"/>
          <w:tab w:val="left" w:pos="3544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E747C0" w:rsidRPr="00CA39E4">
        <w:rPr>
          <w:rFonts w:ascii="Times New Roman" w:hAnsi="Times New Roman"/>
          <w:sz w:val="24"/>
          <w:szCs w:val="24"/>
          <w:lang w:val="lt-LT"/>
        </w:rPr>
        <w:t>Asta Cikanienė</w:t>
      </w:r>
      <w:r w:rsidR="00187729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921C6" w:rsidRPr="00CA39E4">
        <w:rPr>
          <w:rFonts w:ascii="Times New Roman" w:hAnsi="Times New Roman"/>
          <w:sz w:val="24"/>
          <w:szCs w:val="24"/>
          <w:lang w:val="lt-LT"/>
        </w:rPr>
        <w:t xml:space="preserve">            </w:t>
      </w:r>
      <w:r w:rsidR="00E747C0"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Ūkio skyriaus vyresnioji </w:t>
      </w:r>
    </w:p>
    <w:p w:rsidR="00E747C0" w:rsidRPr="00CA39E4" w:rsidRDefault="00466835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5D182B" w:rsidRPr="00CA39E4">
        <w:rPr>
          <w:rFonts w:ascii="Times New Roman" w:hAnsi="Times New Roman"/>
          <w:sz w:val="24"/>
          <w:szCs w:val="24"/>
          <w:lang w:val="lt-LT"/>
        </w:rPr>
        <w:t>s</w:t>
      </w:r>
      <w:r w:rsidR="00E747C0" w:rsidRPr="00CA39E4">
        <w:rPr>
          <w:rFonts w:ascii="Times New Roman" w:hAnsi="Times New Roman"/>
          <w:sz w:val="24"/>
          <w:szCs w:val="24"/>
          <w:lang w:val="lt-LT"/>
        </w:rPr>
        <w:t>pecialistė</w:t>
      </w:r>
      <w:r w:rsidR="005D182B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182B" w:rsidRPr="00CA39E4">
        <w:rPr>
          <w:rFonts w:ascii="Times New Roman" w:hAnsi="Times New Roman"/>
          <w:bCs/>
          <w:sz w:val="24"/>
          <w:szCs w:val="24"/>
          <w:lang w:val="lt-LT"/>
        </w:rPr>
        <w:t>(darbo grupės sekretorė)</w:t>
      </w:r>
      <w:r w:rsidR="00E747C0" w:rsidRPr="00CA39E4">
        <w:rPr>
          <w:rFonts w:ascii="Times New Roman" w:hAnsi="Times New Roman"/>
          <w:bCs/>
          <w:sz w:val="24"/>
          <w:szCs w:val="24"/>
          <w:lang w:val="lt-LT"/>
        </w:rPr>
        <w:t>;</w:t>
      </w:r>
    </w:p>
    <w:p w:rsidR="00720274" w:rsidRPr="00CA39E4" w:rsidRDefault="00720274" w:rsidP="00850C60">
      <w:pPr>
        <w:tabs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Egidija Grigaitienė        </w:t>
      </w:r>
      <w:r w:rsidR="00DF2033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Biudžeto ir turto skyriaus </w:t>
      </w:r>
    </w:p>
    <w:p w:rsidR="00466835" w:rsidRPr="00CA39E4" w:rsidRDefault="00466835" w:rsidP="00850C60">
      <w:pPr>
        <w:tabs>
          <w:tab w:val="left" w:pos="340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vedėja;</w:t>
      </w:r>
    </w:p>
    <w:p w:rsidR="00720274" w:rsidRPr="00CA39E4" w:rsidRDefault="008921C6" w:rsidP="00850C60">
      <w:pPr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720274" w:rsidRPr="00CA39E4">
        <w:rPr>
          <w:rFonts w:ascii="Times New Roman" w:hAnsi="Times New Roman"/>
          <w:bCs/>
          <w:sz w:val="24"/>
          <w:szCs w:val="24"/>
          <w:lang w:val="lt-LT"/>
        </w:rPr>
        <w:t>Danutė Jurgutienė</w:t>
      </w:r>
      <w:r w:rsidR="00720274" w:rsidRPr="00CA39E4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       </w:t>
      </w:r>
      <w:r w:rsidR="00720274"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vyriausioji specialistė  </w:t>
      </w:r>
    </w:p>
    <w:p w:rsidR="00C97F38" w:rsidRPr="00CA39E4" w:rsidRDefault="008921C6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C97F38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 </w:t>
      </w:r>
      <w:r w:rsidR="00C97F38" w:rsidRPr="00CA39E4">
        <w:rPr>
          <w:rFonts w:ascii="Times New Roman" w:hAnsi="Times New Roman"/>
          <w:sz w:val="24"/>
          <w:szCs w:val="24"/>
          <w:lang w:val="lt-LT"/>
        </w:rPr>
        <w:t>(jaunimo reikalų koordinatorė);</w:t>
      </w:r>
    </w:p>
    <w:p w:rsidR="00720274" w:rsidRPr="00CA39E4" w:rsidRDefault="00C97F38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720274" w:rsidRPr="00CA39E4">
        <w:rPr>
          <w:rFonts w:ascii="Times New Roman" w:hAnsi="Times New Roman"/>
          <w:sz w:val="24"/>
          <w:szCs w:val="24"/>
          <w:lang w:val="lt-LT"/>
        </w:rPr>
        <w:t>Kęstutis Lopeta</w:t>
      </w:r>
      <w:r w:rsidR="008921C6" w:rsidRPr="00CA39E4">
        <w:rPr>
          <w:rFonts w:ascii="Times New Roman" w:hAnsi="Times New Roman"/>
          <w:sz w:val="24"/>
          <w:szCs w:val="24"/>
          <w:lang w:val="lt-LT"/>
        </w:rPr>
        <w:t xml:space="preserve">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921C6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0274" w:rsidRPr="00CA39E4">
        <w:rPr>
          <w:rFonts w:ascii="Times New Roman" w:hAnsi="Times New Roman"/>
          <w:sz w:val="24"/>
          <w:szCs w:val="24"/>
          <w:lang w:val="lt-LT"/>
        </w:rPr>
        <w:t xml:space="preserve">– Marijampolės regiono aplinkos apsaugos departamento </w:t>
      </w:r>
    </w:p>
    <w:p w:rsidR="00720274" w:rsidRPr="00CA39E4" w:rsidRDefault="00720274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Šakių rajono agentūros vedėjas;</w:t>
      </w:r>
    </w:p>
    <w:p w:rsidR="00720274" w:rsidRPr="00CA39E4" w:rsidRDefault="001219F3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8921C6" w:rsidRPr="00CA39E4">
        <w:rPr>
          <w:rFonts w:ascii="Times New Roman" w:hAnsi="Times New Roman"/>
          <w:sz w:val="24"/>
          <w:szCs w:val="24"/>
          <w:lang w:val="lt-LT"/>
        </w:rPr>
        <w:t xml:space="preserve">Romas Pukinskas          </w:t>
      </w:r>
      <w:r w:rsidR="00720274" w:rsidRPr="00CA39E4">
        <w:rPr>
          <w:rFonts w:ascii="Times New Roman" w:hAnsi="Times New Roman"/>
          <w:sz w:val="24"/>
          <w:szCs w:val="24"/>
          <w:lang w:val="lt-LT"/>
        </w:rPr>
        <w:t xml:space="preserve"> – savivaldybės tarybos narys;</w:t>
      </w:r>
    </w:p>
    <w:p w:rsidR="00720274" w:rsidRPr="00CA39E4" w:rsidRDefault="00720274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Giedrius Pulokas </w:t>
      </w:r>
      <w:r w:rsidR="008921C6" w:rsidRPr="00CA39E4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Pr="00CA39E4">
        <w:rPr>
          <w:rFonts w:ascii="Times New Roman" w:hAnsi="Times New Roman"/>
          <w:sz w:val="24"/>
          <w:szCs w:val="24"/>
          <w:lang w:val="lt-LT"/>
        </w:rPr>
        <w:t>– UAB „Šakių komunalinis ūkis“ inžinierius;</w:t>
      </w:r>
    </w:p>
    <w:p w:rsidR="00720274" w:rsidRPr="00CA39E4" w:rsidRDefault="00720274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8921C6" w:rsidRPr="00CA39E4">
        <w:rPr>
          <w:rFonts w:ascii="Times New Roman" w:hAnsi="Times New Roman"/>
          <w:sz w:val="24"/>
          <w:szCs w:val="24"/>
          <w:lang w:val="lt-LT"/>
        </w:rPr>
        <w:t xml:space="preserve">Valdas Stankūnas           </w:t>
      </w:r>
      <w:r w:rsidRPr="00CA39E4">
        <w:rPr>
          <w:rFonts w:ascii="Times New Roman" w:hAnsi="Times New Roman"/>
          <w:sz w:val="24"/>
          <w:szCs w:val="24"/>
          <w:lang w:val="lt-LT"/>
        </w:rPr>
        <w:t>– savivaldybės tarybos narys;</w:t>
      </w:r>
    </w:p>
    <w:p w:rsidR="00720274" w:rsidRPr="00CA39E4" w:rsidRDefault="00C36220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Algirdas Stankevičius   </w:t>
      </w:r>
      <w:r w:rsidR="008921C6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20274" w:rsidRPr="00CA39E4">
        <w:rPr>
          <w:rFonts w:ascii="Times New Roman" w:hAnsi="Times New Roman"/>
          <w:sz w:val="24"/>
          <w:szCs w:val="24"/>
          <w:lang w:val="lt-LT"/>
        </w:rPr>
        <w:t>– Kudirkos Naumiesčio seniūnijos seniūnas;</w:t>
      </w:r>
    </w:p>
    <w:p w:rsidR="00720274" w:rsidRPr="00CA39E4" w:rsidRDefault="001219F3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482871" w:rsidRPr="00CA39E4">
        <w:rPr>
          <w:rFonts w:ascii="Times New Roman" w:hAnsi="Times New Roman"/>
          <w:sz w:val="24"/>
          <w:szCs w:val="24"/>
          <w:lang w:val="lt-LT"/>
        </w:rPr>
        <w:t>Lilija Sniečkuvienė</w:t>
      </w:r>
      <w:r w:rsidR="00E747C0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E747C0" w:rsidRPr="00CA39E4">
        <w:rPr>
          <w:rFonts w:ascii="Times New Roman" w:hAnsi="Times New Roman"/>
          <w:sz w:val="24"/>
          <w:szCs w:val="24"/>
          <w:lang w:val="lt-LT"/>
        </w:rPr>
        <w:t xml:space="preserve">– UAB „Šakių autobusų parkas“ </w:t>
      </w:r>
      <w:r w:rsidR="00482871" w:rsidRPr="00CA39E4">
        <w:rPr>
          <w:rFonts w:ascii="Times New Roman" w:hAnsi="Times New Roman"/>
          <w:sz w:val="24"/>
          <w:szCs w:val="24"/>
          <w:lang w:val="lt-LT"/>
        </w:rPr>
        <w:t>vyriausioji buhalterė</w:t>
      </w:r>
      <w:r w:rsidR="00E747C0"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C97F38" w:rsidRPr="00CA39E4" w:rsidRDefault="00C97F38" w:rsidP="00850C60">
      <w:pPr>
        <w:tabs>
          <w:tab w:val="left" w:pos="3686"/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lastRenderedPageBreak/>
        <w:t xml:space="preserve">                    Vita Valaitienė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Architektūros ir urbanistikos                                                                       </w:t>
      </w:r>
    </w:p>
    <w:p w:rsidR="00C97F38" w:rsidRPr="00CA39E4" w:rsidRDefault="00C97F38" w:rsidP="00850C60">
      <w:pPr>
        <w:tabs>
          <w:tab w:val="left" w:pos="1134"/>
          <w:tab w:val="left" w:pos="3686"/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</w:t>
      </w:r>
      <w:r w:rsidRPr="00CA39E4">
        <w:rPr>
          <w:rFonts w:ascii="Times New Roman" w:hAnsi="Times New Roman"/>
          <w:sz w:val="24"/>
          <w:szCs w:val="24"/>
          <w:lang w:val="lt-LT"/>
        </w:rPr>
        <w:t>skyriaus vedėja –  rajono vyriausioji architektė;</w:t>
      </w:r>
    </w:p>
    <w:p w:rsidR="00720274" w:rsidRPr="00CA39E4" w:rsidRDefault="00720274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Simanas Valaitis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A39E4">
        <w:rPr>
          <w:rFonts w:ascii="Times New Roman" w:hAnsi="Times New Roman"/>
          <w:sz w:val="24"/>
          <w:szCs w:val="24"/>
          <w:lang w:val="lt-LT"/>
        </w:rPr>
        <w:t>– UAB „Šakių šilumos tinklai“ techninis direktorius;</w:t>
      </w:r>
    </w:p>
    <w:p w:rsidR="00E747C0" w:rsidRPr="00CA39E4" w:rsidRDefault="00720274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Rimantas Vensas  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UAB „Šakių vandenys“ padalinio vadovas.          </w:t>
      </w:r>
    </w:p>
    <w:p w:rsidR="001219F3" w:rsidRPr="00CA39E4" w:rsidRDefault="002D2244" w:rsidP="00DF2033">
      <w:pPr>
        <w:tabs>
          <w:tab w:val="left" w:pos="1242"/>
          <w:tab w:val="left" w:pos="3686"/>
          <w:tab w:val="left" w:pos="3969"/>
        </w:tabs>
        <w:spacing w:line="36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1219F3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</w:t>
      </w:r>
      <w:r w:rsidR="00C5140C" w:rsidRPr="00CA39E4">
        <w:rPr>
          <w:rFonts w:ascii="Times New Roman" w:hAnsi="Times New Roman"/>
          <w:b/>
          <w:sz w:val="24"/>
          <w:szCs w:val="24"/>
          <w:lang w:val="lt-LT"/>
        </w:rPr>
        <w:t xml:space="preserve">    </w:t>
      </w:r>
    </w:p>
    <w:p w:rsidR="00E747C0" w:rsidRPr="00CA39E4" w:rsidRDefault="001219F3" w:rsidP="00850C60">
      <w:pPr>
        <w:spacing w:line="360" w:lineRule="auto"/>
        <w:ind w:left="720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</w:t>
      </w:r>
      <w:r w:rsidR="002D2244" w:rsidRPr="00CA39E4">
        <w:rPr>
          <w:rFonts w:ascii="Times New Roman" w:hAnsi="Times New Roman"/>
          <w:b/>
          <w:sz w:val="24"/>
          <w:szCs w:val="24"/>
          <w:lang w:val="lt-LT"/>
        </w:rPr>
        <w:t xml:space="preserve">II. 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 xml:space="preserve">Kultūros </w:t>
      </w:r>
      <w:r w:rsidR="00A02492" w:rsidRPr="00CA39E4">
        <w:rPr>
          <w:rFonts w:ascii="Times New Roman" w:hAnsi="Times New Roman"/>
          <w:b/>
          <w:sz w:val="24"/>
          <w:szCs w:val="24"/>
          <w:lang w:val="lt-LT"/>
        </w:rPr>
        <w:t xml:space="preserve">ir 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>turizmo</w:t>
      </w:r>
    </w:p>
    <w:p w:rsidR="00E747C0" w:rsidRPr="00CA39E4" w:rsidRDefault="00E747C0" w:rsidP="00850C60">
      <w:pPr>
        <w:tabs>
          <w:tab w:val="left" w:pos="1242"/>
        </w:tabs>
        <w:spacing w:line="360" w:lineRule="auto"/>
        <w:ind w:left="360" w:hanging="360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:rsidR="00C62501" w:rsidRPr="00CA39E4" w:rsidRDefault="00C36220" w:rsidP="00850C60">
      <w:pPr>
        <w:tabs>
          <w:tab w:val="left" w:pos="1242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      </w:t>
      </w:r>
      <w:r w:rsidR="00CA39E4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B67457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 xml:space="preserve">Augenija </w:t>
      </w:r>
      <w:r w:rsidR="002D2244" w:rsidRPr="00CA39E4">
        <w:rPr>
          <w:rFonts w:ascii="Times New Roman" w:hAnsi="Times New Roman"/>
          <w:b/>
          <w:sz w:val="24"/>
          <w:szCs w:val="24"/>
          <w:lang w:val="lt-LT"/>
        </w:rPr>
        <w:t>Kasparevičienė</w:t>
      </w:r>
      <w:r w:rsidR="003B6C6C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2D2244" w:rsidRPr="00CA39E4">
        <w:rPr>
          <w:rFonts w:ascii="Times New Roman" w:hAnsi="Times New Roman"/>
          <w:b/>
          <w:sz w:val="24"/>
          <w:szCs w:val="24"/>
          <w:lang w:val="lt-LT"/>
        </w:rPr>
        <w:t>−</w:t>
      </w:r>
      <w:r w:rsidR="00DF2033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 xml:space="preserve">savivaldybės </w:t>
      </w:r>
      <w:r w:rsidR="00C62501" w:rsidRPr="00CA39E4">
        <w:rPr>
          <w:rFonts w:ascii="Times New Roman" w:hAnsi="Times New Roman"/>
          <w:b/>
          <w:sz w:val="24"/>
          <w:szCs w:val="24"/>
          <w:lang w:val="lt-LT"/>
        </w:rPr>
        <w:t>administracijos K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 xml:space="preserve">ultūros ir turizmo </w:t>
      </w:r>
    </w:p>
    <w:p w:rsidR="00E747C0" w:rsidRPr="00CA39E4" w:rsidRDefault="00C62501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 </w:t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>skyriaus vedėja (darbo grupės vadovė);</w:t>
      </w:r>
    </w:p>
    <w:p w:rsidR="00C47FE0" w:rsidRPr="00CA39E4" w:rsidRDefault="0009594E" w:rsidP="00850C60">
      <w:pPr>
        <w:tabs>
          <w:tab w:val="left" w:pos="1242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bCs/>
          <w:sz w:val="24"/>
          <w:szCs w:val="24"/>
          <w:lang w:val="lt-LT"/>
        </w:rPr>
        <w:t xml:space="preserve">               </w:t>
      </w:r>
      <w:r w:rsidR="00C47FE0" w:rsidRPr="00CA39E4">
        <w:rPr>
          <w:rFonts w:ascii="Times New Roman" w:hAnsi="Times New Roman"/>
          <w:b/>
          <w:bCs/>
          <w:sz w:val="24"/>
          <w:szCs w:val="24"/>
          <w:lang w:val="lt-LT"/>
        </w:rPr>
        <w:t xml:space="preserve">   </w:t>
      </w:r>
      <w:r w:rsidR="00531FEC" w:rsidRPr="00CA39E4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C47FE0" w:rsidRPr="00CA39E4">
        <w:rPr>
          <w:rFonts w:ascii="Times New Roman" w:hAnsi="Times New Roman"/>
          <w:bCs/>
          <w:sz w:val="24"/>
          <w:szCs w:val="24"/>
          <w:lang w:val="lt-LT"/>
        </w:rPr>
        <w:t>Dalija Jasaitienė</w:t>
      </w:r>
      <w:r w:rsidR="00DD0A28" w:rsidRPr="00CA39E4">
        <w:rPr>
          <w:rFonts w:ascii="Times New Roman" w:hAnsi="Times New Roman"/>
          <w:b/>
          <w:bCs/>
          <w:sz w:val="24"/>
          <w:szCs w:val="24"/>
          <w:lang w:val="lt-LT"/>
        </w:rPr>
        <w:t xml:space="preserve">             </w:t>
      </w:r>
      <w:r w:rsidR="009C038F" w:rsidRPr="00CA39E4">
        <w:rPr>
          <w:rFonts w:ascii="Times New Roman" w:hAnsi="Times New Roman"/>
          <w:b/>
          <w:bCs/>
          <w:sz w:val="24"/>
          <w:szCs w:val="24"/>
          <w:lang w:val="lt-LT"/>
        </w:rPr>
        <w:t>–</w:t>
      </w:r>
      <w:r w:rsidR="00C47FE0" w:rsidRPr="00CA39E4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C47FE0" w:rsidRPr="00CA39E4">
        <w:rPr>
          <w:rFonts w:ascii="Times New Roman" w:hAnsi="Times New Roman"/>
          <w:sz w:val="24"/>
          <w:szCs w:val="24"/>
          <w:lang w:val="lt-LT"/>
        </w:rPr>
        <w:t>Šakių viešosios bibliotekos direktoriaus pavaduotoja</w:t>
      </w:r>
      <w:r w:rsidR="00C47FE0" w:rsidRPr="00CA39E4">
        <w:rPr>
          <w:rFonts w:ascii="Times New Roman" w:hAnsi="Times New Roman"/>
          <w:b/>
          <w:bCs/>
          <w:sz w:val="24"/>
          <w:szCs w:val="24"/>
          <w:lang w:val="lt-LT"/>
        </w:rPr>
        <w:t xml:space="preserve">                                           </w:t>
      </w:r>
    </w:p>
    <w:p w:rsidR="00C47FE0" w:rsidRPr="00CA39E4" w:rsidRDefault="00C47FE0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bCs/>
          <w:sz w:val="24"/>
          <w:szCs w:val="24"/>
          <w:lang w:val="lt-LT"/>
        </w:rPr>
        <w:t xml:space="preserve">                                                            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>(darbo grupės sekretorė);</w:t>
      </w:r>
    </w:p>
    <w:p w:rsidR="00C36220" w:rsidRPr="00CA39E4" w:rsidRDefault="00C36220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Ieva Bernotaitė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      </w:t>
      </w:r>
      <w:r w:rsidRPr="00CA39E4">
        <w:rPr>
          <w:rFonts w:ascii="Times New Roman" w:hAnsi="Times New Roman"/>
          <w:sz w:val="24"/>
          <w:szCs w:val="24"/>
          <w:lang w:val="lt-LT"/>
        </w:rPr>
        <w:t>– Šešupės euroregiono turizmo informacijos centro direktorė;</w:t>
      </w:r>
    </w:p>
    <w:p w:rsidR="00C36220" w:rsidRPr="00CA39E4" w:rsidRDefault="00C36220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Vidas Cikana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Pr="00CA39E4">
        <w:rPr>
          <w:rFonts w:ascii="Times New Roman" w:hAnsi="Times New Roman"/>
          <w:sz w:val="24"/>
          <w:szCs w:val="24"/>
          <w:lang w:val="lt-LT"/>
        </w:rPr>
        <w:t>– Lukšių seniūnijos seniūnas;</w:t>
      </w:r>
    </w:p>
    <w:p w:rsidR="00B80DA9" w:rsidRPr="00CA39E4" w:rsidRDefault="00C36220" w:rsidP="00850C60">
      <w:pPr>
        <w:tabs>
          <w:tab w:val="left" w:pos="1242"/>
          <w:tab w:val="left" w:pos="3686"/>
        </w:tabs>
        <w:spacing w:line="360" w:lineRule="auto"/>
        <w:jc w:val="both"/>
        <w:rPr>
          <w:rStyle w:val="Grietas"/>
          <w:rFonts w:ascii="Times New Roman" w:hAnsi="Times New Roman"/>
          <w:b w:val="0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Eglė Dragūnaitytė         </w:t>
      </w:r>
      <w:r w:rsidR="00C97F3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C038F" w:rsidRPr="00CA39E4">
        <w:rPr>
          <w:rFonts w:ascii="Times New Roman" w:hAnsi="Times New Roman"/>
          <w:sz w:val="24"/>
          <w:szCs w:val="24"/>
          <w:lang w:val="lt-LT"/>
        </w:rPr>
        <w:t>–</w:t>
      </w:r>
      <w:r w:rsidR="00C47FE0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47FE0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savivaldybės tarybos narė;</w:t>
      </w:r>
    </w:p>
    <w:p w:rsidR="00C36220" w:rsidRPr="00CA39E4" w:rsidRDefault="00C36220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Raimondas Januševičius </w:t>
      </w:r>
      <w:r w:rsidRPr="00CA39E4">
        <w:rPr>
          <w:rFonts w:ascii="Times New Roman" w:hAnsi="Times New Roman"/>
          <w:sz w:val="24"/>
          <w:szCs w:val="24"/>
          <w:lang w:val="lt-LT"/>
        </w:rPr>
        <w:t>– Šakių kultūros centro direktorius;</w:t>
      </w:r>
    </w:p>
    <w:p w:rsidR="00C36220" w:rsidRPr="00CA39E4" w:rsidRDefault="00C36220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             Danutė Jurgutienė</w:t>
      </w:r>
      <w:r w:rsidRPr="00CA39E4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vyriausioji specialistė  </w:t>
      </w:r>
    </w:p>
    <w:p w:rsidR="00C36220" w:rsidRPr="00CA39E4" w:rsidRDefault="00C36220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(jaunimo reikalų koordinatorė).</w:t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</w:p>
    <w:p w:rsidR="00C36220" w:rsidRPr="00CA39E4" w:rsidRDefault="00C36220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Asta Kėvelaitytė    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− savivaldybės administracijos Kultūros ir turizmo skyriaus </w:t>
      </w:r>
    </w:p>
    <w:p w:rsidR="00C36220" w:rsidRPr="00CA39E4" w:rsidRDefault="00DD0A28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>vyriausioji specialistė;</w:t>
      </w:r>
    </w:p>
    <w:p w:rsidR="00C47FE0" w:rsidRPr="00CA39E4" w:rsidRDefault="00466835" w:rsidP="00850C60">
      <w:pPr>
        <w:tabs>
          <w:tab w:val="left" w:pos="1134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Inga Navlickienė           </w:t>
      </w:r>
      <w:r w:rsidR="00C47FE0" w:rsidRPr="00CA39E4">
        <w:rPr>
          <w:rFonts w:ascii="Times New Roman" w:hAnsi="Times New Roman"/>
          <w:sz w:val="24"/>
          <w:szCs w:val="24"/>
          <w:lang w:val="lt-LT"/>
        </w:rPr>
        <w:t xml:space="preserve">− savivaldybės administracijos Kultūros ir turizmo skyriaus </w:t>
      </w:r>
    </w:p>
    <w:p w:rsidR="00C47FE0" w:rsidRPr="00CA39E4" w:rsidRDefault="00C47FE0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>vyriausioji specialistė;</w:t>
      </w:r>
    </w:p>
    <w:p w:rsidR="002D2244" w:rsidRPr="00CA39E4" w:rsidRDefault="00C36220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E747C0" w:rsidRPr="00CA39E4">
        <w:rPr>
          <w:rFonts w:ascii="Times New Roman" w:hAnsi="Times New Roman"/>
          <w:sz w:val="24"/>
          <w:szCs w:val="24"/>
          <w:lang w:val="lt-LT"/>
        </w:rPr>
        <w:t xml:space="preserve">Aurelija Papievienė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="00E747C0"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Kultūros ir turizmo skyriaus </w:t>
      </w:r>
    </w:p>
    <w:p w:rsidR="00E747C0" w:rsidRPr="00CA39E4" w:rsidRDefault="002D2244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E747C0" w:rsidRPr="00CA39E4">
        <w:rPr>
          <w:rFonts w:ascii="Times New Roman" w:hAnsi="Times New Roman"/>
          <w:sz w:val="24"/>
          <w:szCs w:val="24"/>
          <w:lang w:val="lt-LT"/>
        </w:rPr>
        <w:t>vyriausioji specialistė;</w:t>
      </w:r>
    </w:p>
    <w:p w:rsidR="00E747C0" w:rsidRPr="00CA39E4" w:rsidRDefault="002D2244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Rima Vasaitienė          </w:t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>– Zanavykų muziejaus direktorė;</w:t>
      </w:r>
    </w:p>
    <w:p w:rsidR="00763480" w:rsidRPr="00CA39E4" w:rsidRDefault="00763480" w:rsidP="00466835">
      <w:pPr>
        <w:tabs>
          <w:tab w:val="left" w:pos="1242"/>
          <w:tab w:val="left" w:pos="3686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9409B3" w:rsidRPr="00CA39E4" w:rsidRDefault="002D2244" w:rsidP="00466835">
      <w:pPr>
        <w:tabs>
          <w:tab w:val="left" w:pos="1242"/>
        </w:tabs>
        <w:spacing w:line="360" w:lineRule="auto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="009409B3" w:rsidRPr="00CA39E4">
        <w:rPr>
          <w:rFonts w:ascii="Times New Roman" w:hAnsi="Times New Roman"/>
          <w:b/>
          <w:sz w:val="24"/>
          <w:szCs w:val="24"/>
          <w:lang w:val="lt-LT"/>
        </w:rPr>
        <w:t>III. Socialinės apsaugos ir sveikatos (sveikata, policija, vaikų teisės)</w:t>
      </w:r>
    </w:p>
    <w:p w:rsidR="009409B3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:rsidR="009409B3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Leonora Pocevičiūtė </w:t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– savivaldybės administracijos Socialinės paramos </w:t>
      </w:r>
    </w:p>
    <w:p w:rsidR="009409B3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  </w:t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  skyriaus vedėja (darbo grupės vadovė);</w:t>
      </w:r>
    </w:p>
    <w:p w:rsidR="009409B3" w:rsidRPr="00CA39E4" w:rsidRDefault="00466835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 xml:space="preserve">Virginija Ratkevičienė 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 xml:space="preserve">– Socialinės paramos skyriaus socialinių paslaugų </w:t>
      </w:r>
    </w:p>
    <w:p w:rsidR="009409B3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  koordinatorė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>(darbo grupės sekretorė);</w:t>
      </w:r>
    </w:p>
    <w:p w:rsidR="00022062" w:rsidRPr="00CA39E4" w:rsidRDefault="00022062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Mindaugas Akelaitis </w:t>
      </w:r>
      <w:r w:rsidRPr="00CA39E4">
        <w:rPr>
          <w:rFonts w:ascii="Times New Roman" w:hAnsi="Times New Roman"/>
          <w:sz w:val="24"/>
          <w:szCs w:val="24"/>
          <w:lang w:val="lt-LT"/>
        </w:rPr>
        <w:tab/>
        <w:t>– Marijampolės apskrities vyriausiojo policijos komisariato</w:t>
      </w:r>
    </w:p>
    <w:p w:rsidR="00022062" w:rsidRPr="00CA39E4" w:rsidRDefault="00022062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Šakių rajono policijos komisariato viršininkas;</w:t>
      </w:r>
    </w:p>
    <w:p w:rsidR="00DA7E6B" w:rsidRPr="00CA39E4" w:rsidRDefault="00F0698B" w:rsidP="00850C60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DA7E6B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Evelina Domeikaitė</w:t>
      </w:r>
      <w:r w:rsidR="00DA7E6B" w:rsidRPr="00CA39E4">
        <w:rPr>
          <w:rFonts w:ascii="Times New Roman" w:hAnsi="Times New Roman"/>
          <w:sz w:val="24"/>
          <w:szCs w:val="24"/>
          <w:lang w:val="lt-LT"/>
        </w:rPr>
        <w:t>-</w:t>
      </w:r>
      <w:r w:rsidR="00DA7E6B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– </w:t>
      </w:r>
      <w:r w:rsidR="00DA7E6B" w:rsidRPr="00CA39E4">
        <w:rPr>
          <w:rFonts w:ascii="Times New Roman" w:hAnsi="Times New Roman"/>
          <w:sz w:val="24"/>
          <w:szCs w:val="24"/>
          <w:lang w:val="lt-LT"/>
        </w:rPr>
        <w:t>savivaldybės administracijos vyriausioji specialistė;</w:t>
      </w:r>
    </w:p>
    <w:p w:rsidR="00DA7E6B" w:rsidRDefault="00DA7E6B" w:rsidP="00850C60">
      <w:pPr>
        <w:tabs>
          <w:tab w:val="left" w:pos="1242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>Dovydaitienė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:rsidR="00CA39E4" w:rsidRDefault="00CA39E4" w:rsidP="00850C60">
      <w:pPr>
        <w:tabs>
          <w:tab w:val="left" w:pos="1242"/>
        </w:tabs>
        <w:jc w:val="both"/>
        <w:rPr>
          <w:rFonts w:ascii="Times New Roman" w:hAnsi="Times New Roman"/>
          <w:sz w:val="4"/>
          <w:szCs w:val="4"/>
          <w:lang w:val="lt-LT"/>
        </w:rPr>
      </w:pPr>
    </w:p>
    <w:p w:rsidR="00CA39E4" w:rsidRDefault="00CA39E4" w:rsidP="00850C60">
      <w:pPr>
        <w:tabs>
          <w:tab w:val="left" w:pos="1242"/>
        </w:tabs>
        <w:jc w:val="both"/>
        <w:rPr>
          <w:rFonts w:ascii="Times New Roman" w:hAnsi="Times New Roman"/>
          <w:sz w:val="4"/>
          <w:szCs w:val="4"/>
          <w:lang w:val="lt-LT"/>
        </w:rPr>
      </w:pPr>
    </w:p>
    <w:p w:rsidR="00CA39E4" w:rsidRPr="00CA39E4" w:rsidRDefault="00CA39E4" w:rsidP="00850C60">
      <w:pPr>
        <w:tabs>
          <w:tab w:val="left" w:pos="1242"/>
        </w:tabs>
        <w:jc w:val="both"/>
        <w:rPr>
          <w:rFonts w:ascii="Times New Roman" w:hAnsi="Times New Roman"/>
          <w:sz w:val="4"/>
          <w:szCs w:val="4"/>
          <w:lang w:val="lt-LT"/>
        </w:rPr>
      </w:pPr>
    </w:p>
    <w:p w:rsidR="00F0698B" w:rsidRPr="00CA39E4" w:rsidRDefault="00DA7E6B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F0698B" w:rsidRPr="00CA39E4">
        <w:rPr>
          <w:rFonts w:ascii="Times New Roman" w:hAnsi="Times New Roman"/>
          <w:sz w:val="24"/>
          <w:szCs w:val="24"/>
          <w:lang w:val="lt-LT"/>
        </w:rPr>
        <w:t xml:space="preserve">Martinas Eimutis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F0698B" w:rsidRPr="00CA39E4">
        <w:rPr>
          <w:rFonts w:ascii="Times New Roman" w:hAnsi="Times New Roman"/>
          <w:sz w:val="24"/>
          <w:szCs w:val="24"/>
          <w:lang w:val="lt-LT"/>
        </w:rPr>
        <w:t>– savivaldybės tarybos narys;</w:t>
      </w:r>
    </w:p>
    <w:p w:rsidR="009409B3" w:rsidRPr="00CA39E4" w:rsidRDefault="00F0698B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C97F3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Janina Jokūbaitienė       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 xml:space="preserve">– Šakių rajono neįgaliųjų reikalų koordinacinės tarybos </w:t>
      </w:r>
    </w:p>
    <w:p w:rsidR="009409B3" w:rsidRPr="00CA39E4" w:rsidRDefault="009409B3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lastRenderedPageBreak/>
        <w:t xml:space="preserve">                                                               pirmininkė;</w:t>
      </w:r>
    </w:p>
    <w:p w:rsidR="009409B3" w:rsidRPr="00CA39E4" w:rsidRDefault="00C36220" w:rsidP="00CA39E4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            </w:t>
      </w:r>
      <w:r w:rsidR="00466835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Danutė Jurgutienė     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 xml:space="preserve">− savivaldybės administracijos vyriausioji specialistė                    </w:t>
      </w:r>
    </w:p>
    <w:p w:rsidR="009409B3" w:rsidRPr="00CA39E4" w:rsidRDefault="009409B3" w:rsidP="00CA39E4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specialistė (jaunimo reikalų koordinatorė);</w:t>
      </w:r>
    </w:p>
    <w:p w:rsidR="009409B3" w:rsidRPr="00CA39E4" w:rsidRDefault="00C36220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Virginijus Kelertas     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 xml:space="preserve">– NVO „Sandora“ vadovas, evangelikų-liuteronų </w:t>
      </w:r>
    </w:p>
    <w:p w:rsidR="009409B3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  bendruomenės kunigas;</w:t>
      </w:r>
    </w:p>
    <w:p w:rsidR="00F0698B" w:rsidRPr="00CA39E4" w:rsidRDefault="00F0698B" w:rsidP="00850C60">
      <w:pPr>
        <w:tabs>
          <w:tab w:val="left" w:pos="3544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Algirdas Klimaitis</w:t>
      </w:r>
      <w:r w:rsidR="00022062" w:rsidRPr="00CA39E4">
        <w:rPr>
          <w:rFonts w:ascii="Times New Roman" w:hAnsi="Times New Roman"/>
          <w:sz w:val="24"/>
          <w:szCs w:val="24"/>
          <w:lang w:val="lt-LT"/>
        </w:rPr>
        <w:t xml:space="preserve">       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Pr="00CA39E4">
        <w:rPr>
          <w:rFonts w:ascii="Times New Roman" w:hAnsi="Times New Roman"/>
          <w:sz w:val="24"/>
          <w:szCs w:val="24"/>
          <w:lang w:val="lt-LT"/>
        </w:rPr>
        <w:t>VšĮ Šakių ligoninės vyriausiasis gydytojas</w:t>
      </w:r>
      <w:r w:rsidR="00022062" w:rsidRPr="00CA39E4">
        <w:rPr>
          <w:rFonts w:ascii="Times New Roman" w:hAnsi="Times New Roman"/>
          <w:sz w:val="24"/>
          <w:szCs w:val="24"/>
          <w:lang w:val="lt-LT"/>
        </w:rPr>
        <w:t>;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</w:t>
      </w:r>
    </w:p>
    <w:p w:rsidR="00F0698B" w:rsidRPr="00CA39E4" w:rsidRDefault="00F0698B" w:rsidP="00850C60">
      <w:pPr>
        <w:tabs>
          <w:tab w:val="left" w:pos="3544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Rima Laukaitienė      </w:t>
      </w:r>
      <w:r w:rsidR="00022062" w:rsidRPr="00CA39E4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VšĮ Šakių pirminės asmens sveikatos priežiūros centras </w:t>
      </w:r>
    </w:p>
    <w:p w:rsidR="00F0698B" w:rsidRPr="00CA39E4" w:rsidRDefault="00F0698B" w:rsidP="00850C60">
      <w:pPr>
        <w:tabs>
          <w:tab w:val="left" w:pos="384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vyriausioji  gydytoja;                 </w:t>
      </w:r>
    </w:p>
    <w:p w:rsidR="009409B3" w:rsidRPr="00CA39E4" w:rsidRDefault="00F0698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Viktoras Lebedžinskas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 xml:space="preserve">Šakių rajono savivaldybės visuomenės sveikatos biuro </w:t>
      </w:r>
    </w:p>
    <w:p w:rsidR="009409B3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 direktorius;</w:t>
      </w:r>
    </w:p>
    <w:p w:rsidR="00022062" w:rsidRPr="00CA39E4" w:rsidRDefault="00022062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Rūta Lebedžinskienė  </w:t>
      </w: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− savivaldybės administracijos Vaiko teisių apsaugos </w:t>
      </w:r>
    </w:p>
    <w:p w:rsidR="00022062" w:rsidRPr="00CA39E4" w:rsidRDefault="00022062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  skyriaus vedėja;</w:t>
      </w:r>
    </w:p>
    <w:p w:rsidR="009409B3" w:rsidRPr="00CA39E4" w:rsidRDefault="00DD0A28" w:rsidP="00850C60">
      <w:pPr>
        <w:tabs>
          <w:tab w:val="left" w:pos="1242"/>
          <w:tab w:val="left" w:pos="3686"/>
        </w:tabs>
        <w:spacing w:line="360" w:lineRule="auto"/>
        <w:jc w:val="both"/>
        <w:rPr>
          <w:rStyle w:val="Grietas"/>
          <w:rFonts w:ascii="Times New Roman" w:hAnsi="Times New Roman"/>
          <w:b w:val="0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Virginijus Rekešius       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>–</w:t>
      </w:r>
      <w:r w:rsidR="009409B3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9409B3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Marijampolės apskrities priešgaisrinės gelbėjimo valdybos </w:t>
      </w:r>
    </w:p>
    <w:p w:rsidR="009409B3" w:rsidRPr="00CA39E4" w:rsidRDefault="009409B3" w:rsidP="00850C60">
      <w:pPr>
        <w:tabs>
          <w:tab w:val="left" w:pos="388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</w:t>
      </w: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Šakių priešgaisrinės gelbėjimo tarnybos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viršininkas;</w:t>
      </w:r>
    </w:p>
    <w:p w:rsidR="00022062" w:rsidRPr="00CA39E4" w:rsidRDefault="009409B3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022062" w:rsidRPr="00CA39E4">
        <w:rPr>
          <w:rFonts w:ascii="Times New Roman" w:hAnsi="Times New Roman"/>
          <w:sz w:val="24"/>
          <w:szCs w:val="24"/>
          <w:lang w:val="lt-LT"/>
        </w:rPr>
        <w:t>Arvydas Šlėderis           – savivaldybės tarybos narys;</w:t>
      </w:r>
    </w:p>
    <w:p w:rsidR="009409B3" w:rsidRPr="00CA39E4" w:rsidRDefault="00022062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B8585B" w:rsidRPr="00CA39E4">
        <w:rPr>
          <w:rFonts w:ascii="Times New Roman" w:hAnsi="Times New Roman"/>
          <w:sz w:val="24"/>
          <w:szCs w:val="24"/>
          <w:lang w:val="lt-LT"/>
        </w:rPr>
        <w:t xml:space="preserve">Gintautas Vedegys       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8585B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6B05AA" w:rsidRPr="00CA39E4">
        <w:rPr>
          <w:rFonts w:ascii="Times New Roman" w:hAnsi="Times New Roman"/>
          <w:sz w:val="24"/>
          <w:szCs w:val="24"/>
          <w:lang w:val="lt-LT"/>
        </w:rPr>
        <w:t xml:space="preserve">VšĮ </w:t>
      </w:r>
      <w:r w:rsidR="009409B3" w:rsidRPr="00CA39E4">
        <w:rPr>
          <w:rFonts w:ascii="Times New Roman" w:hAnsi="Times New Roman"/>
          <w:sz w:val="24"/>
          <w:szCs w:val="24"/>
          <w:lang w:val="lt-LT"/>
        </w:rPr>
        <w:t xml:space="preserve">Šakių rajono savivaldybės priešgaisrinės gelbėjimo </w:t>
      </w:r>
    </w:p>
    <w:p w:rsidR="003C5D03" w:rsidRPr="00CA39E4" w:rsidRDefault="009409B3" w:rsidP="00850C60">
      <w:pPr>
        <w:tabs>
          <w:tab w:val="left" w:pos="384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</w:t>
      </w:r>
      <w:r w:rsidR="006B05AA" w:rsidRPr="00CA39E4">
        <w:rPr>
          <w:rFonts w:ascii="Times New Roman" w:hAnsi="Times New Roman"/>
          <w:sz w:val="24"/>
          <w:szCs w:val="24"/>
          <w:lang w:val="lt-LT"/>
        </w:rPr>
        <w:t xml:space="preserve">tarnybos </w:t>
      </w:r>
      <w:r w:rsidRPr="00CA39E4">
        <w:rPr>
          <w:rFonts w:ascii="Times New Roman" w:hAnsi="Times New Roman"/>
          <w:sz w:val="24"/>
          <w:szCs w:val="24"/>
          <w:lang w:val="lt-LT"/>
        </w:rPr>
        <w:t>viršininkas.</w:t>
      </w:r>
      <w:r w:rsidR="003C5D03" w:rsidRPr="00CA39E4">
        <w:rPr>
          <w:rFonts w:ascii="Times New Roman" w:hAnsi="Times New Roman"/>
          <w:sz w:val="24"/>
          <w:szCs w:val="24"/>
        </w:rPr>
        <w:t xml:space="preserve"> </w:t>
      </w:r>
    </w:p>
    <w:p w:rsidR="003C5D03" w:rsidRPr="00CA39E4" w:rsidRDefault="003C5D03" w:rsidP="00850C60">
      <w:pPr>
        <w:tabs>
          <w:tab w:val="left" w:pos="384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022062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</w:t>
      </w:r>
    </w:p>
    <w:p w:rsidR="00E071C2" w:rsidRPr="00CA39E4" w:rsidRDefault="002D2244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="00E071C2" w:rsidRPr="00CA39E4">
        <w:rPr>
          <w:rFonts w:ascii="Times New Roman" w:hAnsi="Times New Roman"/>
          <w:b/>
          <w:sz w:val="24"/>
          <w:szCs w:val="24"/>
          <w:lang w:val="lt-LT"/>
        </w:rPr>
        <w:t>IV. Švietimo ir sporto</w:t>
      </w:r>
    </w:p>
    <w:p w:rsidR="00E071C2" w:rsidRPr="00CA39E4" w:rsidRDefault="00E071C2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:rsidR="00E071C2" w:rsidRPr="00CA39E4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Elvydas </w:t>
      </w:r>
      <w:r w:rsidR="00DD0A28" w:rsidRPr="00CA39E4">
        <w:rPr>
          <w:rFonts w:ascii="Times New Roman" w:hAnsi="Times New Roman"/>
          <w:b/>
          <w:sz w:val="24"/>
          <w:szCs w:val="24"/>
          <w:lang w:val="lt-LT"/>
        </w:rPr>
        <w:t xml:space="preserve">Pauliukėnas    </w:t>
      </w: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– savivaldybės administracijos Švietimo ir sporto skyriaus </w:t>
      </w:r>
    </w:p>
    <w:p w:rsidR="00E071C2" w:rsidRPr="00CA39E4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 vedėjas (darbo grupės vadovas);</w:t>
      </w:r>
    </w:p>
    <w:p w:rsidR="00E071C2" w:rsidRPr="00CA39E4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  <w:t>Leontina Pauliukevičienė</w:t>
      </w: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Švietimo ir sporto skyriaus </w:t>
      </w:r>
    </w:p>
    <w:p w:rsidR="00E071C2" w:rsidRPr="00CA39E4" w:rsidRDefault="00E071C2" w:rsidP="00850C60">
      <w:pPr>
        <w:tabs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 ekonomistė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>(darbo grupės sekretorė)</w:t>
      </w:r>
      <w:r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76244B" w:rsidRPr="00CA39E4" w:rsidRDefault="0076244B" w:rsidP="00850C60">
      <w:pPr>
        <w:tabs>
          <w:tab w:val="left" w:pos="3544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Inga Bankauskienė          </w:t>
      </w:r>
      <w:r w:rsidRPr="00CA39E4">
        <w:rPr>
          <w:rFonts w:ascii="Times New Roman" w:hAnsi="Times New Roman"/>
          <w:sz w:val="24"/>
          <w:szCs w:val="24"/>
          <w:lang w:val="lt-LT"/>
        </w:rPr>
        <w:t>– Šakių rajono sporto klubų sąjungos prezidentė;</w:t>
      </w:r>
    </w:p>
    <w:p w:rsidR="00E071C2" w:rsidRPr="00CA39E4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  <w:t>A</w:t>
      </w:r>
      <w:r w:rsidR="003C5D03" w:rsidRPr="00CA39E4">
        <w:rPr>
          <w:rFonts w:ascii="Times New Roman" w:hAnsi="Times New Roman"/>
          <w:sz w:val="24"/>
          <w:szCs w:val="24"/>
          <w:lang w:val="lt-LT"/>
        </w:rPr>
        <w:t xml:space="preserve">lgimantas Damijonaitis </w:t>
      </w:r>
      <w:r w:rsidR="00EE2690" w:rsidRPr="00CA39E4">
        <w:rPr>
          <w:rFonts w:ascii="Times New Roman" w:hAnsi="Times New Roman"/>
          <w:sz w:val="24"/>
          <w:szCs w:val="24"/>
          <w:lang w:val="lt-LT"/>
        </w:rPr>
        <w:t>–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savivaldybės tarybos narys;</w:t>
      </w:r>
    </w:p>
    <w:p w:rsidR="00E071C2" w:rsidRPr="00CA39E4" w:rsidRDefault="00DD0A28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Gintaras Demenius     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071C2" w:rsidRPr="00CA39E4">
        <w:rPr>
          <w:rFonts w:ascii="Times New Roman" w:hAnsi="Times New Roman"/>
          <w:sz w:val="24"/>
          <w:szCs w:val="24"/>
          <w:lang w:val="lt-LT"/>
        </w:rPr>
        <w:t xml:space="preserve">− savivaldybės administracijos Švietimo ir sporto skyriaus </w:t>
      </w:r>
    </w:p>
    <w:p w:rsidR="00E071C2" w:rsidRPr="00CA39E4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>vyriausiasis specialistas;</w:t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</w:p>
    <w:p w:rsidR="0076244B" w:rsidRPr="00CA39E4" w:rsidRDefault="0076244B" w:rsidP="00850C60">
      <w:pPr>
        <w:tabs>
          <w:tab w:val="left" w:pos="1242"/>
          <w:tab w:val="left" w:pos="387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Marija Jurgilienė           –  Marijampolės profesinio rengimo centro Kudirkos</w:t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</w:p>
    <w:p w:rsidR="0076244B" w:rsidRPr="00CA39E4" w:rsidRDefault="0076244B" w:rsidP="00850C60">
      <w:pPr>
        <w:tabs>
          <w:tab w:val="left" w:pos="387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Naumiesčio skyriaus vedėja;</w:t>
      </w:r>
    </w:p>
    <w:p w:rsidR="0076244B" w:rsidRPr="00CA39E4" w:rsidRDefault="00466835" w:rsidP="00850C60">
      <w:pPr>
        <w:tabs>
          <w:tab w:val="left" w:pos="1276"/>
          <w:tab w:val="left" w:pos="3686"/>
        </w:tabs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76244B" w:rsidRPr="00CA39E4">
        <w:rPr>
          <w:rFonts w:ascii="Times New Roman" w:hAnsi="Times New Roman"/>
          <w:bCs/>
          <w:sz w:val="24"/>
          <w:szCs w:val="24"/>
          <w:lang w:val="lt-LT"/>
        </w:rPr>
        <w:t>Danutė Jurgutienė</w:t>
      </w:r>
      <w:r w:rsidR="0076244B" w:rsidRPr="00CA39E4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 xml:space="preserve">         – savivaldybės administracijos vyriausioji specialistė </w:t>
      </w:r>
    </w:p>
    <w:p w:rsidR="0076244B" w:rsidRPr="00CA39E4" w:rsidRDefault="0076244B" w:rsidP="00850C60">
      <w:pPr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                                     (jaunimo reikalų koordinatorė);</w:t>
      </w:r>
    </w:p>
    <w:p w:rsidR="0076244B" w:rsidRPr="00CA39E4" w:rsidRDefault="00466835" w:rsidP="00850C60">
      <w:pPr>
        <w:tabs>
          <w:tab w:val="left" w:pos="3686"/>
        </w:tabs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Margarita Liukaitienė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– Šakių Trečiojo amžiaus universiteto vadovė;</w:t>
      </w:r>
    </w:p>
    <w:p w:rsidR="0076244B" w:rsidRPr="00CA39E4" w:rsidRDefault="0076244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Lilija Liutvinienė           – Šakių rajono Kriūkų mokyklos - daugiafunkcio centro </w:t>
      </w:r>
    </w:p>
    <w:p w:rsidR="0076244B" w:rsidRPr="00CA39E4" w:rsidRDefault="0076244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direktorė;</w:t>
      </w:r>
    </w:p>
    <w:p w:rsidR="0076244B" w:rsidRPr="00CA39E4" w:rsidRDefault="00466835" w:rsidP="00850C60">
      <w:pPr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Einaras Martinaitis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 xml:space="preserve"> – Šakių rajono Meno mokyklos direktorius;</w:t>
      </w:r>
    </w:p>
    <w:p w:rsidR="0076244B" w:rsidRPr="00CA39E4" w:rsidRDefault="00466835" w:rsidP="00850C60">
      <w:pPr>
        <w:tabs>
          <w:tab w:val="left" w:pos="3686"/>
        </w:tabs>
        <w:spacing w:line="360" w:lineRule="auto"/>
        <w:ind w:left="414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lastRenderedPageBreak/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Jūratė Mozūraitienė      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– Šakių „Žiburio“ gimnazijos direktorė;</w:t>
      </w:r>
    </w:p>
    <w:p w:rsidR="00E071C2" w:rsidRPr="00CA39E4" w:rsidRDefault="0076244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Birutė Navikienė           </w:t>
      </w:r>
      <w:r w:rsidR="00E071C2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E071C2" w:rsidRPr="00CA39E4">
        <w:rPr>
          <w:rFonts w:ascii="Times New Roman" w:hAnsi="Times New Roman"/>
          <w:sz w:val="24"/>
          <w:szCs w:val="24"/>
          <w:shd w:val="clear" w:color="auto" w:fill="FFFFFF"/>
          <w:lang w:val="lt-LT"/>
        </w:rPr>
        <w:t>Gelgaudiškio „Šaltinio“ specialiojo ugdymo centro</w:t>
      </w:r>
      <w:r w:rsidR="00E071C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>direktorė;</w:t>
      </w:r>
    </w:p>
    <w:p w:rsidR="00E071C2" w:rsidRPr="00CA39E4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   Roma Paškevičiūtė 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Šakių rajono savivaldybės jaunimo kūrybos ir sporto centro            </w:t>
      </w:r>
    </w:p>
    <w:p w:rsidR="0076244B" w:rsidRPr="00CA39E4" w:rsidRDefault="00E071C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direktorė;</w:t>
      </w:r>
    </w:p>
    <w:p w:rsidR="00E071C2" w:rsidRPr="00CA39E4" w:rsidRDefault="0076244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D361C" w:rsidRPr="00CA39E4">
        <w:rPr>
          <w:rFonts w:ascii="Times New Roman" w:hAnsi="Times New Roman"/>
          <w:sz w:val="24"/>
          <w:szCs w:val="24"/>
          <w:lang w:val="lt-LT"/>
        </w:rPr>
        <w:t xml:space="preserve">Vytautas Strolys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071C2" w:rsidRPr="00CA39E4">
        <w:rPr>
          <w:rFonts w:ascii="Times New Roman" w:hAnsi="Times New Roman"/>
          <w:sz w:val="24"/>
          <w:szCs w:val="24"/>
          <w:lang w:val="lt-LT"/>
        </w:rPr>
        <w:t>– Šakių rajono Sintautų pagrindinės mokyklos direktorius;</w:t>
      </w:r>
    </w:p>
    <w:p w:rsidR="00E071C2" w:rsidRPr="00CA39E4" w:rsidRDefault="00E071C2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Vi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lma Vidrienė              </w:t>
      </w:r>
      <w:r w:rsidR="00B8585B" w:rsidRPr="00CA39E4">
        <w:rPr>
          <w:rFonts w:ascii="Times New Roman" w:hAnsi="Times New Roman"/>
          <w:sz w:val="24"/>
          <w:szCs w:val="24"/>
          <w:lang w:val="lt-LT"/>
        </w:rPr>
        <w:t>–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Šakių rajono Gelgaudiškio vaikų darželio ,,Eglutė“</w:t>
      </w:r>
      <w:r w:rsidR="00CA39E4" w:rsidRPr="00CA39E4">
        <w:rPr>
          <w:rFonts w:ascii="Times New Roman" w:hAnsi="Times New Roman"/>
          <w:sz w:val="24"/>
          <w:szCs w:val="24"/>
          <w:lang w:val="lt-LT"/>
        </w:rPr>
        <w:t xml:space="preserve"> direktorė.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 </w:t>
      </w:r>
    </w:p>
    <w:p w:rsidR="00507614" w:rsidRPr="00CA39E4" w:rsidRDefault="00590FBD" w:rsidP="00850C60">
      <w:pPr>
        <w:tabs>
          <w:tab w:val="left" w:pos="1242"/>
          <w:tab w:val="left" w:pos="373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ab/>
      </w:r>
    </w:p>
    <w:p w:rsidR="00E747C0" w:rsidRPr="00CA39E4" w:rsidRDefault="002D2244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="00E747C0" w:rsidRPr="00CA39E4">
        <w:rPr>
          <w:rFonts w:ascii="Times New Roman" w:hAnsi="Times New Roman"/>
          <w:b/>
          <w:sz w:val="24"/>
          <w:szCs w:val="24"/>
          <w:lang w:val="lt-LT"/>
        </w:rPr>
        <w:t>V. Verslo</w:t>
      </w:r>
      <w:r w:rsidR="00046303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</w:p>
    <w:p w:rsidR="00E747C0" w:rsidRPr="00CA39E4" w:rsidRDefault="00E747C0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0D09F2" w:rsidRPr="00CA39E4" w:rsidRDefault="00466835" w:rsidP="00850C60">
      <w:pPr>
        <w:tabs>
          <w:tab w:val="left" w:pos="1242"/>
          <w:tab w:val="left" w:pos="3686"/>
          <w:tab w:val="left" w:pos="3828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        Daiva Palukaitienė       </w:t>
      </w:r>
      <w:r w:rsidR="000D09F2" w:rsidRPr="00CA39E4">
        <w:rPr>
          <w:rFonts w:ascii="Times New Roman" w:hAnsi="Times New Roman"/>
          <w:b/>
          <w:sz w:val="24"/>
          <w:szCs w:val="24"/>
          <w:lang w:val="lt-LT"/>
        </w:rPr>
        <w:t>– Šakių verslo informacijos centro direktorė</w:t>
      </w:r>
      <w:r w:rsidR="00070538" w:rsidRPr="00CA39E4">
        <w:rPr>
          <w:rFonts w:ascii="Times New Roman" w:hAnsi="Times New Roman"/>
          <w:b/>
          <w:sz w:val="24"/>
          <w:szCs w:val="24"/>
          <w:lang w:val="lt-LT"/>
        </w:rPr>
        <w:t>,</w:t>
      </w:r>
      <w:r w:rsidR="00303693" w:rsidRPr="00CA39E4">
        <w:rPr>
          <w:rFonts w:ascii="Times New Roman" w:eastAsiaTheme="minorHAnsi" w:hAnsi="Times New Roman"/>
          <w:sz w:val="24"/>
          <w:szCs w:val="24"/>
          <w:lang w:val="lt-LT" w:bidi="en-US"/>
        </w:rPr>
        <w:t xml:space="preserve"> </w:t>
      </w:r>
      <w:r w:rsidR="00303693" w:rsidRPr="00CA39E4">
        <w:rPr>
          <w:rFonts w:ascii="Times New Roman" w:hAnsi="Times New Roman"/>
          <w:b/>
          <w:sz w:val="24"/>
          <w:szCs w:val="24"/>
          <w:lang w:val="lt-LT"/>
        </w:rPr>
        <w:t xml:space="preserve">Kauno PPAR      </w:t>
      </w:r>
    </w:p>
    <w:p w:rsidR="00303693" w:rsidRPr="00CA39E4" w:rsidRDefault="000D09F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="00303693" w:rsidRPr="00CA39E4">
        <w:rPr>
          <w:rFonts w:ascii="Times New Roman" w:hAnsi="Times New Roman"/>
          <w:b/>
          <w:sz w:val="24"/>
          <w:szCs w:val="24"/>
          <w:lang w:val="lt-LT"/>
        </w:rPr>
        <w:t xml:space="preserve">Šakių atstovybės narystės koordinatorė (darbo grupės  </w:t>
      </w:r>
    </w:p>
    <w:p w:rsidR="00303693" w:rsidRPr="00CA39E4" w:rsidRDefault="00303693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                                                  vadovė); </w:t>
      </w:r>
    </w:p>
    <w:p w:rsidR="00A14F87" w:rsidRPr="00CA39E4" w:rsidRDefault="00CA39E4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Rasita Grincevičienė    </w:t>
      </w:r>
      <w:r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A14F87" w:rsidRPr="00CA39E4">
        <w:rPr>
          <w:rFonts w:ascii="Times New Roman" w:hAnsi="Times New Roman"/>
          <w:sz w:val="24"/>
          <w:szCs w:val="24"/>
          <w:lang w:val="lt-LT"/>
        </w:rPr>
        <w:t xml:space="preserve">– UAB „Jundula“ direktorė, Kauno PPAR Šakių atstovybės </w:t>
      </w:r>
    </w:p>
    <w:p w:rsidR="00A14F87" w:rsidRPr="00CA39E4" w:rsidRDefault="00A14F87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narė, Šakių verslo klubo narė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>(darbo grupės sekretorė)</w:t>
      </w:r>
      <w:r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097A3B" w:rsidRPr="00CA39E4" w:rsidRDefault="00C76A49" w:rsidP="00850C60">
      <w:pPr>
        <w:tabs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786499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7A3B" w:rsidRPr="00CA39E4">
        <w:rPr>
          <w:rFonts w:ascii="Times New Roman" w:hAnsi="Times New Roman"/>
          <w:sz w:val="24"/>
          <w:szCs w:val="24"/>
          <w:lang w:val="lt-LT"/>
        </w:rPr>
        <w:t>Ieva Bernotaitė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97A3B" w:rsidRPr="00CA39E4">
        <w:rPr>
          <w:rFonts w:ascii="Times New Roman" w:hAnsi="Times New Roman"/>
          <w:sz w:val="24"/>
          <w:szCs w:val="24"/>
          <w:lang w:val="lt-LT"/>
        </w:rPr>
        <w:t xml:space="preserve"> – Šešupės euroregiono turizmo informacijos centro direktorė;</w:t>
      </w:r>
    </w:p>
    <w:p w:rsidR="000D09F2" w:rsidRPr="00CA39E4" w:rsidRDefault="00786499" w:rsidP="00850C60">
      <w:pPr>
        <w:tabs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Juozas Dainelis              </w:t>
      </w:r>
      <w:r w:rsidR="000D09F2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 xml:space="preserve">J.Dainelienės įmonės bendrasavininkas, Šakių verslo klubo </w:t>
      </w:r>
    </w:p>
    <w:p w:rsidR="00303693" w:rsidRPr="00CA39E4" w:rsidRDefault="000D09F2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 xml:space="preserve">narys; </w:t>
      </w:r>
    </w:p>
    <w:p w:rsidR="00097A3B" w:rsidRPr="00CA39E4" w:rsidRDefault="00097A3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</w:t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Raminta Jakelaitienė      </w:t>
      </w:r>
      <w:r w:rsidRPr="00CA39E4">
        <w:rPr>
          <w:rFonts w:ascii="Times New Roman" w:hAnsi="Times New Roman"/>
          <w:sz w:val="24"/>
          <w:szCs w:val="24"/>
          <w:lang w:val="lt-LT"/>
        </w:rPr>
        <w:t>– Šakių rajono Verslo tarybos pirmininkė;</w:t>
      </w:r>
    </w:p>
    <w:p w:rsidR="00097A3B" w:rsidRPr="00CA39E4" w:rsidRDefault="00097A3B" w:rsidP="00850C60">
      <w:pPr>
        <w:tabs>
          <w:tab w:val="left" w:pos="1242"/>
          <w:tab w:val="left" w:pos="387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Marija Jurgilienė 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CA39E4">
        <w:rPr>
          <w:rFonts w:ascii="Times New Roman" w:hAnsi="Times New Roman"/>
          <w:sz w:val="24"/>
          <w:szCs w:val="24"/>
          <w:lang w:val="lt-LT"/>
        </w:rPr>
        <w:t>– Marijampolės profesinio rengimo centro Kudirkos</w:t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</w:p>
    <w:p w:rsidR="00097A3B" w:rsidRPr="00CA39E4" w:rsidRDefault="00097A3B" w:rsidP="00850C60">
      <w:pPr>
        <w:tabs>
          <w:tab w:val="left" w:pos="387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Naumiesčio skyriaus vedėja;</w:t>
      </w:r>
    </w:p>
    <w:p w:rsidR="000D09F2" w:rsidRPr="00CA39E4" w:rsidRDefault="00097A3B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0D09F2" w:rsidRPr="00CA39E4">
        <w:rPr>
          <w:rFonts w:ascii="Times New Roman" w:hAnsi="Times New Roman"/>
          <w:bCs/>
          <w:sz w:val="24"/>
          <w:szCs w:val="24"/>
          <w:lang w:val="lt-LT"/>
        </w:rPr>
        <w:t>Danutė Jurgutienė</w:t>
      </w:r>
      <w:r w:rsidR="000D09F2" w:rsidRPr="00CA39E4">
        <w:rPr>
          <w:rFonts w:ascii="Times New Roman" w:hAnsi="Times New Roman"/>
          <w:b/>
          <w:bCs/>
          <w:sz w:val="24"/>
          <w:szCs w:val="24"/>
          <w:lang w:val="lt-LT"/>
        </w:rPr>
        <w:t xml:space="preserve"> </w:t>
      </w:r>
      <w:r w:rsidR="002876ED" w:rsidRPr="00CA39E4"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="00640F80" w:rsidRPr="00CA39E4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0D09F2" w:rsidRPr="00CA39E4">
        <w:rPr>
          <w:rFonts w:ascii="Times New Roman" w:hAnsi="Times New Roman"/>
          <w:sz w:val="24"/>
          <w:szCs w:val="24"/>
          <w:lang w:val="lt-LT"/>
        </w:rPr>
        <w:t>– savivaldybės administr</w:t>
      </w:r>
      <w:r w:rsidR="00A22B1A" w:rsidRPr="00CA39E4">
        <w:rPr>
          <w:rFonts w:ascii="Times New Roman" w:hAnsi="Times New Roman"/>
          <w:sz w:val="24"/>
          <w:szCs w:val="24"/>
          <w:lang w:val="lt-LT"/>
        </w:rPr>
        <w:t xml:space="preserve">acijos vyriausioji specialistė </w:t>
      </w:r>
      <w:r w:rsidR="000D09F2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0D09F2" w:rsidRPr="00CA39E4" w:rsidRDefault="000D09F2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</w:t>
      </w:r>
      <w:r w:rsidR="005D2557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</w:t>
      </w:r>
      <w:r w:rsidR="00A22B1A" w:rsidRPr="00CA39E4">
        <w:rPr>
          <w:rFonts w:ascii="Times New Roman" w:hAnsi="Times New Roman"/>
          <w:sz w:val="24"/>
          <w:szCs w:val="24"/>
          <w:lang w:val="lt-LT"/>
        </w:rPr>
        <w:t>(</w:t>
      </w:r>
      <w:r w:rsidRPr="00CA39E4">
        <w:rPr>
          <w:rFonts w:ascii="Times New Roman" w:hAnsi="Times New Roman"/>
          <w:sz w:val="24"/>
          <w:szCs w:val="24"/>
          <w:lang w:val="lt-LT"/>
        </w:rPr>
        <w:t>jaunimo reikalų koordinatorė</w:t>
      </w:r>
      <w:r w:rsidR="00A22B1A" w:rsidRPr="00CA39E4">
        <w:rPr>
          <w:rFonts w:ascii="Times New Roman" w:hAnsi="Times New Roman"/>
          <w:sz w:val="24"/>
          <w:szCs w:val="24"/>
          <w:lang w:val="lt-LT"/>
        </w:rPr>
        <w:t>)</w:t>
      </w:r>
      <w:r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097A3B" w:rsidRPr="00CA39E4" w:rsidRDefault="000D09F2" w:rsidP="005D2557">
      <w:pPr>
        <w:tabs>
          <w:tab w:val="left" w:pos="3544"/>
          <w:tab w:val="left" w:pos="3686"/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</w:t>
      </w:r>
      <w:r w:rsidR="002876ED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7A3B" w:rsidRPr="00CA39E4">
        <w:rPr>
          <w:rFonts w:ascii="Times New Roman" w:hAnsi="Times New Roman"/>
          <w:sz w:val="24"/>
          <w:szCs w:val="24"/>
          <w:lang w:val="lt-LT"/>
        </w:rPr>
        <w:t xml:space="preserve"> Arūnas Matusevič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ius       </w:t>
      </w:r>
      <w:r w:rsidR="00097A3B" w:rsidRPr="00CA39E4">
        <w:rPr>
          <w:rFonts w:ascii="Times New Roman" w:hAnsi="Times New Roman"/>
          <w:sz w:val="24"/>
          <w:szCs w:val="24"/>
          <w:lang w:val="lt-LT"/>
        </w:rPr>
        <w:t>– UAB „Arūmunalda“ direktorius, Šakių verslo klubo narys;</w:t>
      </w:r>
    </w:p>
    <w:p w:rsidR="000D09F2" w:rsidRPr="00CA39E4" w:rsidRDefault="00097A3B" w:rsidP="00850C60">
      <w:pPr>
        <w:tabs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Vaidas Morkevičius </w:t>
      </w:r>
      <w:r w:rsidR="00C76A49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76A49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>– UAB „Bakūžė L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>T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“ direktorius,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 xml:space="preserve">Kauno PPAR Šakių </w:t>
      </w:r>
    </w:p>
    <w:p w:rsidR="0090037F" w:rsidRPr="00CA39E4" w:rsidRDefault="0090037F" w:rsidP="00850C60">
      <w:pPr>
        <w:tabs>
          <w:tab w:val="left" w:pos="414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  </w:t>
      </w:r>
      <w:r w:rsidR="00C76A49" w:rsidRPr="00CA39E4">
        <w:rPr>
          <w:rFonts w:ascii="Times New Roman" w:hAnsi="Times New Roman"/>
          <w:sz w:val="24"/>
          <w:szCs w:val="24"/>
          <w:lang w:val="lt-LT"/>
        </w:rPr>
        <w:t xml:space="preserve">atstovybės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>narys, Šakių verslo klubo prezidentas</w:t>
      </w:r>
      <w:r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90037F" w:rsidRPr="00CA39E4" w:rsidRDefault="0090037F" w:rsidP="00850C60">
      <w:pPr>
        <w:tabs>
          <w:tab w:val="left" w:pos="414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J</w:t>
      </w:r>
      <w:r w:rsidR="00C36220" w:rsidRPr="00CA39E4">
        <w:rPr>
          <w:rFonts w:ascii="Times New Roman" w:hAnsi="Times New Roman"/>
          <w:sz w:val="24"/>
          <w:szCs w:val="24"/>
          <w:lang w:val="lt-LT"/>
        </w:rPr>
        <w:t xml:space="preserve">onas Palukaitis       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>IĮ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„Moba“ savininkas, Šakių verslo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 xml:space="preserve">klubo  narys;   </w:t>
      </w:r>
    </w:p>
    <w:p w:rsidR="000D09F2" w:rsidRPr="00CA39E4" w:rsidRDefault="00692F1A" w:rsidP="00850C60">
      <w:pPr>
        <w:tabs>
          <w:tab w:val="left" w:pos="1155"/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Aldona Stasiulienė          </w:t>
      </w:r>
      <w:r w:rsidR="000D09F2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4B618A" w:rsidRPr="00CA39E4">
        <w:rPr>
          <w:rFonts w:ascii="Times New Roman" w:hAnsi="Times New Roman"/>
          <w:bCs/>
          <w:sz w:val="24"/>
          <w:szCs w:val="24"/>
          <w:lang w:val="lt-LT"/>
        </w:rPr>
        <w:t>Marijampolės teritorinės darbo biržos</w:t>
      </w:r>
      <w:r w:rsidR="004B618A" w:rsidRPr="00CA39E4">
        <w:rPr>
          <w:rFonts w:ascii="Times New Roman" w:hAnsi="Times New Roman"/>
          <w:sz w:val="24"/>
          <w:szCs w:val="24"/>
          <w:lang w:val="lt-LT"/>
        </w:rPr>
        <w:t xml:space="preserve"> Šakių skyriaus </w:t>
      </w:r>
    </w:p>
    <w:p w:rsidR="004B618A" w:rsidRPr="00CA39E4" w:rsidRDefault="004B618A" w:rsidP="00850C60">
      <w:pPr>
        <w:tabs>
          <w:tab w:val="left" w:pos="1155"/>
          <w:tab w:val="left" w:pos="1242"/>
          <w:tab w:val="left" w:pos="3686"/>
          <w:tab w:val="left" w:pos="390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>vedėja;</w:t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</w:r>
    </w:p>
    <w:p w:rsidR="00303693" w:rsidRPr="00CA39E4" w:rsidRDefault="000D09F2" w:rsidP="00850C60">
      <w:pPr>
        <w:spacing w:line="360" w:lineRule="auto"/>
        <w:ind w:left="414" w:firstLine="720"/>
        <w:jc w:val="both"/>
        <w:rPr>
          <w:rStyle w:val="Grietas"/>
          <w:rFonts w:ascii="Times New Roman" w:hAnsi="Times New Roman"/>
          <w:b w:val="0"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Arūnas Tarnauskas          </w:t>
      </w:r>
      <w:r w:rsidRPr="00CA39E4">
        <w:rPr>
          <w:rFonts w:ascii="Times New Roman" w:hAnsi="Times New Roman"/>
          <w:sz w:val="24"/>
          <w:szCs w:val="24"/>
          <w:lang w:val="lt-LT"/>
        </w:rPr>
        <w:t>–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03693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UAB „Gulbelė“ direktorius, rajono tarybos narys, Kauno  </w:t>
      </w:r>
    </w:p>
    <w:p w:rsidR="00303693" w:rsidRPr="00CA39E4" w:rsidRDefault="005D2557" w:rsidP="005D2557">
      <w:pPr>
        <w:tabs>
          <w:tab w:val="left" w:pos="3945"/>
        </w:tabs>
        <w:spacing w:line="360" w:lineRule="auto"/>
        <w:ind w:left="414" w:firstLine="720"/>
        <w:rPr>
          <w:rStyle w:val="Grietas"/>
          <w:rFonts w:ascii="Times New Roman" w:hAnsi="Times New Roman"/>
          <w:b w:val="0"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                                      </w:t>
      </w:r>
      <w:r w:rsidR="00303693" w:rsidRPr="00CA39E4">
        <w:rPr>
          <w:rFonts w:ascii="Times New Roman" w:hAnsi="Times New Roman"/>
          <w:bCs/>
          <w:sz w:val="24"/>
          <w:szCs w:val="24"/>
          <w:lang w:val="lt-LT"/>
        </w:rPr>
        <w:t>PPAR Šakių atstovybės vadovas, Šakių verslo klubo narys;</w:t>
      </w:r>
    </w:p>
    <w:p w:rsidR="0090037F" w:rsidRPr="00CA39E4" w:rsidRDefault="009E6F31" w:rsidP="00850C60">
      <w:pPr>
        <w:tabs>
          <w:tab w:val="left" w:pos="4260"/>
        </w:tabs>
        <w:spacing w:line="360" w:lineRule="auto"/>
        <w:ind w:left="414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</w:t>
      </w:r>
      <w:r w:rsidR="000D09F2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0D09F2" w:rsidRPr="00CA39E4">
        <w:rPr>
          <w:rFonts w:ascii="Times New Roman" w:hAnsi="Times New Roman"/>
          <w:sz w:val="24"/>
          <w:szCs w:val="24"/>
          <w:lang w:val="lt-LT"/>
        </w:rPr>
        <w:t xml:space="preserve">Loreta Valaitienė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="00D86024" w:rsidRPr="00CA39E4">
        <w:rPr>
          <w:rFonts w:ascii="Times New Roman" w:hAnsi="Times New Roman"/>
          <w:sz w:val="24"/>
          <w:szCs w:val="24"/>
          <w:lang w:val="lt-LT"/>
        </w:rPr>
        <w:t xml:space="preserve">– UAB „Lauksva“ 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direktorė,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 xml:space="preserve">Kauno PPAR Šakių </w:t>
      </w:r>
      <w:r w:rsidR="00D86024" w:rsidRPr="00CA39E4">
        <w:rPr>
          <w:rFonts w:ascii="Times New Roman" w:hAnsi="Times New Roman"/>
          <w:sz w:val="24"/>
          <w:szCs w:val="24"/>
          <w:lang w:val="lt-LT"/>
        </w:rPr>
        <w:t>atstovybės</w:t>
      </w:r>
    </w:p>
    <w:p w:rsidR="0090037F" w:rsidRPr="00CA39E4" w:rsidRDefault="0090037F" w:rsidP="00850C60">
      <w:pPr>
        <w:tabs>
          <w:tab w:val="left" w:pos="4260"/>
        </w:tabs>
        <w:spacing w:line="360" w:lineRule="auto"/>
        <w:ind w:left="414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</w:t>
      </w:r>
      <w:r w:rsidR="005D2557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</w:t>
      </w:r>
      <w:r w:rsidR="00303693" w:rsidRPr="00CA39E4">
        <w:rPr>
          <w:rFonts w:ascii="Times New Roman" w:hAnsi="Times New Roman"/>
          <w:sz w:val="24"/>
          <w:szCs w:val="24"/>
          <w:lang w:val="lt-LT"/>
        </w:rPr>
        <w:t xml:space="preserve">narė, Šakių verslo klubo </w:t>
      </w:r>
      <w:r w:rsidRPr="00CA39E4">
        <w:rPr>
          <w:rFonts w:ascii="Times New Roman" w:hAnsi="Times New Roman"/>
          <w:sz w:val="24"/>
          <w:szCs w:val="24"/>
          <w:lang w:val="lt-LT"/>
        </w:rPr>
        <w:t>narė</w:t>
      </w:r>
      <w:r w:rsidR="00D86024"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FA7FDF" w:rsidRPr="00CA39E4" w:rsidRDefault="009E6F31" w:rsidP="00850C60">
      <w:pPr>
        <w:tabs>
          <w:tab w:val="left" w:pos="3686"/>
          <w:tab w:val="left" w:pos="4260"/>
        </w:tabs>
        <w:spacing w:line="360" w:lineRule="auto"/>
        <w:ind w:left="414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</w:t>
      </w:r>
      <w:r w:rsidR="0090037F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Dalia Zaleskienė             </w:t>
      </w:r>
      <w:r w:rsidR="00A14F87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A14F87" w:rsidRPr="00CA39E4">
        <w:rPr>
          <w:rStyle w:val="st"/>
          <w:rFonts w:ascii="Times New Roman" w:hAnsi="Times New Roman"/>
          <w:sz w:val="24"/>
          <w:szCs w:val="24"/>
          <w:lang w:val="lt-LT"/>
        </w:rPr>
        <w:t xml:space="preserve">UAB </w:t>
      </w:r>
      <w:r w:rsidR="00A14F87" w:rsidRPr="00CA39E4">
        <w:rPr>
          <w:rFonts w:ascii="Times New Roman" w:hAnsi="Times New Roman"/>
          <w:sz w:val="24"/>
          <w:szCs w:val="24"/>
          <w:lang w:val="lt-LT"/>
        </w:rPr>
        <w:t xml:space="preserve">Dalios Zaleskienės ambulatorija direktorė.  </w:t>
      </w:r>
    </w:p>
    <w:p w:rsidR="005D2557" w:rsidRPr="00CA39E4" w:rsidRDefault="00097A3B" w:rsidP="005D2557">
      <w:pPr>
        <w:tabs>
          <w:tab w:val="left" w:pos="1275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</w:t>
      </w:r>
    </w:p>
    <w:p w:rsidR="005D2557" w:rsidRPr="00CA39E4" w:rsidRDefault="005D2557" w:rsidP="005D2557">
      <w:pPr>
        <w:tabs>
          <w:tab w:val="left" w:pos="1275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5D2557" w:rsidRPr="00CA39E4" w:rsidRDefault="005D2557" w:rsidP="005D2557">
      <w:pPr>
        <w:tabs>
          <w:tab w:val="left" w:pos="1275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5D2557" w:rsidRPr="00CA39E4" w:rsidRDefault="005D2557" w:rsidP="005D2557">
      <w:pPr>
        <w:tabs>
          <w:tab w:val="left" w:pos="1275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D842E0" w:rsidRPr="00CA39E4" w:rsidRDefault="00070538" w:rsidP="005D2557">
      <w:pPr>
        <w:tabs>
          <w:tab w:val="left" w:pos="1275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="009E6F31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842E0" w:rsidRPr="00CA39E4">
        <w:rPr>
          <w:rFonts w:ascii="Times New Roman" w:hAnsi="Times New Roman"/>
          <w:b/>
          <w:sz w:val="24"/>
          <w:szCs w:val="24"/>
          <w:lang w:val="lt-LT"/>
        </w:rPr>
        <w:t>VI. Žemės ūkio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070538" w:rsidRPr="00CA39E4" w:rsidRDefault="00070538" w:rsidP="00466835">
      <w:pPr>
        <w:tabs>
          <w:tab w:val="left" w:pos="1242"/>
          <w:tab w:val="left" w:pos="3686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D842E0" w:rsidRPr="00CA39E4" w:rsidRDefault="00692F1A" w:rsidP="00850C60">
      <w:pPr>
        <w:tabs>
          <w:tab w:val="left" w:pos="1242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  <w:t xml:space="preserve">Irena Žemaitienė        </w:t>
      </w:r>
      <w:r w:rsidR="00DD0A28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842E0" w:rsidRPr="00CA39E4">
        <w:rPr>
          <w:rFonts w:ascii="Times New Roman" w:hAnsi="Times New Roman"/>
          <w:b/>
          <w:sz w:val="24"/>
          <w:szCs w:val="24"/>
          <w:lang w:val="lt-LT"/>
        </w:rPr>
        <w:t xml:space="preserve">– savivaldybės administracijos Žemės ūkio skyriaus </w:t>
      </w:r>
    </w:p>
    <w:p w:rsidR="00D842E0" w:rsidRPr="00CA39E4" w:rsidRDefault="00DD0A28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="00D842E0" w:rsidRPr="00CA39E4">
        <w:rPr>
          <w:rFonts w:ascii="Times New Roman" w:hAnsi="Times New Roman"/>
          <w:b/>
          <w:sz w:val="24"/>
          <w:szCs w:val="24"/>
          <w:lang w:val="lt-LT"/>
        </w:rPr>
        <w:t>vedėja (darbo grupės vadovė);</w:t>
      </w:r>
    </w:p>
    <w:p w:rsidR="00D842E0" w:rsidRPr="00CA39E4" w:rsidRDefault="00D842E0" w:rsidP="00850C60">
      <w:pPr>
        <w:tabs>
          <w:tab w:val="left" w:pos="1242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Arvydas Babušis   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Žemės ūkio skyriaus </w:t>
      </w:r>
    </w:p>
    <w:p w:rsidR="00D842E0" w:rsidRPr="00CA39E4" w:rsidRDefault="00DD0A28" w:rsidP="00850C60">
      <w:pPr>
        <w:tabs>
          <w:tab w:val="left" w:pos="1242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 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 xml:space="preserve">specialistas </w:t>
      </w:r>
      <w:r w:rsidR="00D842E0" w:rsidRPr="00CA39E4">
        <w:rPr>
          <w:rFonts w:ascii="Times New Roman" w:hAnsi="Times New Roman"/>
          <w:bCs/>
          <w:sz w:val="24"/>
          <w:szCs w:val="24"/>
          <w:lang w:val="lt-LT"/>
        </w:rPr>
        <w:t>(darbo grupės sekretorius)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D842E0" w:rsidRPr="00CA39E4" w:rsidRDefault="00692F1A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Vilhelm Haase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Žemės ūkio skyriaus </w:t>
      </w:r>
    </w:p>
    <w:p w:rsidR="00D842E0" w:rsidRPr="00CA39E4" w:rsidRDefault="00DD0A28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sz w:val="24"/>
          <w:szCs w:val="24"/>
          <w:lang w:val="lt-LT"/>
        </w:rPr>
        <w:tab/>
        <w:t xml:space="preserve">  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>vyriausiasis specialistas;</w:t>
      </w:r>
    </w:p>
    <w:p w:rsidR="00EF6B76" w:rsidRPr="00CA39E4" w:rsidRDefault="00F85465" w:rsidP="00850C60">
      <w:pPr>
        <w:tabs>
          <w:tab w:val="left" w:pos="1843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Raminta Jakelaitienė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F6B76" w:rsidRPr="00CA39E4">
        <w:rPr>
          <w:rFonts w:ascii="Times New Roman" w:hAnsi="Times New Roman"/>
          <w:sz w:val="24"/>
          <w:szCs w:val="24"/>
          <w:lang w:val="lt-LT"/>
        </w:rPr>
        <w:t xml:space="preserve">– UAB „Agrolina“ direktorė, </w:t>
      </w:r>
      <w:r w:rsidR="00EF6B76" w:rsidRPr="00CA39E4">
        <w:rPr>
          <w:rFonts w:ascii="Times New Roman" w:hAnsi="Times New Roman"/>
          <w:bCs/>
          <w:sz w:val="24"/>
          <w:szCs w:val="24"/>
          <w:lang w:val="lt-LT"/>
        </w:rPr>
        <w:t xml:space="preserve">Lietuvos žemės ūkio </w:t>
      </w:r>
    </w:p>
    <w:p w:rsidR="00EF6B76" w:rsidRPr="00CA39E4" w:rsidRDefault="00EF6B76" w:rsidP="00850C60">
      <w:pPr>
        <w:tabs>
          <w:tab w:val="left" w:pos="1843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                                                          </w:t>
      </w:r>
      <w:r w:rsidR="00DF2033" w:rsidRPr="00CA39E4">
        <w:rPr>
          <w:rFonts w:ascii="Times New Roman" w:hAnsi="Times New Roman"/>
          <w:bCs/>
          <w:sz w:val="24"/>
          <w:szCs w:val="24"/>
          <w:lang w:val="lt-LT"/>
        </w:rPr>
        <w:t xml:space="preserve">bendrovių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>asociacijos narė;</w:t>
      </w:r>
    </w:p>
    <w:p w:rsidR="00EF6B76" w:rsidRPr="00CA39E4" w:rsidRDefault="00D842E0" w:rsidP="00850C60">
      <w:pPr>
        <w:tabs>
          <w:tab w:val="left" w:pos="3686"/>
          <w:tab w:val="left" w:pos="3969"/>
        </w:tabs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829B9" w:rsidRPr="00CA39E4">
        <w:rPr>
          <w:rFonts w:ascii="Times New Roman" w:hAnsi="Times New Roman"/>
          <w:sz w:val="24"/>
          <w:szCs w:val="24"/>
          <w:lang w:val="lt-LT"/>
        </w:rPr>
        <w:t xml:space="preserve">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F2033" w:rsidRPr="00CA39E4">
        <w:rPr>
          <w:rFonts w:ascii="Times New Roman" w:hAnsi="Times New Roman"/>
          <w:sz w:val="24"/>
          <w:szCs w:val="24"/>
          <w:lang w:val="lt-LT"/>
        </w:rPr>
        <w:t xml:space="preserve">Algimantas Glikas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F6B76" w:rsidRPr="00CA39E4">
        <w:rPr>
          <w:rFonts w:ascii="Times New Roman" w:hAnsi="Times New Roman"/>
          <w:sz w:val="24"/>
          <w:szCs w:val="24"/>
          <w:lang w:val="lt-LT"/>
        </w:rPr>
        <w:t xml:space="preserve">– Šakių medžiotojų ir žvejų draugijos valdybos </w:t>
      </w:r>
      <w:r w:rsidR="00DF2033" w:rsidRPr="00CA39E4">
        <w:rPr>
          <w:rFonts w:ascii="Times New Roman" w:hAnsi="Times New Roman"/>
          <w:sz w:val="24"/>
          <w:szCs w:val="24"/>
          <w:lang w:val="lt-LT"/>
        </w:rPr>
        <w:t>pirmininkas;</w:t>
      </w:r>
    </w:p>
    <w:p w:rsidR="00D842E0" w:rsidRPr="00CA39E4" w:rsidRDefault="00EF6B76" w:rsidP="00850C60">
      <w:pPr>
        <w:tabs>
          <w:tab w:val="left" w:pos="3686"/>
        </w:tabs>
        <w:spacing w:line="360" w:lineRule="auto"/>
        <w:ind w:left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 xml:space="preserve">Aušrelė Pukinskienė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 xml:space="preserve">Lietuvos žemės ūkio konsultavimo tarnybos </w:t>
      </w:r>
      <w:r w:rsidR="00070538" w:rsidRPr="00CA39E4">
        <w:rPr>
          <w:rFonts w:ascii="Times New Roman" w:hAnsi="Times New Roman"/>
          <w:bCs/>
          <w:sz w:val="24"/>
          <w:szCs w:val="24"/>
          <w:lang w:val="lt-LT"/>
        </w:rPr>
        <w:t>Šakių</w:t>
      </w:r>
      <w:r w:rsidR="00692F1A" w:rsidRPr="00CA39E4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692F1A" w:rsidRPr="00CA39E4">
        <w:rPr>
          <w:rFonts w:ascii="Times New Roman" w:hAnsi="Times New Roman"/>
          <w:bCs/>
          <w:sz w:val="24"/>
          <w:szCs w:val="24"/>
          <w:lang w:val="lt-LT"/>
        </w:rPr>
        <w:t>biuro</w:t>
      </w:r>
      <w:r w:rsidR="00D842E0" w:rsidRPr="00CA39E4">
        <w:rPr>
          <w:rFonts w:ascii="Times New Roman" w:hAnsi="Times New Roman"/>
          <w:sz w:val="24"/>
          <w:szCs w:val="24"/>
          <w:lang w:val="lt-LT"/>
        </w:rPr>
        <w:tab/>
      </w:r>
      <w:r w:rsidR="00C97F38" w:rsidRPr="00CA39E4">
        <w:rPr>
          <w:rFonts w:ascii="Times New Roman" w:hAnsi="Times New Roman"/>
          <w:bCs/>
          <w:sz w:val="24"/>
          <w:szCs w:val="24"/>
          <w:lang w:val="lt-LT"/>
        </w:rPr>
        <w:t>vadovė;</w:t>
      </w:r>
    </w:p>
    <w:p w:rsidR="00EF6B76" w:rsidRPr="00CA39E4" w:rsidRDefault="00EF6B76" w:rsidP="00850C60">
      <w:pPr>
        <w:tabs>
          <w:tab w:val="left" w:pos="1843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>Tomas Skaisgirys</w:t>
      </w:r>
      <w:r w:rsidR="00692F1A"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   </w:t>
      </w:r>
      <w:r w:rsidR="00DD0A28"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– Ūkininkas, savivaldybės tarybos narys;</w:t>
      </w:r>
    </w:p>
    <w:p w:rsidR="00EF6B76" w:rsidRPr="00CA39E4" w:rsidRDefault="00EF6B76" w:rsidP="00850C60">
      <w:pPr>
        <w:tabs>
          <w:tab w:val="left" w:pos="1276"/>
          <w:tab w:val="left" w:pos="3686"/>
          <w:tab w:val="left" w:pos="3969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CA39E4">
        <w:rPr>
          <w:rFonts w:ascii="Times New Roman" w:hAnsi="Times New Roman"/>
          <w:sz w:val="24"/>
          <w:szCs w:val="24"/>
          <w:lang w:val="lt-LT"/>
        </w:rPr>
        <w:t>Simonas Šilingas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        </w:t>
      </w:r>
      <w:r w:rsidRPr="00CA39E4">
        <w:rPr>
          <w:rFonts w:ascii="Times New Roman" w:hAnsi="Times New Roman"/>
          <w:sz w:val="24"/>
          <w:szCs w:val="24"/>
          <w:lang w:val="lt-LT"/>
        </w:rPr>
        <w:t>– VĮ Šakių miškų urėdijos vyriausiasis miškininkas</w:t>
      </w:r>
      <w:r w:rsidR="009D3675" w:rsidRPr="00CA39E4">
        <w:rPr>
          <w:rFonts w:ascii="Times New Roman" w:hAnsi="Times New Roman"/>
          <w:sz w:val="24"/>
          <w:szCs w:val="24"/>
          <w:lang w:val="lt-LT"/>
        </w:rPr>
        <w:t>;</w:t>
      </w:r>
    </w:p>
    <w:p w:rsidR="00EF6B76" w:rsidRPr="00CA39E4" w:rsidRDefault="00EF6B76" w:rsidP="00850C60">
      <w:pPr>
        <w:tabs>
          <w:tab w:val="left" w:pos="3686"/>
        </w:tabs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Rimantas Vaičiūnas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Žemės ūkio skyriaus </w:t>
      </w:r>
    </w:p>
    <w:p w:rsidR="00EF6B76" w:rsidRPr="00CA39E4" w:rsidRDefault="00EF6B76" w:rsidP="00850C60">
      <w:pPr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vyriausiasis specialistas;                                                             </w:t>
      </w:r>
    </w:p>
    <w:p w:rsidR="00EF6B76" w:rsidRPr="00CA39E4" w:rsidRDefault="00EF6B76" w:rsidP="00850C60">
      <w:pPr>
        <w:tabs>
          <w:tab w:val="left" w:pos="3544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</w:t>
      </w:r>
      <w:r w:rsidR="00466835" w:rsidRPr="00CA39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Rimantas Valiukas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Žemės ūkio skyriaus </w:t>
      </w:r>
    </w:p>
    <w:p w:rsidR="00EF6B76" w:rsidRPr="00CA39E4" w:rsidRDefault="00EF6B76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</w:t>
      </w:r>
      <w:r w:rsidR="00C20A94" w:rsidRPr="00CA39E4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specialistas,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LR Žemės ūkio rūmų Šakių rajono žemdirbių</w:t>
      </w:r>
    </w:p>
    <w:p w:rsidR="00EF6B76" w:rsidRPr="00CA39E4" w:rsidRDefault="00EF6B76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</w:t>
      </w:r>
      <w:r w:rsidR="00C20A94" w:rsidRPr="00CA39E4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savivaldos organizatorius, rajono Ūkininkų sąjungos</w:t>
      </w:r>
    </w:p>
    <w:p w:rsidR="00EF6B76" w:rsidRPr="00CA39E4" w:rsidRDefault="00EF6B76" w:rsidP="00850C60">
      <w:pPr>
        <w:tabs>
          <w:tab w:val="left" w:pos="1242"/>
          <w:tab w:val="left" w:pos="3686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           pirmininkas, Šakių rajono Žemdirbių asociacijos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D0A28" w:rsidRPr="00CA39E4">
        <w:rPr>
          <w:rFonts w:ascii="Times New Roman" w:hAnsi="Times New Roman"/>
          <w:sz w:val="24"/>
          <w:szCs w:val="24"/>
          <w:lang w:val="lt-LT"/>
        </w:rPr>
        <w:t>pirmininkas.</w:t>
      </w:r>
    </w:p>
    <w:p w:rsidR="00BD6AFF" w:rsidRPr="00CA39E4" w:rsidRDefault="00EF6B76" w:rsidP="00850C60">
      <w:pPr>
        <w:tabs>
          <w:tab w:val="left" w:pos="3686"/>
          <w:tab w:val="left" w:pos="3975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</w:t>
      </w:r>
      <w:r w:rsidR="00DF2033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05410" w:rsidRPr="00CA39E4">
        <w:rPr>
          <w:rFonts w:ascii="Times New Roman" w:hAnsi="Times New Roman"/>
          <w:sz w:val="24"/>
          <w:szCs w:val="24"/>
          <w:lang w:val="lt-LT"/>
        </w:rPr>
        <w:tab/>
      </w:r>
    </w:p>
    <w:p w:rsidR="00AC57FA" w:rsidRPr="00CA39E4" w:rsidRDefault="00BD6AFF" w:rsidP="00850C6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="00AC57FA" w:rsidRPr="00CA39E4">
        <w:rPr>
          <w:rFonts w:ascii="Times New Roman" w:hAnsi="Times New Roman"/>
          <w:b/>
          <w:sz w:val="24"/>
          <w:szCs w:val="24"/>
          <w:lang w:val="lt-LT"/>
        </w:rPr>
        <w:t>VII. Regioninės plėtros ir bendruomeninių iniciatyvų</w:t>
      </w:r>
    </w:p>
    <w:p w:rsidR="00F926BF" w:rsidRPr="00CA39E4" w:rsidRDefault="00F926BF" w:rsidP="00850C60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</w:p>
    <w:p w:rsidR="00AC57FA" w:rsidRPr="00CA39E4" w:rsidRDefault="00692F1A" w:rsidP="00850C60">
      <w:pPr>
        <w:tabs>
          <w:tab w:val="left" w:pos="1134"/>
          <w:tab w:val="left" w:pos="1276"/>
          <w:tab w:val="left" w:pos="3686"/>
          <w:tab w:val="left" w:pos="3969"/>
        </w:tabs>
        <w:spacing w:line="360" w:lineRule="auto"/>
        <w:ind w:left="1134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CA39E4">
        <w:rPr>
          <w:rStyle w:val="Grietas"/>
          <w:rFonts w:ascii="Times New Roman" w:hAnsi="Times New Roman"/>
          <w:sz w:val="24"/>
          <w:szCs w:val="24"/>
          <w:lang w:val="lt-LT"/>
        </w:rPr>
        <w:t>Vitas Girdauskas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319E4" w:rsidRPr="00CA39E4">
        <w:rPr>
          <w:rFonts w:ascii="Times New Roman" w:hAnsi="Times New Roman"/>
          <w:b/>
          <w:sz w:val="24"/>
          <w:szCs w:val="24"/>
          <w:lang w:val="lt-LT"/>
        </w:rPr>
        <w:t xml:space="preserve">– </w:t>
      </w:r>
      <w:r w:rsidR="00AC57FA" w:rsidRPr="00CA39E4">
        <w:rPr>
          <w:rFonts w:ascii="Times New Roman" w:hAnsi="Times New Roman"/>
          <w:b/>
          <w:sz w:val="24"/>
          <w:szCs w:val="24"/>
          <w:lang w:val="lt-LT"/>
        </w:rPr>
        <w:t xml:space="preserve">savivaldybės administracijos Regioninės plėtros </w:t>
      </w: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</w:t>
      </w:r>
    </w:p>
    <w:p w:rsidR="005D182B" w:rsidRPr="00CA39E4" w:rsidRDefault="00AC57FA" w:rsidP="00850C60">
      <w:pPr>
        <w:tabs>
          <w:tab w:val="left" w:pos="1134"/>
          <w:tab w:val="left" w:pos="3945"/>
          <w:tab w:val="center" w:pos="4819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         </w:t>
      </w:r>
      <w:r w:rsidR="00692F1A"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</w:t>
      </w:r>
      <w:r w:rsidR="00850C60"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                   </w:t>
      </w:r>
      <w:r w:rsidR="00692F1A" w:rsidRPr="00CA39E4">
        <w:rPr>
          <w:rFonts w:ascii="Times New Roman" w:hAnsi="Times New Roman"/>
          <w:b/>
          <w:sz w:val="24"/>
          <w:szCs w:val="24"/>
          <w:lang w:val="lt-LT"/>
        </w:rPr>
        <w:t>skyriaus vedėjas (darbo grupės vadovas);</w:t>
      </w:r>
      <w:r w:rsidR="00692F1A" w:rsidRPr="00CA39E4">
        <w:rPr>
          <w:rFonts w:ascii="Times New Roman" w:hAnsi="Times New Roman"/>
          <w:b/>
          <w:sz w:val="24"/>
          <w:szCs w:val="24"/>
          <w:lang w:val="lt-LT"/>
        </w:rPr>
        <w:tab/>
      </w: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</w:t>
      </w:r>
      <w:r w:rsidR="00C76A49"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</w:t>
      </w:r>
    </w:p>
    <w:p w:rsidR="005D182B" w:rsidRPr="00CA39E4" w:rsidRDefault="00AC57FA" w:rsidP="00850C60">
      <w:pPr>
        <w:tabs>
          <w:tab w:val="left" w:pos="3969"/>
        </w:tabs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5D182B" w:rsidRPr="00CA39E4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5D182B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Ingrida Maksvytienė</w:t>
      </w:r>
      <w:r w:rsidR="00850C60" w:rsidRPr="00CA39E4">
        <w:rPr>
          <w:rStyle w:val="Grietas"/>
          <w:rFonts w:ascii="Times New Roman" w:hAnsi="Times New Roman"/>
          <w:sz w:val="24"/>
          <w:szCs w:val="24"/>
          <w:lang w:val="lt-LT"/>
        </w:rPr>
        <w:t xml:space="preserve">     </w:t>
      </w:r>
      <w:r w:rsidR="005D182B"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Regioninės plėtros skyriaus </w:t>
      </w:r>
    </w:p>
    <w:p w:rsidR="00073CE1" w:rsidRPr="00CA39E4" w:rsidRDefault="005D182B" w:rsidP="00850C60">
      <w:pPr>
        <w:tabs>
          <w:tab w:val="left" w:pos="3686"/>
          <w:tab w:val="left" w:pos="396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vyriausioji specialistė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>(darbo grupės sekretorė)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;  </w:t>
      </w:r>
    </w:p>
    <w:p w:rsidR="004933FB" w:rsidRPr="00CA39E4" w:rsidRDefault="004933FB" w:rsidP="00850C60">
      <w:pPr>
        <w:tabs>
          <w:tab w:val="left" w:pos="3686"/>
          <w:tab w:val="left" w:pos="396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Vaidas Balčiūnas          </w:t>
      </w:r>
      <w:r w:rsidR="009D3675" w:rsidRPr="00CA39E4">
        <w:rPr>
          <w:rFonts w:ascii="Times New Roman" w:hAnsi="Times New Roman"/>
          <w:sz w:val="24"/>
          <w:szCs w:val="24"/>
          <w:lang w:val="lt-LT"/>
        </w:rPr>
        <w:t>– savivaldybės tarybos narys;</w:t>
      </w:r>
    </w:p>
    <w:p w:rsidR="00097A3B" w:rsidRPr="00CA39E4" w:rsidRDefault="00097A3B" w:rsidP="00850C60">
      <w:pPr>
        <w:tabs>
          <w:tab w:val="left" w:pos="3686"/>
          <w:tab w:val="left" w:pos="433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Alina Baltrušaitienė   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Šakių krašto vietos veiklos grupės  finansininkė; </w:t>
      </w:r>
    </w:p>
    <w:p w:rsidR="00097A3B" w:rsidRPr="00CA39E4" w:rsidRDefault="004933FB" w:rsidP="00850C60">
      <w:pPr>
        <w:tabs>
          <w:tab w:val="left" w:pos="396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97A3B" w:rsidRPr="00CA39E4">
        <w:rPr>
          <w:rFonts w:ascii="Times New Roman" w:hAnsi="Times New Roman"/>
          <w:sz w:val="24"/>
          <w:szCs w:val="24"/>
          <w:lang w:val="lt-LT"/>
        </w:rPr>
        <w:t>R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osita Gorges           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97A3B" w:rsidRPr="00CA39E4">
        <w:rPr>
          <w:rFonts w:ascii="Times New Roman" w:hAnsi="Times New Roman"/>
          <w:sz w:val="24"/>
          <w:szCs w:val="24"/>
          <w:lang w:val="lt-LT"/>
        </w:rPr>
        <w:t>–  Šakiečių bendruomenės pirmininkė;</w:t>
      </w:r>
    </w:p>
    <w:p w:rsidR="004933FB" w:rsidRPr="00CA39E4" w:rsidRDefault="00073CE1" w:rsidP="00850C60">
      <w:pPr>
        <w:tabs>
          <w:tab w:val="left" w:pos="3686"/>
          <w:tab w:val="left" w:pos="3960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850C60" w:rsidRPr="00CA39E4">
        <w:rPr>
          <w:rFonts w:ascii="Times New Roman" w:hAnsi="Times New Roman"/>
          <w:sz w:val="24"/>
          <w:szCs w:val="24"/>
        </w:rPr>
        <w:t xml:space="preserve">Raminta Jakelaitienė   </w:t>
      </w:r>
      <w:r w:rsidR="00CA39E4">
        <w:rPr>
          <w:rFonts w:ascii="Times New Roman" w:hAnsi="Times New Roman"/>
          <w:sz w:val="24"/>
          <w:szCs w:val="24"/>
        </w:rPr>
        <w:t xml:space="preserve"> </w:t>
      </w:r>
      <w:r w:rsidR="00692F1A" w:rsidRPr="00CA39E4">
        <w:rPr>
          <w:rFonts w:ascii="Times New Roman" w:hAnsi="Times New Roman"/>
          <w:sz w:val="24"/>
          <w:szCs w:val="24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– savivaldybės tarybos narė;</w:t>
      </w:r>
    </w:p>
    <w:p w:rsidR="004933FB" w:rsidRPr="00CA39E4" w:rsidRDefault="004933FB" w:rsidP="00850C60">
      <w:pPr>
        <w:tabs>
          <w:tab w:val="left" w:pos="3960"/>
        </w:tabs>
        <w:spacing w:line="360" w:lineRule="auto"/>
        <w:jc w:val="both"/>
        <w:rPr>
          <w:rFonts w:ascii="Times New Roman" w:hAnsi="Times New Roman"/>
          <w:b/>
          <w:sz w:val="24"/>
          <w:szCs w:val="24"/>
          <w:lang w:val="lt-LT"/>
        </w:rPr>
      </w:pPr>
      <w:r w:rsidRPr="00CA39E4">
        <w:rPr>
          <w:rFonts w:ascii="Times New Roman" w:hAnsi="Times New Roman"/>
          <w:b/>
          <w:sz w:val="24"/>
          <w:szCs w:val="24"/>
          <w:lang w:val="lt-LT"/>
        </w:rPr>
        <w:t xml:space="preserve">                  </w:t>
      </w:r>
      <w:r w:rsidR="00692F1A" w:rsidRPr="00CA39E4">
        <w:rPr>
          <w:rFonts w:ascii="Times New Roman" w:hAnsi="Times New Roman"/>
          <w:b/>
          <w:sz w:val="24"/>
          <w:szCs w:val="24"/>
          <w:lang w:val="lt-LT"/>
        </w:rPr>
        <w:t xml:space="preserve"> 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>Danutė Jurgutienė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– savivaldybės administracijos vyriausioji specialistė  </w:t>
      </w:r>
    </w:p>
    <w:p w:rsidR="004933FB" w:rsidRPr="00CA39E4" w:rsidRDefault="004933FB" w:rsidP="00850C60">
      <w:pPr>
        <w:tabs>
          <w:tab w:val="left" w:pos="3686"/>
          <w:tab w:val="left" w:pos="400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                      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         </w:t>
      </w:r>
      <w:r w:rsidRPr="00CA39E4">
        <w:rPr>
          <w:rFonts w:ascii="Times New Roman" w:hAnsi="Times New Roman"/>
          <w:sz w:val="24"/>
          <w:szCs w:val="24"/>
          <w:lang w:val="lt-LT"/>
        </w:rPr>
        <w:t>(jaunimo reikalų koordinatorė);</w:t>
      </w:r>
    </w:p>
    <w:p w:rsidR="0076244B" w:rsidRPr="00CA39E4" w:rsidRDefault="0076244B" w:rsidP="00850C60">
      <w:pPr>
        <w:tabs>
          <w:tab w:val="left" w:pos="1276"/>
          <w:tab w:val="left" w:pos="4335"/>
        </w:tabs>
        <w:spacing w:line="360" w:lineRule="auto"/>
        <w:jc w:val="both"/>
        <w:rPr>
          <w:rStyle w:val="Grietas"/>
          <w:rFonts w:ascii="Times New Roman" w:hAnsi="Times New Roman"/>
          <w:b w:val="0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Algirdas Stankevičius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CA39E4">
        <w:rPr>
          <w:rFonts w:ascii="Times New Roman" w:hAnsi="Times New Roman"/>
          <w:sz w:val="24"/>
          <w:szCs w:val="24"/>
          <w:lang w:val="lt-LT"/>
        </w:rPr>
        <w:t>– Kudirkos Naumiesčio seniūnijos seniūnas;</w:t>
      </w:r>
    </w:p>
    <w:p w:rsidR="0076244B" w:rsidRPr="00CA39E4" w:rsidRDefault="0076244B" w:rsidP="00850C60">
      <w:pPr>
        <w:tabs>
          <w:tab w:val="left" w:pos="3686"/>
          <w:tab w:val="center" w:pos="4819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AC57FA" w:rsidRPr="00CA39E4" w:rsidRDefault="0076244B" w:rsidP="00850C60">
      <w:pPr>
        <w:tabs>
          <w:tab w:val="left" w:pos="3686"/>
          <w:tab w:val="left" w:pos="3969"/>
          <w:tab w:val="center" w:pos="4819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D23B5" w:rsidRPr="00CA39E4">
        <w:rPr>
          <w:rFonts w:ascii="Times New Roman" w:hAnsi="Times New Roman"/>
          <w:sz w:val="24"/>
          <w:szCs w:val="24"/>
          <w:lang w:val="lt-LT"/>
        </w:rPr>
        <w:t>Aušra Slidziauskienė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20BC5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ED23B5" w:rsidRPr="00CA39E4">
        <w:rPr>
          <w:rFonts w:ascii="Times New Roman" w:hAnsi="Times New Roman"/>
          <w:sz w:val="24"/>
          <w:szCs w:val="24"/>
          <w:lang w:val="lt-LT"/>
        </w:rPr>
        <w:t>Šakių krašto vietos veiklos grupės</w:t>
      </w:r>
      <w:r w:rsidR="00C20BC5" w:rsidRPr="00CA39E4">
        <w:rPr>
          <w:rFonts w:ascii="Times New Roman" w:hAnsi="Times New Roman"/>
          <w:sz w:val="24"/>
          <w:szCs w:val="24"/>
          <w:lang w:val="lt-LT"/>
        </w:rPr>
        <w:t xml:space="preserve"> pirmininkė;</w:t>
      </w:r>
    </w:p>
    <w:p w:rsidR="004933FB" w:rsidRPr="00CA39E4" w:rsidRDefault="009F07C1" w:rsidP="00850C60">
      <w:pPr>
        <w:tabs>
          <w:tab w:val="left" w:pos="4335"/>
        </w:tabs>
        <w:spacing w:line="360" w:lineRule="auto"/>
        <w:jc w:val="both"/>
        <w:rPr>
          <w:rStyle w:val="Grietas"/>
          <w:rFonts w:ascii="Times New Roman" w:hAnsi="Times New Roman"/>
          <w:b w:val="0"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             </w:t>
      </w:r>
      <w:r w:rsidR="00692F1A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r w:rsidR="004933FB" w:rsidRPr="00CA39E4">
        <w:rPr>
          <w:rFonts w:ascii="Times New Roman" w:hAnsi="Times New Roman"/>
          <w:bCs/>
          <w:sz w:val="24"/>
          <w:szCs w:val="24"/>
          <w:lang w:val="lt-LT"/>
        </w:rPr>
        <w:t>Grinutė Šnirpūnienė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933FB" w:rsidRPr="00CA39E4">
        <w:rPr>
          <w:rFonts w:ascii="Times New Roman" w:hAnsi="Times New Roman"/>
          <w:sz w:val="24"/>
          <w:szCs w:val="24"/>
          <w:lang w:val="lt-LT"/>
        </w:rPr>
        <w:t>– Šakių rajono bendruomenių centrų asociacijos pirmininkė;</w:t>
      </w:r>
    </w:p>
    <w:p w:rsidR="004933FB" w:rsidRPr="00CA39E4" w:rsidRDefault="004933FB" w:rsidP="00850C60">
      <w:pPr>
        <w:tabs>
          <w:tab w:val="left" w:pos="3686"/>
          <w:tab w:val="left" w:pos="4111"/>
          <w:tab w:val="left" w:pos="433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           </w:t>
      </w:r>
      <w:r w:rsidR="0076244B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r w:rsidR="00692F1A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Tautvydas Šukys          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 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D3675" w:rsidRPr="00CA39E4">
        <w:rPr>
          <w:rFonts w:ascii="Times New Roman" w:hAnsi="Times New Roman"/>
          <w:sz w:val="24"/>
          <w:szCs w:val="24"/>
          <w:lang w:val="lt-LT"/>
        </w:rPr>
        <w:t>– savivaldybės tarybos narys;</w:t>
      </w:r>
    </w:p>
    <w:p w:rsidR="00AC57FA" w:rsidRPr="00CA39E4" w:rsidRDefault="004933FB" w:rsidP="00850C60">
      <w:pPr>
        <w:tabs>
          <w:tab w:val="left" w:pos="4335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             </w:t>
      </w:r>
      <w:r w:rsidR="00692F1A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</w:t>
      </w:r>
      <w:r w:rsidR="00AC57FA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Arūnas Tarnauska</w:t>
      </w:r>
      <w:r w:rsidR="00850C60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s      </w:t>
      </w:r>
      <w:r w:rsidR="00692F1A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r w:rsidR="00850C60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    </w:t>
      </w:r>
      <w:r w:rsid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 xml:space="preserve"> </w:t>
      </w:r>
      <w:r w:rsidR="00B319E4" w:rsidRPr="00CA39E4">
        <w:rPr>
          <w:rFonts w:ascii="Times New Roman" w:hAnsi="Times New Roman"/>
          <w:sz w:val="24"/>
          <w:szCs w:val="24"/>
          <w:lang w:val="lt-LT"/>
        </w:rPr>
        <w:t>–</w:t>
      </w:r>
      <w:r w:rsidR="00DE2A77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72838" w:rsidRPr="00CA39E4">
        <w:rPr>
          <w:rStyle w:val="Grietas"/>
          <w:rFonts w:ascii="Times New Roman" w:hAnsi="Times New Roman"/>
          <w:b w:val="0"/>
          <w:sz w:val="24"/>
          <w:szCs w:val="24"/>
          <w:lang w:val="lt-LT"/>
        </w:rPr>
        <w:t>savivaldybės tarybos narys;</w:t>
      </w:r>
    </w:p>
    <w:p w:rsidR="0076244B" w:rsidRPr="00CA39E4" w:rsidRDefault="006F4BFA" w:rsidP="00850C60">
      <w:pPr>
        <w:tabs>
          <w:tab w:val="left" w:pos="4111"/>
        </w:tabs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</w:t>
      </w:r>
      <w:r w:rsidR="00E701AE" w:rsidRP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2F1A" w:rsidRPr="00CA39E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Bernardinas Petras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Vainius 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– Marijampolės regiono plėtros tarybos narys</w:t>
      </w:r>
      <w:r w:rsidR="002538F7" w:rsidRPr="00CA39E4">
        <w:rPr>
          <w:rFonts w:ascii="Times New Roman" w:hAnsi="Times New Roman"/>
          <w:sz w:val="24"/>
          <w:szCs w:val="24"/>
          <w:lang w:val="lt-LT"/>
        </w:rPr>
        <w:t xml:space="preserve">, rajono </w:t>
      </w:r>
    </w:p>
    <w:p w:rsidR="002538F7" w:rsidRPr="00CA39E4" w:rsidRDefault="0076244B" w:rsidP="00850C60">
      <w:pPr>
        <w:spacing w:line="360" w:lineRule="auto"/>
        <w:ind w:left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</w:t>
      </w:r>
      <w:r w:rsidR="00850C60"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2538F7"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      </w:t>
      </w:r>
      <w:r w:rsidR="00850C60"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                              </w:t>
      </w:r>
      <w:r w:rsidR="002538F7" w:rsidRPr="00CA39E4">
        <w:rPr>
          <w:rFonts w:ascii="Times New Roman" w:hAnsi="Times New Roman"/>
          <w:bCs/>
          <w:sz w:val="24"/>
          <w:szCs w:val="24"/>
          <w:lang w:val="lt-LT"/>
        </w:rPr>
        <w:t>savivaldybės mero pavaduotojas;</w:t>
      </w:r>
    </w:p>
    <w:p w:rsidR="00AC57FA" w:rsidRPr="00CA39E4" w:rsidRDefault="002538F7" w:rsidP="00850C60">
      <w:pPr>
        <w:tabs>
          <w:tab w:val="left" w:pos="1276"/>
        </w:tabs>
        <w:spacing w:line="360" w:lineRule="auto"/>
        <w:ind w:left="720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      </w:t>
      </w:r>
      <w:r w:rsidR="00692F1A" w:rsidRPr="00CA39E4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AC57FA" w:rsidRPr="00CA39E4">
        <w:rPr>
          <w:rFonts w:ascii="Times New Roman" w:hAnsi="Times New Roman"/>
          <w:bCs/>
          <w:sz w:val="24"/>
          <w:szCs w:val="24"/>
          <w:lang w:val="lt-LT"/>
        </w:rPr>
        <w:t>Vita Valaitienė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                  </w:t>
      </w:r>
      <w:r w:rsidR="00CA39E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B319E4" w:rsidRPr="00CA39E4">
        <w:rPr>
          <w:rFonts w:ascii="Times New Roman" w:hAnsi="Times New Roman"/>
          <w:sz w:val="24"/>
          <w:szCs w:val="24"/>
          <w:lang w:val="lt-LT"/>
        </w:rPr>
        <w:t xml:space="preserve">– </w:t>
      </w:r>
      <w:r w:rsidR="00AC57FA" w:rsidRPr="00CA39E4">
        <w:rPr>
          <w:rFonts w:ascii="Times New Roman" w:hAnsi="Times New Roman"/>
          <w:sz w:val="24"/>
          <w:szCs w:val="24"/>
          <w:lang w:val="lt-LT"/>
        </w:rPr>
        <w:t xml:space="preserve">savivaldybės administracijos Architektūros ir urbanistikos                                                                       </w:t>
      </w:r>
    </w:p>
    <w:p w:rsidR="009F07C1" w:rsidRPr="00CA39E4" w:rsidRDefault="00AC57FA" w:rsidP="00850C60">
      <w:pPr>
        <w:tabs>
          <w:tab w:val="left" w:pos="3390"/>
        </w:tabs>
        <w:spacing w:line="360" w:lineRule="auto"/>
        <w:ind w:left="1276" w:firstLine="164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</w:t>
      </w:r>
      <w:r w:rsidR="00850C60" w:rsidRPr="00CA39E4">
        <w:rPr>
          <w:rFonts w:ascii="Times New Roman" w:hAnsi="Times New Roman"/>
          <w:sz w:val="24"/>
          <w:szCs w:val="24"/>
          <w:lang w:val="lt-LT"/>
        </w:rPr>
        <w:t xml:space="preserve">                           </w:t>
      </w:r>
      <w:r w:rsidRPr="00CA39E4">
        <w:rPr>
          <w:rFonts w:ascii="Times New Roman" w:hAnsi="Times New Roman"/>
          <w:sz w:val="24"/>
          <w:szCs w:val="24"/>
          <w:lang w:val="lt-LT"/>
        </w:rPr>
        <w:t xml:space="preserve">skyriaus vedėja </w:t>
      </w:r>
      <w:r w:rsidRPr="00CA39E4">
        <w:rPr>
          <w:rFonts w:ascii="Times New Roman" w:hAnsi="Times New Roman"/>
          <w:bCs/>
          <w:sz w:val="24"/>
          <w:szCs w:val="24"/>
          <w:lang w:val="lt-LT"/>
        </w:rPr>
        <w:t xml:space="preserve">– </w:t>
      </w:r>
      <w:r w:rsidR="009F07C1" w:rsidRPr="00CA39E4">
        <w:rPr>
          <w:rFonts w:ascii="Times New Roman" w:hAnsi="Times New Roman"/>
          <w:bCs/>
          <w:sz w:val="24"/>
          <w:szCs w:val="24"/>
          <w:lang w:val="lt-LT"/>
        </w:rPr>
        <w:t xml:space="preserve"> rajono vyriausioji architektė</w:t>
      </w:r>
      <w:r w:rsidR="0076244B" w:rsidRPr="00CA39E4">
        <w:rPr>
          <w:rFonts w:ascii="Times New Roman" w:hAnsi="Times New Roman"/>
          <w:bCs/>
          <w:sz w:val="24"/>
          <w:szCs w:val="24"/>
          <w:lang w:val="lt-LT"/>
        </w:rPr>
        <w:t>.</w:t>
      </w:r>
      <w:r w:rsidR="0076244B" w:rsidRPr="00CA39E4">
        <w:rPr>
          <w:rFonts w:ascii="Times New Roman" w:hAnsi="Times New Roman"/>
          <w:sz w:val="24"/>
          <w:szCs w:val="24"/>
          <w:lang w:val="lt-LT"/>
        </w:rPr>
        <w:t>“</w:t>
      </w:r>
    </w:p>
    <w:p w:rsidR="00032826" w:rsidRPr="00CA39E4" w:rsidRDefault="00DA17D2" w:rsidP="00466835">
      <w:pPr>
        <w:tabs>
          <w:tab w:val="left" w:pos="339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 xml:space="preserve">                 </w:t>
      </w:r>
      <w:r w:rsidR="00032826" w:rsidRPr="00CA39E4">
        <w:rPr>
          <w:rFonts w:ascii="Times New Roman" w:hAnsi="Times New Roman"/>
          <w:spacing w:val="40"/>
          <w:sz w:val="24"/>
          <w:szCs w:val="24"/>
          <w:lang w:val="lt-LT"/>
        </w:rPr>
        <w:t>2.Pripažįstu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 xml:space="preserve"> netekusiu galios rajono savivaldybės administracijos direktoriaus 2015 m. birželio 10 d. įsakymą Nr. AT-569 „Dėl rajono savivaldybės strateginio planavimo grupių sudarymo“ su visais</w:t>
      </w:r>
      <w:r w:rsidR="0022104B" w:rsidRPr="00CA39E4">
        <w:rPr>
          <w:rFonts w:ascii="Times New Roman" w:hAnsi="Times New Roman"/>
          <w:sz w:val="24"/>
          <w:szCs w:val="24"/>
          <w:lang w:val="lt-LT"/>
        </w:rPr>
        <w:t xml:space="preserve"> jo</w:t>
      </w:r>
      <w:r w:rsidR="00032826" w:rsidRPr="00CA39E4">
        <w:rPr>
          <w:rFonts w:ascii="Times New Roman" w:hAnsi="Times New Roman"/>
          <w:sz w:val="24"/>
          <w:szCs w:val="24"/>
          <w:lang w:val="lt-LT"/>
        </w:rPr>
        <w:t xml:space="preserve"> pakeitimais ir papildymais. </w:t>
      </w:r>
    </w:p>
    <w:p w:rsidR="00C5140C" w:rsidRPr="00CA39E4" w:rsidRDefault="00C5140C" w:rsidP="00466835">
      <w:pPr>
        <w:tabs>
          <w:tab w:val="left" w:pos="1242"/>
          <w:tab w:val="left" w:pos="3390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:rsidR="00C47FE0" w:rsidRPr="00CA39E4" w:rsidRDefault="00C47FE0" w:rsidP="000E1878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C47FE0" w:rsidRPr="00CA39E4" w:rsidRDefault="00C47FE0" w:rsidP="000E1878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 w:val="24"/>
          <w:szCs w:val="24"/>
          <w:lang w:val="lt-LT"/>
        </w:rPr>
      </w:pPr>
    </w:p>
    <w:p w:rsidR="00B929F8" w:rsidRPr="00CA39E4" w:rsidRDefault="00C47FE0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 w:bidi="lo-LA"/>
        </w:rPr>
      </w:pPr>
      <w:r w:rsidRPr="00CA39E4">
        <w:rPr>
          <w:rFonts w:ascii="Times New Roman" w:hAnsi="Times New Roman"/>
          <w:sz w:val="24"/>
          <w:szCs w:val="24"/>
          <w:lang w:val="lt-LT" w:eastAsia="lt-LT"/>
        </w:rPr>
        <w:t>A</w:t>
      </w:r>
      <w:r w:rsidR="00B929F8" w:rsidRPr="00CA39E4">
        <w:rPr>
          <w:rFonts w:ascii="Times New Roman" w:hAnsi="Times New Roman"/>
          <w:sz w:val="24"/>
          <w:szCs w:val="24"/>
          <w:lang w:val="lt-LT" w:eastAsia="lt-LT"/>
        </w:rPr>
        <w:t xml:space="preserve">dministracijos </w:t>
      </w:r>
      <w:r w:rsidRPr="00CA39E4">
        <w:rPr>
          <w:rFonts w:ascii="Times New Roman" w:hAnsi="Times New Roman"/>
          <w:sz w:val="24"/>
          <w:szCs w:val="24"/>
          <w:lang w:val="lt-LT" w:eastAsia="lt-LT"/>
        </w:rPr>
        <w:t xml:space="preserve"> direktorius                                                                    Dainius Grincevičius</w:t>
      </w:r>
    </w:p>
    <w:p w:rsidR="00B929F8" w:rsidRPr="00CA39E4" w:rsidRDefault="00B929F8" w:rsidP="000E1878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CA39E4">
        <w:rPr>
          <w:rFonts w:ascii="Times New Roman" w:hAnsi="Times New Roman"/>
          <w:sz w:val="24"/>
          <w:szCs w:val="24"/>
          <w:lang w:val="lt-LT" w:eastAsia="lt-LT"/>
        </w:rPr>
        <w:t xml:space="preserve">  </w:t>
      </w:r>
      <w:r w:rsidR="00C47FE0" w:rsidRPr="00CA39E4">
        <w:rPr>
          <w:rFonts w:ascii="Times New Roman" w:hAnsi="Times New Roman"/>
          <w:sz w:val="24"/>
          <w:szCs w:val="24"/>
          <w:lang w:val="lt-LT" w:eastAsia="lt-LT"/>
        </w:rPr>
        <w:t xml:space="preserve">   </w:t>
      </w:r>
    </w:p>
    <w:p w:rsidR="00C47FE0" w:rsidRPr="00CA39E4" w:rsidRDefault="00C47FE0" w:rsidP="00B929F8">
      <w:pPr>
        <w:rPr>
          <w:rFonts w:ascii="Times New Roman" w:hAnsi="Times New Roman"/>
          <w:sz w:val="24"/>
          <w:szCs w:val="24"/>
          <w:lang w:val="lt-LT" w:eastAsia="lt-LT"/>
        </w:rPr>
      </w:pPr>
    </w:p>
    <w:p w:rsidR="00C47FE0" w:rsidRPr="00CA39E4" w:rsidRDefault="00C47FE0" w:rsidP="00B929F8">
      <w:pPr>
        <w:rPr>
          <w:rFonts w:ascii="Times New Roman" w:hAnsi="Times New Roman"/>
          <w:sz w:val="24"/>
          <w:szCs w:val="24"/>
          <w:lang w:val="lt-LT" w:eastAsia="lt-LT"/>
        </w:rPr>
      </w:pPr>
    </w:p>
    <w:p w:rsidR="00B929F8" w:rsidRPr="00CA39E4" w:rsidRDefault="00B929F8" w:rsidP="00B929F8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Parengė</w:t>
      </w:r>
    </w:p>
    <w:p w:rsidR="00B929F8" w:rsidRPr="00CA39E4" w:rsidRDefault="00B929F8" w:rsidP="00B929F8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Regioninės plėtros skyriaus</w:t>
      </w:r>
    </w:p>
    <w:p w:rsidR="00B929F8" w:rsidRPr="00CA39E4" w:rsidRDefault="00B929F8" w:rsidP="00B929F8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B929F8" w:rsidRPr="00CA39E4" w:rsidRDefault="00B929F8" w:rsidP="00B929F8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B929F8" w:rsidRPr="00CA39E4" w:rsidRDefault="00B929F8" w:rsidP="00B929F8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Ingrida Maksvytienė</w:t>
      </w:r>
    </w:p>
    <w:p w:rsidR="00E747C0" w:rsidRPr="00CA39E4" w:rsidRDefault="00B929F8" w:rsidP="00B24BAD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CA39E4">
        <w:rPr>
          <w:rFonts w:ascii="Times New Roman" w:hAnsi="Times New Roman"/>
          <w:sz w:val="24"/>
          <w:szCs w:val="24"/>
          <w:lang w:val="lt-LT"/>
        </w:rPr>
        <w:t>2017-0</w:t>
      </w:r>
      <w:r w:rsidR="00EF6B76" w:rsidRPr="00CA39E4">
        <w:rPr>
          <w:rFonts w:ascii="Times New Roman" w:hAnsi="Times New Roman"/>
          <w:sz w:val="24"/>
          <w:szCs w:val="24"/>
          <w:lang w:val="lt-LT"/>
        </w:rPr>
        <w:t>7</w:t>
      </w:r>
      <w:r w:rsidRPr="00CA39E4">
        <w:rPr>
          <w:rFonts w:ascii="Times New Roman" w:hAnsi="Times New Roman"/>
          <w:sz w:val="24"/>
          <w:szCs w:val="24"/>
          <w:lang w:val="lt-LT"/>
        </w:rPr>
        <w:t>-</w:t>
      </w:r>
      <w:r w:rsidR="0033357E" w:rsidRPr="00CA39E4">
        <w:rPr>
          <w:rFonts w:ascii="Times New Roman" w:hAnsi="Times New Roman"/>
          <w:sz w:val="24"/>
          <w:szCs w:val="24"/>
          <w:lang w:val="lt-LT"/>
        </w:rPr>
        <w:t>28</w:t>
      </w:r>
    </w:p>
    <w:sectPr w:rsidR="00E747C0" w:rsidRPr="00CA39E4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23E" w:rsidRDefault="00B9323E">
      <w:r>
        <w:separator/>
      </w:r>
    </w:p>
  </w:endnote>
  <w:endnote w:type="continuationSeparator" w:id="0">
    <w:p w:rsidR="00B9323E" w:rsidRDefault="00B93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23E" w:rsidRDefault="00B9323E">
      <w:r>
        <w:separator/>
      </w:r>
    </w:p>
  </w:footnote>
  <w:footnote w:type="continuationSeparator" w:id="0">
    <w:p w:rsidR="00B9323E" w:rsidRDefault="00B93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5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5"/>
  </w:num>
  <w:num w:numId="7">
    <w:abstractNumId w:val="9"/>
  </w:num>
  <w:num w:numId="8">
    <w:abstractNumId w:val="7"/>
  </w:num>
  <w:num w:numId="9">
    <w:abstractNumId w:val="6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729"/>
    <w:rsid w:val="000055F6"/>
    <w:rsid w:val="000179F9"/>
    <w:rsid w:val="00022062"/>
    <w:rsid w:val="0002531E"/>
    <w:rsid w:val="00032826"/>
    <w:rsid w:val="000355BA"/>
    <w:rsid w:val="00046303"/>
    <w:rsid w:val="00061269"/>
    <w:rsid w:val="00067E47"/>
    <w:rsid w:val="00070538"/>
    <w:rsid w:val="00070FC0"/>
    <w:rsid w:val="00072BF5"/>
    <w:rsid w:val="00073CE1"/>
    <w:rsid w:val="00074489"/>
    <w:rsid w:val="00081B99"/>
    <w:rsid w:val="0009594E"/>
    <w:rsid w:val="00097A3B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20DCC"/>
    <w:rsid w:val="001219F3"/>
    <w:rsid w:val="001327DA"/>
    <w:rsid w:val="001346F6"/>
    <w:rsid w:val="00142EB4"/>
    <w:rsid w:val="00160551"/>
    <w:rsid w:val="0017345E"/>
    <w:rsid w:val="001850DE"/>
    <w:rsid w:val="00187729"/>
    <w:rsid w:val="001A4DF4"/>
    <w:rsid w:val="001B1DEE"/>
    <w:rsid w:val="001B3034"/>
    <w:rsid w:val="001C3FBD"/>
    <w:rsid w:val="001D4C05"/>
    <w:rsid w:val="001D7646"/>
    <w:rsid w:val="001E03CF"/>
    <w:rsid w:val="001E2735"/>
    <w:rsid w:val="001F20F4"/>
    <w:rsid w:val="001F70EA"/>
    <w:rsid w:val="0020365E"/>
    <w:rsid w:val="0022104B"/>
    <w:rsid w:val="00225A1D"/>
    <w:rsid w:val="00225FB1"/>
    <w:rsid w:val="00230B2C"/>
    <w:rsid w:val="00231C1F"/>
    <w:rsid w:val="002361B0"/>
    <w:rsid w:val="002538F7"/>
    <w:rsid w:val="00256241"/>
    <w:rsid w:val="00256C48"/>
    <w:rsid w:val="002651F0"/>
    <w:rsid w:val="002804D1"/>
    <w:rsid w:val="00284E9D"/>
    <w:rsid w:val="002864D8"/>
    <w:rsid w:val="002876ED"/>
    <w:rsid w:val="0029447C"/>
    <w:rsid w:val="002A1977"/>
    <w:rsid w:val="002A61B2"/>
    <w:rsid w:val="002B722B"/>
    <w:rsid w:val="002C37A4"/>
    <w:rsid w:val="002D03EB"/>
    <w:rsid w:val="002D2244"/>
    <w:rsid w:val="002D320A"/>
    <w:rsid w:val="002E4849"/>
    <w:rsid w:val="002E7F7F"/>
    <w:rsid w:val="002F130F"/>
    <w:rsid w:val="00303693"/>
    <w:rsid w:val="00303FF5"/>
    <w:rsid w:val="00314651"/>
    <w:rsid w:val="003242A5"/>
    <w:rsid w:val="0033357E"/>
    <w:rsid w:val="00333A5B"/>
    <w:rsid w:val="00335C76"/>
    <w:rsid w:val="00346597"/>
    <w:rsid w:val="003668C6"/>
    <w:rsid w:val="00367E82"/>
    <w:rsid w:val="003829B9"/>
    <w:rsid w:val="003937DA"/>
    <w:rsid w:val="003B08D0"/>
    <w:rsid w:val="003B2130"/>
    <w:rsid w:val="003B6C6C"/>
    <w:rsid w:val="003C1DE1"/>
    <w:rsid w:val="003C5D03"/>
    <w:rsid w:val="00422FC0"/>
    <w:rsid w:val="004356E8"/>
    <w:rsid w:val="00436370"/>
    <w:rsid w:val="00440B98"/>
    <w:rsid w:val="004448EB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82871"/>
    <w:rsid w:val="004933FB"/>
    <w:rsid w:val="004A70C8"/>
    <w:rsid w:val="004B618A"/>
    <w:rsid w:val="004B75E3"/>
    <w:rsid w:val="004F2890"/>
    <w:rsid w:val="00505410"/>
    <w:rsid w:val="00507614"/>
    <w:rsid w:val="00517FA8"/>
    <w:rsid w:val="00531FEC"/>
    <w:rsid w:val="0053305A"/>
    <w:rsid w:val="00546A56"/>
    <w:rsid w:val="005537FE"/>
    <w:rsid w:val="005633CB"/>
    <w:rsid w:val="0057687B"/>
    <w:rsid w:val="00590FBD"/>
    <w:rsid w:val="005A1AB7"/>
    <w:rsid w:val="005B683F"/>
    <w:rsid w:val="005C32D2"/>
    <w:rsid w:val="005D182B"/>
    <w:rsid w:val="005D2557"/>
    <w:rsid w:val="005E58D3"/>
    <w:rsid w:val="005E71CB"/>
    <w:rsid w:val="005F046D"/>
    <w:rsid w:val="005F2455"/>
    <w:rsid w:val="006000E9"/>
    <w:rsid w:val="00606B25"/>
    <w:rsid w:val="00614077"/>
    <w:rsid w:val="0062088A"/>
    <w:rsid w:val="00622F15"/>
    <w:rsid w:val="00630776"/>
    <w:rsid w:val="00631493"/>
    <w:rsid w:val="00632DA0"/>
    <w:rsid w:val="0063647D"/>
    <w:rsid w:val="00637A7C"/>
    <w:rsid w:val="00640F80"/>
    <w:rsid w:val="00646111"/>
    <w:rsid w:val="0064644F"/>
    <w:rsid w:val="00654139"/>
    <w:rsid w:val="006817E0"/>
    <w:rsid w:val="00690B35"/>
    <w:rsid w:val="00692F1A"/>
    <w:rsid w:val="00693D2A"/>
    <w:rsid w:val="006B05AA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E6570"/>
    <w:rsid w:val="006F4BFA"/>
    <w:rsid w:val="00714E4C"/>
    <w:rsid w:val="00715F8A"/>
    <w:rsid w:val="007174F8"/>
    <w:rsid w:val="00720274"/>
    <w:rsid w:val="00720CA0"/>
    <w:rsid w:val="00724866"/>
    <w:rsid w:val="00726683"/>
    <w:rsid w:val="00727BEF"/>
    <w:rsid w:val="00735AD8"/>
    <w:rsid w:val="0076244B"/>
    <w:rsid w:val="00763480"/>
    <w:rsid w:val="00772128"/>
    <w:rsid w:val="00775724"/>
    <w:rsid w:val="00786499"/>
    <w:rsid w:val="0079121B"/>
    <w:rsid w:val="00796E8E"/>
    <w:rsid w:val="007A054A"/>
    <w:rsid w:val="007A064B"/>
    <w:rsid w:val="007A5322"/>
    <w:rsid w:val="007A7758"/>
    <w:rsid w:val="007B2040"/>
    <w:rsid w:val="007B78F3"/>
    <w:rsid w:val="007C6F7D"/>
    <w:rsid w:val="007D203B"/>
    <w:rsid w:val="007D361C"/>
    <w:rsid w:val="007D76DC"/>
    <w:rsid w:val="007F0D53"/>
    <w:rsid w:val="008170A9"/>
    <w:rsid w:val="0082089E"/>
    <w:rsid w:val="00821FF5"/>
    <w:rsid w:val="0083513E"/>
    <w:rsid w:val="008351E8"/>
    <w:rsid w:val="00841848"/>
    <w:rsid w:val="00850C60"/>
    <w:rsid w:val="00870F5F"/>
    <w:rsid w:val="00871109"/>
    <w:rsid w:val="00871EF5"/>
    <w:rsid w:val="0088070A"/>
    <w:rsid w:val="0088177A"/>
    <w:rsid w:val="008921C6"/>
    <w:rsid w:val="008A1186"/>
    <w:rsid w:val="008A639E"/>
    <w:rsid w:val="008B62FE"/>
    <w:rsid w:val="008B7774"/>
    <w:rsid w:val="008C70D5"/>
    <w:rsid w:val="008D181A"/>
    <w:rsid w:val="008D4B8F"/>
    <w:rsid w:val="008D5738"/>
    <w:rsid w:val="008E26C9"/>
    <w:rsid w:val="008F4352"/>
    <w:rsid w:val="008F5EB0"/>
    <w:rsid w:val="0090037F"/>
    <w:rsid w:val="009103A3"/>
    <w:rsid w:val="0091673E"/>
    <w:rsid w:val="009249ED"/>
    <w:rsid w:val="009409B3"/>
    <w:rsid w:val="00941EFB"/>
    <w:rsid w:val="00962683"/>
    <w:rsid w:val="0098389C"/>
    <w:rsid w:val="00997F4F"/>
    <w:rsid w:val="009A6487"/>
    <w:rsid w:val="009B0BA9"/>
    <w:rsid w:val="009B73AA"/>
    <w:rsid w:val="009C038F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1198"/>
    <w:rsid w:val="00A02492"/>
    <w:rsid w:val="00A14F87"/>
    <w:rsid w:val="00A22B1A"/>
    <w:rsid w:val="00A2612D"/>
    <w:rsid w:val="00A27DB2"/>
    <w:rsid w:val="00A424F9"/>
    <w:rsid w:val="00A42B8E"/>
    <w:rsid w:val="00A512E7"/>
    <w:rsid w:val="00A67958"/>
    <w:rsid w:val="00A72838"/>
    <w:rsid w:val="00A76F8C"/>
    <w:rsid w:val="00A85411"/>
    <w:rsid w:val="00A90E19"/>
    <w:rsid w:val="00AA3FEF"/>
    <w:rsid w:val="00AA650A"/>
    <w:rsid w:val="00AB350B"/>
    <w:rsid w:val="00AB3E20"/>
    <w:rsid w:val="00AC57FA"/>
    <w:rsid w:val="00AD3E30"/>
    <w:rsid w:val="00AE2B53"/>
    <w:rsid w:val="00B0113B"/>
    <w:rsid w:val="00B2003D"/>
    <w:rsid w:val="00B24BAD"/>
    <w:rsid w:val="00B319E4"/>
    <w:rsid w:val="00B33AAA"/>
    <w:rsid w:val="00B4652F"/>
    <w:rsid w:val="00B46CC1"/>
    <w:rsid w:val="00B56488"/>
    <w:rsid w:val="00B570D3"/>
    <w:rsid w:val="00B612ED"/>
    <w:rsid w:val="00B62F52"/>
    <w:rsid w:val="00B6412C"/>
    <w:rsid w:val="00B67457"/>
    <w:rsid w:val="00B80DA9"/>
    <w:rsid w:val="00B8150C"/>
    <w:rsid w:val="00B82DCB"/>
    <w:rsid w:val="00B84B35"/>
    <w:rsid w:val="00B8585B"/>
    <w:rsid w:val="00B929F8"/>
    <w:rsid w:val="00B9323E"/>
    <w:rsid w:val="00BB15E7"/>
    <w:rsid w:val="00BB46D9"/>
    <w:rsid w:val="00BB4830"/>
    <w:rsid w:val="00BD34A6"/>
    <w:rsid w:val="00BD6A84"/>
    <w:rsid w:val="00BD6AFF"/>
    <w:rsid w:val="00BF118B"/>
    <w:rsid w:val="00BF1AD0"/>
    <w:rsid w:val="00BF7E86"/>
    <w:rsid w:val="00C20A94"/>
    <w:rsid w:val="00C20BC5"/>
    <w:rsid w:val="00C36220"/>
    <w:rsid w:val="00C40E38"/>
    <w:rsid w:val="00C43F34"/>
    <w:rsid w:val="00C47FE0"/>
    <w:rsid w:val="00C5140C"/>
    <w:rsid w:val="00C52BE8"/>
    <w:rsid w:val="00C579A5"/>
    <w:rsid w:val="00C624A0"/>
    <w:rsid w:val="00C62501"/>
    <w:rsid w:val="00C655E1"/>
    <w:rsid w:val="00C73635"/>
    <w:rsid w:val="00C76527"/>
    <w:rsid w:val="00C76A49"/>
    <w:rsid w:val="00C853A8"/>
    <w:rsid w:val="00C856EE"/>
    <w:rsid w:val="00C97F38"/>
    <w:rsid w:val="00CA164C"/>
    <w:rsid w:val="00CA34E6"/>
    <w:rsid w:val="00CA39E4"/>
    <w:rsid w:val="00CA51F1"/>
    <w:rsid w:val="00CB0B34"/>
    <w:rsid w:val="00CB1333"/>
    <w:rsid w:val="00CB37F5"/>
    <w:rsid w:val="00CB45CD"/>
    <w:rsid w:val="00CC29CC"/>
    <w:rsid w:val="00CD67A0"/>
    <w:rsid w:val="00CF410B"/>
    <w:rsid w:val="00CF5235"/>
    <w:rsid w:val="00D047A7"/>
    <w:rsid w:val="00D23682"/>
    <w:rsid w:val="00D25231"/>
    <w:rsid w:val="00D2783B"/>
    <w:rsid w:val="00D33BAD"/>
    <w:rsid w:val="00D51B3F"/>
    <w:rsid w:val="00D53DB5"/>
    <w:rsid w:val="00D64E23"/>
    <w:rsid w:val="00D6742D"/>
    <w:rsid w:val="00D735F6"/>
    <w:rsid w:val="00D842E0"/>
    <w:rsid w:val="00D86024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E2A2C"/>
    <w:rsid w:val="00DE2A77"/>
    <w:rsid w:val="00DF2033"/>
    <w:rsid w:val="00DF320C"/>
    <w:rsid w:val="00DF473D"/>
    <w:rsid w:val="00DF5136"/>
    <w:rsid w:val="00E069B9"/>
    <w:rsid w:val="00E071C2"/>
    <w:rsid w:val="00E115EA"/>
    <w:rsid w:val="00E127A3"/>
    <w:rsid w:val="00E159D3"/>
    <w:rsid w:val="00E17CE0"/>
    <w:rsid w:val="00E24A67"/>
    <w:rsid w:val="00E33697"/>
    <w:rsid w:val="00E42985"/>
    <w:rsid w:val="00E50AD8"/>
    <w:rsid w:val="00E55622"/>
    <w:rsid w:val="00E606A6"/>
    <w:rsid w:val="00E6384B"/>
    <w:rsid w:val="00E64420"/>
    <w:rsid w:val="00E701AE"/>
    <w:rsid w:val="00E70620"/>
    <w:rsid w:val="00E747C0"/>
    <w:rsid w:val="00E82439"/>
    <w:rsid w:val="00E92626"/>
    <w:rsid w:val="00E9713F"/>
    <w:rsid w:val="00EA26D3"/>
    <w:rsid w:val="00EA4C8A"/>
    <w:rsid w:val="00EC67F6"/>
    <w:rsid w:val="00EC7E63"/>
    <w:rsid w:val="00ED23B5"/>
    <w:rsid w:val="00ED6B93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F00187"/>
    <w:rsid w:val="00F0698B"/>
    <w:rsid w:val="00F16CC6"/>
    <w:rsid w:val="00F16F7D"/>
    <w:rsid w:val="00F27A44"/>
    <w:rsid w:val="00F35FDD"/>
    <w:rsid w:val="00F36DC6"/>
    <w:rsid w:val="00F4369B"/>
    <w:rsid w:val="00F45FC0"/>
    <w:rsid w:val="00F554F5"/>
    <w:rsid w:val="00F6498D"/>
    <w:rsid w:val="00F652BC"/>
    <w:rsid w:val="00F75112"/>
    <w:rsid w:val="00F77A05"/>
    <w:rsid w:val="00F85465"/>
    <w:rsid w:val="00F86872"/>
    <w:rsid w:val="00F926BF"/>
    <w:rsid w:val="00FA1AC7"/>
    <w:rsid w:val="00FA7FDF"/>
    <w:rsid w:val="00FB13F6"/>
    <w:rsid w:val="00FB142B"/>
    <w:rsid w:val="00FB3715"/>
    <w:rsid w:val="00FC55DE"/>
    <w:rsid w:val="00FD551A"/>
    <w:rsid w:val="00FE004D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0C06AE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E5360-C45B-449E-AA2D-5CA1A525F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9192</Words>
  <Characters>5241</Characters>
  <Application>Microsoft Office Word</Application>
  <DocSecurity>0</DocSecurity>
  <Lines>43</Lines>
  <Paragraphs>28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Jurgita Urbonaitė</cp:lastModifiedBy>
  <cp:revision>4</cp:revision>
  <cp:lastPrinted>2017-07-31T11:21:00Z</cp:lastPrinted>
  <dcterms:created xsi:type="dcterms:W3CDTF">2017-07-31T11:21:00Z</dcterms:created>
  <dcterms:modified xsi:type="dcterms:W3CDTF">2017-07-31T11:21:00Z</dcterms:modified>
</cp:coreProperties>
</file>