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</w:t>
      </w:r>
      <w:r w:rsidR="00AD57E1">
        <w:rPr>
          <w:rFonts w:ascii="Times New Roman" w:hAnsi="Times New Roman"/>
          <w:b/>
        </w:rPr>
        <w:t>TŲ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FB111D">
        <w:rPr>
          <w:rFonts w:ascii="Times New Roman" w:hAnsi="Times New Roman"/>
        </w:rPr>
        <w:t>liepos</w:t>
      </w:r>
      <w:r w:rsidR="00A33E43">
        <w:rPr>
          <w:rFonts w:ascii="Times New Roman" w:hAnsi="Times New Roman"/>
        </w:rPr>
        <w:t xml:space="preserve"> </w:t>
      </w:r>
      <w:r w:rsidR="005C2AE0">
        <w:rPr>
          <w:rFonts w:ascii="Times New Roman" w:hAnsi="Times New Roman"/>
        </w:rPr>
        <w:t>31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5C2AE0">
        <w:rPr>
          <w:rFonts w:ascii="Times New Roman" w:hAnsi="Times New Roman"/>
        </w:rPr>
        <w:t>129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781240">
      <w:pPr>
        <w:pStyle w:val="prastasiniatinklio"/>
        <w:spacing w:after="0"/>
        <w:jc w:val="both"/>
      </w:pPr>
      <w:r>
        <w:t xml:space="preserve">             </w:t>
      </w:r>
    </w:p>
    <w:p w:rsidR="00B7352A" w:rsidRDefault="00AD57E1" w:rsidP="0078124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</w:t>
      </w:r>
      <w:r w:rsidR="00A33E43">
        <w:rPr>
          <w:rFonts w:ascii="Times New Roman" w:hAnsi="Times New Roman"/>
          <w:szCs w:val="24"/>
        </w:rPr>
        <w:t>Vadovaudamasi</w:t>
      </w:r>
      <w:r w:rsidR="00FB111D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FB111D">
        <w:rPr>
          <w:rFonts w:ascii="Times New Roman" w:hAnsi="Times New Roman"/>
          <w:szCs w:val="24"/>
        </w:rPr>
        <w:t>liepos</w:t>
      </w:r>
      <w:r w:rsidR="00781240">
        <w:rPr>
          <w:rFonts w:ascii="Times New Roman" w:hAnsi="Times New Roman"/>
          <w:szCs w:val="24"/>
        </w:rPr>
        <w:t xml:space="preserve"> 28</w:t>
      </w:r>
      <w:r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81240">
        <w:rPr>
          <w:rFonts w:ascii="Times New Roman" w:hAnsi="Times New Roman"/>
          <w:szCs w:val="24"/>
        </w:rPr>
        <w:t>ais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</w:p>
    <w:p w:rsidR="00434111" w:rsidRDefault="00AD57E1" w:rsidP="0078124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</w:t>
      </w:r>
      <w:r w:rsidR="002A2600">
        <w:rPr>
          <w:rFonts w:ascii="Times New Roman" w:hAnsi="Times New Roman"/>
          <w:szCs w:val="24"/>
        </w:rPr>
        <w:t>t v i r t i n u:</w:t>
      </w:r>
    </w:p>
    <w:p w:rsidR="00015E5B" w:rsidRPr="00AD57E1" w:rsidRDefault="00AD57E1" w:rsidP="00781240">
      <w:pPr>
        <w:pStyle w:val="Sraopastraipa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AD57E1">
        <w:rPr>
          <w:rFonts w:ascii="Times New Roman" w:hAnsi="Times New Roman"/>
          <w:szCs w:val="24"/>
        </w:rPr>
        <w:t xml:space="preserve">Projekto įgyvendinimo aptarimo dalyvių maitinimo </w:t>
      </w:r>
      <w:r w:rsidR="004C6BAE" w:rsidRPr="00AD57E1">
        <w:rPr>
          <w:rFonts w:ascii="Times New Roman" w:hAnsi="Times New Roman"/>
          <w:szCs w:val="24"/>
        </w:rPr>
        <w:t>išlaidų sąmatą</w:t>
      </w:r>
      <w:r w:rsidR="00966716" w:rsidRPr="00AD57E1">
        <w:rPr>
          <w:rFonts w:ascii="Times New Roman" w:hAnsi="Times New Roman"/>
          <w:szCs w:val="24"/>
        </w:rPr>
        <w:t>:</w:t>
      </w:r>
    </w:p>
    <w:p w:rsidR="00FB111D" w:rsidRDefault="00AD57E1" w:rsidP="0078124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Maitinimas </w:t>
      </w:r>
      <w:r w:rsidR="00FB111D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11,98</w:t>
      </w:r>
      <w:r w:rsidR="00FB111D">
        <w:rPr>
          <w:rFonts w:ascii="Times New Roman" w:hAnsi="Times New Roman"/>
          <w:szCs w:val="24"/>
        </w:rPr>
        <w:t xml:space="preserve"> Eur;</w:t>
      </w:r>
    </w:p>
    <w:p w:rsidR="00015E5B" w:rsidRDefault="00AD57E1" w:rsidP="0078124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</w:t>
      </w:r>
      <w:r w:rsidR="00FB111D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11,98</w:t>
      </w:r>
      <w:r w:rsidR="00FB111D">
        <w:rPr>
          <w:rFonts w:ascii="Times New Roman" w:hAnsi="Times New Roman"/>
          <w:szCs w:val="24"/>
        </w:rPr>
        <w:t xml:space="preserve"> Eur.</w:t>
      </w:r>
    </w:p>
    <w:p w:rsidR="00AD57E1" w:rsidRPr="00781240" w:rsidRDefault="00781240" w:rsidP="00781240">
      <w:pPr>
        <w:overflowPunct w:val="0"/>
        <w:autoSpaceDE w:val="0"/>
        <w:autoSpaceDN w:val="0"/>
        <w:adjustRightInd w:val="0"/>
        <w:spacing w:line="360" w:lineRule="auto"/>
        <w:ind w:left="12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 </w:t>
      </w:r>
      <w:r w:rsidR="00AD57E1" w:rsidRPr="00781240">
        <w:rPr>
          <w:rFonts w:ascii="Times New Roman" w:hAnsi="Times New Roman"/>
          <w:szCs w:val="24"/>
        </w:rPr>
        <w:t xml:space="preserve">Dalyvavimo buvusio Šakių rajono savivaldybės administracijos darbuotojo Kazimiero  </w:t>
      </w:r>
      <w:proofErr w:type="spellStart"/>
      <w:r w:rsidR="00AD57E1" w:rsidRPr="00781240">
        <w:rPr>
          <w:rFonts w:ascii="Times New Roman" w:hAnsi="Times New Roman"/>
          <w:szCs w:val="24"/>
        </w:rPr>
        <w:t>Grikiečio</w:t>
      </w:r>
      <w:proofErr w:type="spellEnd"/>
      <w:r w:rsidR="00AD57E1" w:rsidRPr="00781240">
        <w:rPr>
          <w:rFonts w:ascii="Times New Roman" w:hAnsi="Times New Roman"/>
          <w:szCs w:val="24"/>
        </w:rPr>
        <w:t xml:space="preserve"> laidotuvėse išlaidų sąmat</w:t>
      </w:r>
      <w:r>
        <w:rPr>
          <w:rFonts w:ascii="Times New Roman" w:hAnsi="Times New Roman"/>
          <w:szCs w:val="24"/>
        </w:rPr>
        <w:t>ą</w:t>
      </w:r>
      <w:r w:rsidR="00AD57E1" w:rsidRPr="00781240">
        <w:rPr>
          <w:rFonts w:ascii="Times New Roman" w:hAnsi="Times New Roman"/>
          <w:szCs w:val="24"/>
        </w:rPr>
        <w:t>:</w:t>
      </w:r>
    </w:p>
    <w:p w:rsidR="00AD57E1" w:rsidRDefault="00AD57E1" w:rsidP="00781240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Gedulo puokštė – 22,40 Eur;</w:t>
      </w:r>
    </w:p>
    <w:p w:rsidR="00AD57E1" w:rsidRDefault="00AD57E1" w:rsidP="00781240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Iš viso: 22,40 Eur.</w:t>
      </w:r>
    </w:p>
    <w:p w:rsidR="000320F3" w:rsidRPr="00781240" w:rsidRDefault="00781240" w:rsidP="00781240">
      <w:pPr>
        <w:overflowPunct w:val="0"/>
        <w:autoSpaceDE w:val="0"/>
        <w:autoSpaceDN w:val="0"/>
        <w:adjustRightInd w:val="0"/>
        <w:spacing w:line="360" w:lineRule="auto"/>
        <w:ind w:left="12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Pr="00781240">
        <w:rPr>
          <w:rFonts w:ascii="Times New Roman" w:hAnsi="Times New Roman"/>
          <w:szCs w:val="24"/>
        </w:rPr>
        <w:t>Maisto</w:t>
      </w:r>
      <w:r w:rsidR="000320F3" w:rsidRPr="00781240">
        <w:rPr>
          <w:rFonts w:ascii="Times New Roman" w:hAnsi="Times New Roman"/>
          <w:szCs w:val="24"/>
        </w:rPr>
        <w:t xml:space="preserve"> produktų, skirtų rajono savivaldybės tarybos komitetų posėdžiams</w:t>
      </w:r>
      <w:r w:rsidRPr="00781240">
        <w:rPr>
          <w:rFonts w:ascii="Times New Roman" w:hAnsi="Times New Roman"/>
          <w:szCs w:val="24"/>
        </w:rPr>
        <w:t xml:space="preserve">, svečių </w:t>
      </w:r>
      <w:r w:rsidR="004548D7" w:rsidRPr="00781240">
        <w:rPr>
          <w:rFonts w:ascii="Times New Roman" w:hAnsi="Times New Roman"/>
          <w:szCs w:val="24"/>
        </w:rPr>
        <w:t>priėmimui išlaidų sąmatą:</w:t>
      </w:r>
    </w:p>
    <w:p w:rsidR="004548D7" w:rsidRDefault="004548D7" w:rsidP="0078124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Kava, saldumynai – 59,15 Eur;</w:t>
      </w:r>
    </w:p>
    <w:p w:rsidR="004548D7" w:rsidRPr="004548D7" w:rsidRDefault="004548D7" w:rsidP="0078124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Iš viso: 59,15 Eur.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</w:p>
    <w:p w:rsidR="00DE5E34" w:rsidRDefault="00DE5E34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CE2022" w:rsidRPr="005D72B6" w:rsidRDefault="00CE2022" w:rsidP="00CE202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E5E34" w:rsidRDefault="00DE5E3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E5E34" w:rsidRDefault="00DE5E3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171239">
        <w:rPr>
          <w:rFonts w:ascii="Times New Roman" w:hAnsi="Times New Roman"/>
          <w:szCs w:val="24"/>
        </w:rPr>
        <w:t>7</w:t>
      </w:r>
      <w:r w:rsidR="004B69A5">
        <w:rPr>
          <w:rFonts w:ascii="Times New Roman" w:hAnsi="Times New Roman"/>
          <w:szCs w:val="24"/>
        </w:rPr>
        <w:t xml:space="preserve"> -</w:t>
      </w:r>
      <w:r w:rsidR="00980BB3">
        <w:rPr>
          <w:rFonts w:ascii="Times New Roman" w:hAnsi="Times New Roman"/>
          <w:szCs w:val="24"/>
        </w:rPr>
        <w:t>2</w:t>
      </w:r>
      <w:r w:rsidR="00781240">
        <w:rPr>
          <w:rFonts w:ascii="Times New Roman" w:hAnsi="Times New Roman"/>
          <w:szCs w:val="24"/>
        </w:rPr>
        <w:t>8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662" w:rsidRDefault="00673662">
      <w:r>
        <w:separator/>
      </w:r>
    </w:p>
  </w:endnote>
  <w:endnote w:type="continuationSeparator" w:id="0">
    <w:p w:rsidR="00673662" w:rsidRDefault="0067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662" w:rsidRDefault="00673662">
      <w:r>
        <w:separator/>
      </w:r>
    </w:p>
  </w:footnote>
  <w:footnote w:type="continuationSeparator" w:id="0">
    <w:p w:rsidR="00673662" w:rsidRDefault="00673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B1674"/>
    <w:multiLevelType w:val="hybridMultilevel"/>
    <w:tmpl w:val="72442C8A"/>
    <w:lvl w:ilvl="0" w:tplc="4D1A372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7EC3584"/>
    <w:multiLevelType w:val="hybridMultilevel"/>
    <w:tmpl w:val="A72E2182"/>
    <w:lvl w:ilvl="0" w:tplc="7B32A44C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3E66F51"/>
    <w:multiLevelType w:val="hybridMultilevel"/>
    <w:tmpl w:val="E1A884CC"/>
    <w:lvl w:ilvl="0" w:tplc="60BC943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20F3"/>
    <w:rsid w:val="0003378F"/>
    <w:rsid w:val="00037C1C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1239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5E8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8D7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4F5153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C2AE0"/>
    <w:rsid w:val="005F1A19"/>
    <w:rsid w:val="005F5517"/>
    <w:rsid w:val="00610881"/>
    <w:rsid w:val="00622CF2"/>
    <w:rsid w:val="00640605"/>
    <w:rsid w:val="00660C99"/>
    <w:rsid w:val="00673662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2411A"/>
    <w:rsid w:val="007401C7"/>
    <w:rsid w:val="00760624"/>
    <w:rsid w:val="00762235"/>
    <w:rsid w:val="00781240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0BB3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7D4C"/>
    <w:rsid w:val="00AD57E1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C23331"/>
    <w:rsid w:val="00C43AA2"/>
    <w:rsid w:val="00C45AA4"/>
    <w:rsid w:val="00C574D1"/>
    <w:rsid w:val="00C6201B"/>
    <w:rsid w:val="00C66A6B"/>
    <w:rsid w:val="00C838D9"/>
    <w:rsid w:val="00C84391"/>
    <w:rsid w:val="00C921BD"/>
    <w:rsid w:val="00CA6ECE"/>
    <w:rsid w:val="00CC18D8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E34"/>
    <w:rsid w:val="00DE5F94"/>
    <w:rsid w:val="00DF70EA"/>
    <w:rsid w:val="00E343BE"/>
    <w:rsid w:val="00E9121F"/>
    <w:rsid w:val="00E918BB"/>
    <w:rsid w:val="00E935BB"/>
    <w:rsid w:val="00E97106"/>
    <w:rsid w:val="00EA2FEB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111D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D7B3E2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2017-07-31T11:10:00Z</cp:lastPrinted>
  <dcterms:created xsi:type="dcterms:W3CDTF">2017-07-31T11:09:00Z</dcterms:created>
  <dcterms:modified xsi:type="dcterms:W3CDTF">2017-07-31T11:10:00Z</dcterms:modified>
</cp:coreProperties>
</file>