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AE7378" w:rsidRDefault="00AE7378" w:rsidP="00E338B5">
      <w:pPr>
        <w:rPr>
          <w:rFonts w:ascii="Times New Roman" w:hAnsi="Times New Roman"/>
          <w:b/>
        </w:rPr>
      </w:pPr>
    </w:p>
    <w:p w:rsidR="00E338B5" w:rsidRDefault="00E338B5" w:rsidP="00E338B5">
      <w:pPr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>IŠLAIDŲ SĄMAT</w:t>
      </w:r>
      <w:r w:rsidR="00066289">
        <w:rPr>
          <w:rFonts w:ascii="Times New Roman" w:hAnsi="Times New Roman"/>
          <w:b/>
        </w:rPr>
        <w:t>Ų</w:t>
      </w:r>
      <w:r w:rsidR="00B7352A">
        <w:rPr>
          <w:rFonts w:ascii="Times New Roman" w:hAnsi="Times New Roman"/>
          <w:b/>
        </w:rPr>
        <w:t xml:space="preserve">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13D8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584731">
        <w:rPr>
          <w:rFonts w:ascii="Times New Roman" w:hAnsi="Times New Roman"/>
        </w:rPr>
        <w:t>rugpjūčio</w:t>
      </w:r>
      <w:r w:rsidR="00E338B5">
        <w:rPr>
          <w:rFonts w:ascii="Times New Roman" w:hAnsi="Times New Roman"/>
        </w:rPr>
        <w:t xml:space="preserve"> 30</w:t>
      </w:r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E338B5">
        <w:rPr>
          <w:rFonts w:ascii="Times New Roman" w:hAnsi="Times New Roman"/>
        </w:rPr>
        <w:t>148</w:t>
      </w:r>
    </w:p>
    <w:p w:rsidR="00E338B5" w:rsidRDefault="00BE6D25" w:rsidP="00E338B5">
      <w:pPr>
        <w:pStyle w:val="Antrat1"/>
        <w:ind w:left="0" w:firstLine="0"/>
        <w:jc w:val="center"/>
      </w:pPr>
      <w:r>
        <w:t>Šakiai</w:t>
      </w:r>
    </w:p>
    <w:p w:rsidR="00E338B5" w:rsidRDefault="00E338B5" w:rsidP="00E338B5">
      <w:pPr>
        <w:pStyle w:val="Antrat1"/>
        <w:ind w:left="0" w:firstLine="0"/>
        <w:jc w:val="center"/>
      </w:pPr>
    </w:p>
    <w:p w:rsidR="00C23331" w:rsidRDefault="005F1A19" w:rsidP="00E338B5">
      <w:pPr>
        <w:pStyle w:val="Antrat1"/>
        <w:ind w:left="0" w:firstLine="0"/>
        <w:jc w:val="center"/>
      </w:pPr>
      <w:bookmarkStart w:id="0" w:name="_GoBack"/>
      <w:bookmarkEnd w:id="0"/>
      <w:r>
        <w:t xml:space="preserve">             </w:t>
      </w:r>
    </w:p>
    <w:p w:rsidR="00B7352A" w:rsidRDefault="00404A0F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F57567">
        <w:rPr>
          <w:rFonts w:ascii="Times New Roman" w:hAnsi="Times New Roman"/>
          <w:szCs w:val="24"/>
        </w:rPr>
        <w:t xml:space="preserve">              </w:t>
      </w:r>
      <w:r w:rsidR="00A33E43">
        <w:rPr>
          <w:rFonts w:ascii="Times New Roman" w:hAnsi="Times New Roman"/>
          <w:szCs w:val="24"/>
        </w:rPr>
        <w:t>Vadovaudamasi</w:t>
      </w:r>
      <w:r w:rsidR="0002717D">
        <w:rPr>
          <w:rFonts w:ascii="Times New Roman" w:hAnsi="Times New Roman"/>
          <w:szCs w:val="24"/>
        </w:rPr>
        <w:t>s</w:t>
      </w:r>
      <w:r w:rsidR="00A33E43">
        <w:rPr>
          <w:rFonts w:ascii="Times New Roman" w:hAnsi="Times New Roman"/>
          <w:szCs w:val="24"/>
        </w:rPr>
        <w:t xml:space="preserve">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221BE8">
        <w:rPr>
          <w:rFonts w:ascii="Times New Roman" w:hAnsi="Times New Roman"/>
          <w:szCs w:val="24"/>
        </w:rPr>
        <w:t xml:space="preserve"> bei</w:t>
      </w:r>
      <w:r w:rsidR="00EC2820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 w:rsidR="003A3F4F">
        <w:rPr>
          <w:rFonts w:ascii="Times New Roman" w:hAnsi="Times New Roman"/>
          <w:szCs w:val="24"/>
        </w:rPr>
        <w:t xml:space="preserve"> m.</w:t>
      </w:r>
      <w:r w:rsidR="00B0162E">
        <w:rPr>
          <w:rFonts w:ascii="Times New Roman" w:hAnsi="Times New Roman"/>
          <w:szCs w:val="24"/>
        </w:rPr>
        <w:t xml:space="preserve"> </w:t>
      </w:r>
      <w:r w:rsidR="00584731">
        <w:rPr>
          <w:rFonts w:ascii="Times New Roman" w:hAnsi="Times New Roman"/>
          <w:szCs w:val="24"/>
        </w:rPr>
        <w:t>rugpjūčio</w:t>
      </w:r>
      <w:r w:rsidR="00066289">
        <w:rPr>
          <w:rFonts w:ascii="Times New Roman" w:hAnsi="Times New Roman"/>
          <w:szCs w:val="24"/>
        </w:rPr>
        <w:t xml:space="preserve"> 24</w:t>
      </w:r>
      <w:r w:rsidR="00DB1729">
        <w:rPr>
          <w:rFonts w:ascii="Times New Roman" w:hAnsi="Times New Roman"/>
          <w:szCs w:val="24"/>
        </w:rPr>
        <w:t xml:space="preserve"> </w:t>
      </w:r>
      <w:r w:rsidR="00B0162E">
        <w:rPr>
          <w:rFonts w:ascii="Times New Roman" w:hAnsi="Times New Roman"/>
          <w:szCs w:val="24"/>
        </w:rPr>
        <w:t>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584731">
        <w:rPr>
          <w:rFonts w:ascii="Times New Roman" w:hAnsi="Times New Roman"/>
          <w:szCs w:val="24"/>
        </w:rPr>
        <w:t>ais</w:t>
      </w:r>
      <w:r w:rsidR="0071258A"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015E5B" w:rsidRDefault="005F1A19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 w:rsidR="001D6169">
        <w:rPr>
          <w:rFonts w:ascii="Times New Roman" w:hAnsi="Times New Roman"/>
          <w:szCs w:val="24"/>
        </w:rPr>
        <w:t>1</w:t>
      </w:r>
      <w:r w:rsidR="00015E5B">
        <w:rPr>
          <w:rFonts w:ascii="Times New Roman" w:hAnsi="Times New Roman"/>
          <w:szCs w:val="24"/>
        </w:rPr>
        <w:t xml:space="preserve">. </w:t>
      </w:r>
      <w:r w:rsidR="00BE6F13">
        <w:rPr>
          <w:rFonts w:ascii="Times New Roman" w:hAnsi="Times New Roman"/>
          <w:szCs w:val="24"/>
        </w:rPr>
        <w:t xml:space="preserve">Rajono savivaldybės reprezentavimo </w:t>
      </w:r>
      <w:r w:rsidR="00584731">
        <w:rPr>
          <w:rFonts w:ascii="Times New Roman" w:hAnsi="Times New Roman"/>
          <w:szCs w:val="24"/>
        </w:rPr>
        <w:t>Kidulių miestelio šventėje</w:t>
      </w:r>
      <w:r w:rsidR="00BE6F13">
        <w:rPr>
          <w:rFonts w:ascii="Times New Roman" w:hAnsi="Times New Roman"/>
          <w:szCs w:val="24"/>
        </w:rPr>
        <w:t xml:space="preserve"> išlaidų </w:t>
      </w:r>
      <w:r w:rsidR="004C6BAE">
        <w:rPr>
          <w:rFonts w:ascii="Times New Roman" w:hAnsi="Times New Roman"/>
          <w:szCs w:val="24"/>
        </w:rPr>
        <w:t>sąmatą</w:t>
      </w:r>
      <w:r w:rsidR="00966716">
        <w:rPr>
          <w:rFonts w:ascii="Times New Roman" w:hAnsi="Times New Roman"/>
          <w:szCs w:val="24"/>
        </w:rPr>
        <w:t>:</w:t>
      </w:r>
    </w:p>
    <w:p w:rsidR="00015E5B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584731">
        <w:rPr>
          <w:rFonts w:ascii="Times New Roman" w:hAnsi="Times New Roman"/>
          <w:szCs w:val="24"/>
        </w:rPr>
        <w:t>Maitinimo paslaugos – 200,00</w:t>
      </w:r>
      <w:r w:rsidR="001D6169">
        <w:rPr>
          <w:rFonts w:ascii="Times New Roman" w:hAnsi="Times New Roman"/>
          <w:szCs w:val="24"/>
        </w:rPr>
        <w:t xml:space="preserve"> Eur;</w:t>
      </w:r>
    </w:p>
    <w:p w:rsidR="00584731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584731">
        <w:rPr>
          <w:rFonts w:ascii="Times New Roman" w:hAnsi="Times New Roman"/>
          <w:szCs w:val="24"/>
        </w:rPr>
        <w:t>Šakotis – 18,23 Eur;</w:t>
      </w:r>
    </w:p>
    <w:p w:rsidR="004C6BAE" w:rsidRDefault="00584731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015E5B">
        <w:rPr>
          <w:rFonts w:ascii="Times New Roman" w:hAnsi="Times New Roman"/>
          <w:szCs w:val="24"/>
        </w:rPr>
        <w:t xml:space="preserve">Iš viso: </w:t>
      </w:r>
      <w:r>
        <w:rPr>
          <w:rFonts w:ascii="Times New Roman" w:hAnsi="Times New Roman"/>
          <w:szCs w:val="24"/>
        </w:rPr>
        <w:t>218,23</w:t>
      </w:r>
      <w:r w:rsidR="00015E5B">
        <w:rPr>
          <w:rFonts w:ascii="Times New Roman" w:hAnsi="Times New Roman"/>
          <w:szCs w:val="24"/>
        </w:rPr>
        <w:t xml:space="preserve"> Eur.</w:t>
      </w:r>
    </w:p>
    <w:p w:rsidR="00584731" w:rsidRDefault="00584731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4C6BAE">
        <w:rPr>
          <w:rFonts w:ascii="Times New Roman" w:hAnsi="Times New Roman"/>
          <w:szCs w:val="24"/>
        </w:rPr>
        <w:t xml:space="preserve"> </w:t>
      </w:r>
      <w:r w:rsidR="0006628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2. Rajono savivaldybės reprezentavimo </w:t>
      </w:r>
      <w:proofErr w:type="spellStart"/>
      <w:r>
        <w:rPr>
          <w:rFonts w:ascii="Times New Roman" w:hAnsi="Times New Roman"/>
          <w:szCs w:val="24"/>
        </w:rPr>
        <w:t>Paluobių</w:t>
      </w:r>
      <w:proofErr w:type="spellEnd"/>
      <w:r>
        <w:rPr>
          <w:rFonts w:ascii="Times New Roman" w:hAnsi="Times New Roman"/>
          <w:szCs w:val="24"/>
        </w:rPr>
        <w:t xml:space="preserve"> daugiafunkcio centro atidarymo šventėje išlaidų sąmatą:</w:t>
      </w:r>
    </w:p>
    <w:p w:rsidR="00584731" w:rsidRDefault="00584731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</w:t>
      </w:r>
      <w:r w:rsidR="004C6BAE">
        <w:rPr>
          <w:rFonts w:ascii="Times New Roman" w:hAnsi="Times New Roman"/>
          <w:szCs w:val="24"/>
        </w:rPr>
        <w:t xml:space="preserve">            </w:t>
      </w:r>
      <w:r>
        <w:rPr>
          <w:rFonts w:ascii="Times New Roman" w:hAnsi="Times New Roman"/>
          <w:szCs w:val="24"/>
        </w:rPr>
        <w:t>Gėlės – 16,60 Eur;</w:t>
      </w:r>
    </w:p>
    <w:p w:rsidR="00584731" w:rsidRDefault="00584731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Šakotis- 18,23 Eur;</w:t>
      </w:r>
    </w:p>
    <w:p w:rsidR="00584731" w:rsidRDefault="00584731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34,83 Eur.</w:t>
      </w:r>
    </w:p>
    <w:p w:rsidR="00584731" w:rsidRDefault="00584731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3. Rajono savivaldybės reprezentavimo Žmonių su negalia sąjungos renginyje „Pabūkime kartu“ išlaidų sąmatą:</w:t>
      </w:r>
    </w:p>
    <w:p w:rsidR="00584731" w:rsidRDefault="00584731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Gėlės – 18,0</w:t>
      </w:r>
      <w:r w:rsidR="007C132C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Eur;</w:t>
      </w:r>
    </w:p>
    <w:p w:rsidR="00584731" w:rsidRDefault="00584731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Šakotis- 18,2</w:t>
      </w:r>
      <w:r w:rsidR="00022A60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 Eur;</w:t>
      </w:r>
    </w:p>
    <w:p w:rsidR="00584731" w:rsidRDefault="00584731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36,2</w:t>
      </w:r>
      <w:r w:rsidR="00022A60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 xml:space="preserve"> Eur.</w:t>
      </w:r>
    </w:p>
    <w:p w:rsidR="00584731" w:rsidRDefault="00584731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06628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4. Ra</w:t>
      </w:r>
      <w:r w:rsidR="00F8354F">
        <w:rPr>
          <w:rFonts w:ascii="Times New Roman" w:hAnsi="Times New Roman"/>
          <w:szCs w:val="24"/>
        </w:rPr>
        <w:t>j</w:t>
      </w:r>
      <w:r>
        <w:rPr>
          <w:rFonts w:ascii="Times New Roman" w:hAnsi="Times New Roman"/>
          <w:szCs w:val="24"/>
        </w:rPr>
        <w:t>ono savivaldybės reprezentavimo Šakių laidotuvių namų veiklos 30-mečio renginyje išlaidų sąmatą</w:t>
      </w:r>
      <w:r w:rsidR="00F8354F">
        <w:rPr>
          <w:rFonts w:ascii="Times New Roman" w:hAnsi="Times New Roman"/>
          <w:szCs w:val="24"/>
        </w:rPr>
        <w:t>:</w:t>
      </w:r>
    </w:p>
    <w:p w:rsidR="00F8354F" w:rsidRDefault="00F8354F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Dovana (telefonas „Panasonic“) – 22,49 Eur;</w:t>
      </w:r>
    </w:p>
    <w:p w:rsidR="00F8354F" w:rsidRDefault="00F8354F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06628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Iš viso: </w:t>
      </w:r>
      <w:r w:rsidR="00022A60">
        <w:rPr>
          <w:rFonts w:ascii="Times New Roman" w:hAnsi="Times New Roman"/>
          <w:szCs w:val="24"/>
        </w:rPr>
        <w:t>22,49</w:t>
      </w:r>
      <w:r>
        <w:rPr>
          <w:rFonts w:ascii="Times New Roman" w:hAnsi="Times New Roman"/>
          <w:szCs w:val="24"/>
        </w:rPr>
        <w:t xml:space="preserve"> Eur. </w:t>
      </w:r>
    </w:p>
    <w:p w:rsidR="004435B1" w:rsidRDefault="00D12723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="00AF56B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</w:p>
    <w:p w:rsidR="00EC2820" w:rsidRDefault="005F1A19" w:rsidP="00E338B5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F64378">
        <w:rPr>
          <w:rFonts w:ascii="Times New Roman" w:hAnsi="Times New Roman"/>
          <w:szCs w:val="24"/>
        </w:rPr>
        <w:t>A</w:t>
      </w:r>
      <w:r w:rsidR="00CE2022">
        <w:rPr>
          <w:rFonts w:ascii="Times New Roman" w:hAnsi="Times New Roman"/>
        </w:rPr>
        <w:t xml:space="preserve">dministracijos direktorius </w:t>
      </w:r>
      <w:r w:rsidR="00D067A6">
        <w:rPr>
          <w:rFonts w:ascii="Times New Roman" w:hAnsi="Times New Roman"/>
        </w:rPr>
        <w:t xml:space="preserve">                                                     </w:t>
      </w:r>
      <w:r w:rsidR="00113D8E">
        <w:rPr>
          <w:rFonts w:ascii="Times New Roman" w:hAnsi="Times New Roman"/>
        </w:rPr>
        <w:t xml:space="preserve">        </w:t>
      </w:r>
      <w:r w:rsidR="00CE2022">
        <w:rPr>
          <w:rFonts w:ascii="Times New Roman" w:hAnsi="Times New Roman"/>
        </w:rPr>
        <w:t>Dainius Grincevičius</w:t>
      </w: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Bendrojo skyriaus </w:t>
      </w:r>
      <w:r w:rsidR="00F8354F">
        <w:rPr>
          <w:rFonts w:ascii="Times New Roman" w:hAnsi="Times New Roman"/>
          <w:szCs w:val="24"/>
        </w:rPr>
        <w:t xml:space="preserve">vyriausioji </w:t>
      </w:r>
      <w:r>
        <w:rPr>
          <w:rFonts w:ascii="Times New Roman" w:hAnsi="Times New Roman"/>
          <w:szCs w:val="24"/>
        </w:rPr>
        <w:t>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F8354F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Rimutė </w:t>
      </w:r>
      <w:proofErr w:type="spellStart"/>
      <w:r>
        <w:rPr>
          <w:rFonts w:ascii="Times New Roman" w:hAnsi="Times New Roman"/>
          <w:szCs w:val="24"/>
        </w:rPr>
        <w:t>Grušienė</w:t>
      </w:r>
      <w:proofErr w:type="spellEnd"/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113D8E">
        <w:rPr>
          <w:rFonts w:ascii="Times New Roman" w:hAnsi="Times New Roman"/>
          <w:szCs w:val="24"/>
        </w:rPr>
        <w:t>0</w:t>
      </w:r>
      <w:r w:rsidR="00F8354F">
        <w:rPr>
          <w:rFonts w:ascii="Times New Roman" w:hAnsi="Times New Roman"/>
          <w:szCs w:val="24"/>
        </w:rPr>
        <w:t>8</w:t>
      </w:r>
      <w:r w:rsidR="004B69A5">
        <w:rPr>
          <w:rFonts w:ascii="Times New Roman" w:hAnsi="Times New Roman"/>
          <w:szCs w:val="24"/>
        </w:rPr>
        <w:t xml:space="preserve"> -</w:t>
      </w:r>
      <w:r w:rsidR="00F8354F">
        <w:rPr>
          <w:rFonts w:ascii="Times New Roman" w:hAnsi="Times New Roman"/>
          <w:szCs w:val="24"/>
        </w:rPr>
        <w:t>24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0956" w:rsidRDefault="00B80956">
      <w:r>
        <w:separator/>
      </w:r>
    </w:p>
  </w:endnote>
  <w:endnote w:type="continuationSeparator" w:id="0">
    <w:p w:rsidR="00B80956" w:rsidRDefault="00B80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0956" w:rsidRDefault="00B80956">
      <w:r>
        <w:separator/>
      </w:r>
    </w:p>
  </w:footnote>
  <w:footnote w:type="continuationSeparator" w:id="0">
    <w:p w:rsidR="00B80956" w:rsidRDefault="00B80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1408A"/>
    <w:rsid w:val="00015E5B"/>
    <w:rsid w:val="00022A60"/>
    <w:rsid w:val="0002717D"/>
    <w:rsid w:val="0003378F"/>
    <w:rsid w:val="00043B28"/>
    <w:rsid w:val="000452AC"/>
    <w:rsid w:val="00066289"/>
    <w:rsid w:val="00072F78"/>
    <w:rsid w:val="00075618"/>
    <w:rsid w:val="000850A1"/>
    <w:rsid w:val="0009261B"/>
    <w:rsid w:val="000A42DA"/>
    <w:rsid w:val="000C6677"/>
    <w:rsid w:val="000D50A2"/>
    <w:rsid w:val="000E150E"/>
    <w:rsid w:val="000F3413"/>
    <w:rsid w:val="000F3756"/>
    <w:rsid w:val="001137CA"/>
    <w:rsid w:val="00113D8E"/>
    <w:rsid w:val="00114AB8"/>
    <w:rsid w:val="00117499"/>
    <w:rsid w:val="00125038"/>
    <w:rsid w:val="0013574F"/>
    <w:rsid w:val="001458EE"/>
    <w:rsid w:val="001460C9"/>
    <w:rsid w:val="0015055A"/>
    <w:rsid w:val="00152B62"/>
    <w:rsid w:val="00153F95"/>
    <w:rsid w:val="00160861"/>
    <w:rsid w:val="0016229E"/>
    <w:rsid w:val="0016351C"/>
    <w:rsid w:val="00170E87"/>
    <w:rsid w:val="00177C02"/>
    <w:rsid w:val="001A033C"/>
    <w:rsid w:val="001C449F"/>
    <w:rsid w:val="001C6546"/>
    <w:rsid w:val="001D38EF"/>
    <w:rsid w:val="001D6169"/>
    <w:rsid w:val="001E365F"/>
    <w:rsid w:val="001E7250"/>
    <w:rsid w:val="001F2DC7"/>
    <w:rsid w:val="0021131E"/>
    <w:rsid w:val="00214860"/>
    <w:rsid w:val="00221BE8"/>
    <w:rsid w:val="00264AED"/>
    <w:rsid w:val="0026592B"/>
    <w:rsid w:val="00265B47"/>
    <w:rsid w:val="00267FD8"/>
    <w:rsid w:val="00282DB1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2E2C9E"/>
    <w:rsid w:val="00313CF0"/>
    <w:rsid w:val="003236E7"/>
    <w:rsid w:val="00342E29"/>
    <w:rsid w:val="003436B2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16D31"/>
    <w:rsid w:val="00420F4E"/>
    <w:rsid w:val="0042484C"/>
    <w:rsid w:val="0042623D"/>
    <w:rsid w:val="00434111"/>
    <w:rsid w:val="00435ADB"/>
    <w:rsid w:val="004435B1"/>
    <w:rsid w:val="00454FC6"/>
    <w:rsid w:val="00465AD6"/>
    <w:rsid w:val="0049242C"/>
    <w:rsid w:val="004972E9"/>
    <w:rsid w:val="004A25FB"/>
    <w:rsid w:val="004B0A13"/>
    <w:rsid w:val="004B271A"/>
    <w:rsid w:val="004B67B6"/>
    <w:rsid w:val="004B69A5"/>
    <w:rsid w:val="004C08B0"/>
    <w:rsid w:val="004C6BAE"/>
    <w:rsid w:val="004D60D6"/>
    <w:rsid w:val="004D780D"/>
    <w:rsid w:val="00503C69"/>
    <w:rsid w:val="00521D86"/>
    <w:rsid w:val="00527C31"/>
    <w:rsid w:val="005400DC"/>
    <w:rsid w:val="0054675C"/>
    <w:rsid w:val="005739CB"/>
    <w:rsid w:val="00583E25"/>
    <w:rsid w:val="00584731"/>
    <w:rsid w:val="00585896"/>
    <w:rsid w:val="00592BB4"/>
    <w:rsid w:val="00594D04"/>
    <w:rsid w:val="005B7F1E"/>
    <w:rsid w:val="005C1F69"/>
    <w:rsid w:val="005F1A19"/>
    <w:rsid w:val="005F5517"/>
    <w:rsid w:val="00610881"/>
    <w:rsid w:val="00622CF2"/>
    <w:rsid w:val="00640605"/>
    <w:rsid w:val="006601BF"/>
    <w:rsid w:val="00660C99"/>
    <w:rsid w:val="0068343B"/>
    <w:rsid w:val="00694928"/>
    <w:rsid w:val="00696E63"/>
    <w:rsid w:val="006A2150"/>
    <w:rsid w:val="006C1745"/>
    <w:rsid w:val="006C1D6B"/>
    <w:rsid w:val="006D6D92"/>
    <w:rsid w:val="006E6DBE"/>
    <w:rsid w:val="006F28E8"/>
    <w:rsid w:val="0070001E"/>
    <w:rsid w:val="0071258A"/>
    <w:rsid w:val="00715193"/>
    <w:rsid w:val="007401C7"/>
    <w:rsid w:val="00760624"/>
    <w:rsid w:val="00762235"/>
    <w:rsid w:val="007A7FDE"/>
    <w:rsid w:val="007C132C"/>
    <w:rsid w:val="007C3948"/>
    <w:rsid w:val="007D78C7"/>
    <w:rsid w:val="00807588"/>
    <w:rsid w:val="0082745D"/>
    <w:rsid w:val="00841193"/>
    <w:rsid w:val="00842FD0"/>
    <w:rsid w:val="008541B0"/>
    <w:rsid w:val="008670CD"/>
    <w:rsid w:val="008A0769"/>
    <w:rsid w:val="008A30B5"/>
    <w:rsid w:val="008A317A"/>
    <w:rsid w:val="008B7768"/>
    <w:rsid w:val="008C1B78"/>
    <w:rsid w:val="008E6DB4"/>
    <w:rsid w:val="008E74BB"/>
    <w:rsid w:val="00916601"/>
    <w:rsid w:val="00936567"/>
    <w:rsid w:val="00947A54"/>
    <w:rsid w:val="00950151"/>
    <w:rsid w:val="00966716"/>
    <w:rsid w:val="00967C9A"/>
    <w:rsid w:val="00974A2B"/>
    <w:rsid w:val="0098205C"/>
    <w:rsid w:val="00982447"/>
    <w:rsid w:val="00983C13"/>
    <w:rsid w:val="00984F86"/>
    <w:rsid w:val="00997965"/>
    <w:rsid w:val="009C1770"/>
    <w:rsid w:val="009C4EAB"/>
    <w:rsid w:val="009C62DE"/>
    <w:rsid w:val="009D214E"/>
    <w:rsid w:val="009F065C"/>
    <w:rsid w:val="00A07CBF"/>
    <w:rsid w:val="00A172C3"/>
    <w:rsid w:val="00A24766"/>
    <w:rsid w:val="00A25616"/>
    <w:rsid w:val="00A33E43"/>
    <w:rsid w:val="00A374C5"/>
    <w:rsid w:val="00A42ADE"/>
    <w:rsid w:val="00A46531"/>
    <w:rsid w:val="00A53708"/>
    <w:rsid w:val="00A6634E"/>
    <w:rsid w:val="00A67AC2"/>
    <w:rsid w:val="00A72FE0"/>
    <w:rsid w:val="00A7312E"/>
    <w:rsid w:val="00A80BA1"/>
    <w:rsid w:val="00A81631"/>
    <w:rsid w:val="00A82C8C"/>
    <w:rsid w:val="00A850FA"/>
    <w:rsid w:val="00A90EF2"/>
    <w:rsid w:val="00AB491B"/>
    <w:rsid w:val="00AB7D4C"/>
    <w:rsid w:val="00AE7378"/>
    <w:rsid w:val="00AF13C1"/>
    <w:rsid w:val="00AF56B0"/>
    <w:rsid w:val="00B0162E"/>
    <w:rsid w:val="00B03A06"/>
    <w:rsid w:val="00B07190"/>
    <w:rsid w:val="00B12140"/>
    <w:rsid w:val="00B470FC"/>
    <w:rsid w:val="00B67E60"/>
    <w:rsid w:val="00B7352A"/>
    <w:rsid w:val="00B80956"/>
    <w:rsid w:val="00B82FF6"/>
    <w:rsid w:val="00B94599"/>
    <w:rsid w:val="00BB0F00"/>
    <w:rsid w:val="00BB7CE4"/>
    <w:rsid w:val="00BE1E33"/>
    <w:rsid w:val="00BE3360"/>
    <w:rsid w:val="00BE4C6A"/>
    <w:rsid w:val="00BE6D25"/>
    <w:rsid w:val="00BE6F13"/>
    <w:rsid w:val="00C23331"/>
    <w:rsid w:val="00C43AA2"/>
    <w:rsid w:val="00C45AA4"/>
    <w:rsid w:val="00C574D1"/>
    <w:rsid w:val="00C66A6B"/>
    <w:rsid w:val="00C838D9"/>
    <w:rsid w:val="00C84391"/>
    <w:rsid w:val="00C921BD"/>
    <w:rsid w:val="00CA6ECE"/>
    <w:rsid w:val="00CE2022"/>
    <w:rsid w:val="00CE2AC7"/>
    <w:rsid w:val="00CE6518"/>
    <w:rsid w:val="00CF1E80"/>
    <w:rsid w:val="00D067A6"/>
    <w:rsid w:val="00D12723"/>
    <w:rsid w:val="00D207C8"/>
    <w:rsid w:val="00DB1729"/>
    <w:rsid w:val="00DC6250"/>
    <w:rsid w:val="00DD47CE"/>
    <w:rsid w:val="00DD6868"/>
    <w:rsid w:val="00DE5F94"/>
    <w:rsid w:val="00DF70EA"/>
    <w:rsid w:val="00E338B5"/>
    <w:rsid w:val="00E343BE"/>
    <w:rsid w:val="00E9121F"/>
    <w:rsid w:val="00E918BB"/>
    <w:rsid w:val="00E935BB"/>
    <w:rsid w:val="00E97106"/>
    <w:rsid w:val="00EC176C"/>
    <w:rsid w:val="00EC2820"/>
    <w:rsid w:val="00ED113F"/>
    <w:rsid w:val="00EE06B7"/>
    <w:rsid w:val="00F01EF6"/>
    <w:rsid w:val="00F10B7E"/>
    <w:rsid w:val="00F22DAB"/>
    <w:rsid w:val="00F24ED4"/>
    <w:rsid w:val="00F256FD"/>
    <w:rsid w:val="00F377D4"/>
    <w:rsid w:val="00F437C4"/>
    <w:rsid w:val="00F45A36"/>
    <w:rsid w:val="00F53DBF"/>
    <w:rsid w:val="00F562F5"/>
    <w:rsid w:val="00F57567"/>
    <w:rsid w:val="00F64378"/>
    <w:rsid w:val="00F70524"/>
    <w:rsid w:val="00F726E2"/>
    <w:rsid w:val="00F81727"/>
    <w:rsid w:val="00F8354F"/>
    <w:rsid w:val="00FA129C"/>
    <w:rsid w:val="00FB490A"/>
    <w:rsid w:val="00FB7DA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1A72F5"/>
  <w15:docId w15:val="{496176E3-1402-4CFC-B6CA-3B3F78ED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1022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1603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2017-05-11T11:58:00Z</cp:lastPrinted>
  <dcterms:created xsi:type="dcterms:W3CDTF">2017-08-30T05:16:00Z</dcterms:created>
  <dcterms:modified xsi:type="dcterms:W3CDTF">2017-08-30T05:16:00Z</dcterms:modified>
</cp:coreProperties>
</file>