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15B" w:rsidRDefault="00CA1A5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15B" w:rsidRDefault="007E015B">
      <w:pPr>
        <w:jc w:val="center"/>
        <w:rPr>
          <w:rFonts w:ascii="Times New Roman" w:hAnsi="Times New Roman"/>
          <w:b/>
        </w:rPr>
      </w:pPr>
    </w:p>
    <w:p w:rsidR="007E015B" w:rsidRDefault="007E015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E015B" w:rsidRDefault="007E015B">
      <w:pPr>
        <w:jc w:val="center"/>
        <w:rPr>
          <w:rFonts w:ascii="Times New Roman" w:hAnsi="Times New Roman"/>
          <w:b/>
        </w:rPr>
      </w:pPr>
    </w:p>
    <w:p w:rsidR="007E015B" w:rsidRDefault="007E015B" w:rsidP="004D1D57">
      <w:pPr>
        <w:jc w:val="center"/>
        <w:rPr>
          <w:rFonts w:ascii="Times New Roman" w:hAnsi="Times New Roman"/>
          <w:b/>
        </w:rPr>
      </w:pPr>
      <w:bookmarkStart w:id="0" w:name="OLE_LINK1"/>
      <w:r>
        <w:rPr>
          <w:rFonts w:ascii="Times New Roman" w:hAnsi="Times New Roman"/>
          <w:b/>
        </w:rPr>
        <w:t>ĮSAKYMAS</w:t>
      </w:r>
    </w:p>
    <w:p w:rsidR="007E015B" w:rsidRDefault="00827CC8" w:rsidP="004D1D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ADRESŲ</w:t>
      </w:r>
      <w:r w:rsidR="007E015B">
        <w:rPr>
          <w:rFonts w:ascii="Times New Roman" w:hAnsi="Times New Roman"/>
          <w:b/>
        </w:rPr>
        <w:t xml:space="preserve"> SUTEIKIMO </w:t>
      </w:r>
    </w:p>
    <w:bookmarkEnd w:id="0"/>
    <w:p w:rsidR="007E015B" w:rsidRDefault="007E015B" w:rsidP="004D1D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E015B" w:rsidRDefault="008A58DB" w:rsidP="004D1D5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AD6870">
        <w:rPr>
          <w:rFonts w:ascii="Times New Roman" w:hAnsi="Times New Roman"/>
        </w:rPr>
        <w:t xml:space="preserve"> m. </w:t>
      </w:r>
      <w:r w:rsidR="004325B9">
        <w:rPr>
          <w:rFonts w:ascii="Times New Roman" w:hAnsi="Times New Roman"/>
        </w:rPr>
        <w:t>spalio 17</w:t>
      </w:r>
      <w:r w:rsidR="00CF5561">
        <w:rPr>
          <w:rFonts w:ascii="Times New Roman" w:hAnsi="Times New Roman"/>
        </w:rPr>
        <w:t xml:space="preserve"> </w:t>
      </w:r>
      <w:r w:rsidR="000508CB">
        <w:rPr>
          <w:rFonts w:ascii="Times New Roman" w:hAnsi="Times New Roman"/>
        </w:rPr>
        <w:t xml:space="preserve">d. Nr. AT- </w:t>
      </w:r>
      <w:r w:rsidR="008D1F26">
        <w:rPr>
          <w:rFonts w:ascii="Times New Roman" w:hAnsi="Times New Roman"/>
        </w:rPr>
        <w:t>957</w:t>
      </w:r>
      <w:bookmarkStart w:id="1" w:name="_GoBack"/>
      <w:bookmarkEnd w:id="1"/>
    </w:p>
    <w:p w:rsidR="007E015B" w:rsidRDefault="007E015B" w:rsidP="004D1D57">
      <w:pPr>
        <w:pStyle w:val="Antrat1"/>
        <w:ind w:left="0" w:firstLine="0"/>
        <w:jc w:val="center"/>
      </w:pPr>
      <w:r>
        <w:t>Šakiai</w:t>
      </w:r>
    </w:p>
    <w:p w:rsid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</w:pPr>
    </w:p>
    <w:p w:rsid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tab/>
      </w:r>
      <w:r w:rsidR="009110BA">
        <w:rPr>
          <w:rFonts w:ascii="Times New Roman" w:hAnsi="Times New Roman"/>
        </w:rPr>
        <w:t>Vadovaudamasi</w:t>
      </w:r>
      <w:r w:rsidR="00566968">
        <w:rPr>
          <w:rFonts w:ascii="Times New Roman" w:hAnsi="Times New Roman"/>
        </w:rPr>
        <w:t>s</w:t>
      </w:r>
      <w:r w:rsidR="007E015B">
        <w:rPr>
          <w:rFonts w:ascii="Times New Roman" w:hAnsi="Times New Roman"/>
        </w:rPr>
        <w:t xml:space="preserve"> Lietuvos Respublikos Vyriausybės 2002 m. gruodžio 23 d. nutarimu Nr.</w:t>
      </w:r>
      <w:r>
        <w:rPr>
          <w:rFonts w:ascii="Times New Roman" w:hAnsi="Times New Roman"/>
        </w:rPr>
        <w:t xml:space="preserve"> </w:t>
      </w:r>
      <w:r w:rsidR="007E015B">
        <w:rPr>
          <w:rFonts w:ascii="Times New Roman" w:hAnsi="Times New Roman"/>
        </w:rPr>
        <w:t xml:space="preserve">2092 patvirtintomis Adresų formavimo taisyklėmis, </w:t>
      </w:r>
      <w:r w:rsidR="007E015B">
        <w:rPr>
          <w:rFonts w:ascii="Times New Roman" w:hAnsi="Times New Roman"/>
          <w:szCs w:val="24"/>
        </w:rPr>
        <w:t>v</w:t>
      </w:r>
      <w:r w:rsidR="007E015B" w:rsidRPr="00487ABC">
        <w:rPr>
          <w:rFonts w:ascii="Times New Roman" w:hAnsi="Times New Roman"/>
          <w:szCs w:val="24"/>
        </w:rPr>
        <w:t>idaus reikalų ministro 2011 m. sausio 25 d. įsakymu Nr. 1V-</w:t>
      </w:r>
      <w:r w:rsidR="007E015B">
        <w:rPr>
          <w:rFonts w:ascii="Times New Roman" w:hAnsi="Times New Roman"/>
          <w:szCs w:val="24"/>
        </w:rPr>
        <w:t>57 patvirtintu Numerių</w:t>
      </w:r>
      <w:r w:rsidR="007E015B" w:rsidRPr="00487ABC">
        <w:rPr>
          <w:rFonts w:ascii="Times New Roman" w:hAnsi="Times New Roman"/>
          <w:szCs w:val="24"/>
        </w:rPr>
        <w:t xml:space="preserve"> pastatams, </w:t>
      </w:r>
      <w:r w:rsidR="007E015B">
        <w:rPr>
          <w:rFonts w:ascii="Times New Roman" w:hAnsi="Times New Roman"/>
          <w:szCs w:val="24"/>
        </w:rPr>
        <w:t xml:space="preserve">patalpoms, butams ir žemės sklypams, kuriuose pagal jų naudojimo paskirtį (būdą) ar teritorijų planavimo dokumentus leidžiama pastatų statyba, suteikimo, keitimo ir apskaitos tvarkos </w:t>
      </w:r>
      <w:r w:rsidR="007E015B" w:rsidRPr="00487ABC">
        <w:rPr>
          <w:rFonts w:ascii="Times New Roman" w:hAnsi="Times New Roman"/>
          <w:szCs w:val="24"/>
        </w:rPr>
        <w:t>apraš</w:t>
      </w:r>
      <w:r w:rsidR="007E015B">
        <w:rPr>
          <w:rFonts w:ascii="Times New Roman" w:hAnsi="Times New Roman"/>
          <w:szCs w:val="24"/>
        </w:rPr>
        <w:t>u,</w:t>
      </w:r>
      <w:r w:rsidR="008B57EA">
        <w:rPr>
          <w:rFonts w:ascii="Times New Roman" w:hAnsi="Times New Roman"/>
          <w:color w:val="000000"/>
          <w:szCs w:val="24"/>
        </w:rPr>
        <w:t xml:space="preserve"> </w:t>
      </w:r>
    </w:p>
    <w:p w:rsid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ab/>
      </w:r>
      <w:r w:rsidR="007E015B" w:rsidRPr="001A1831">
        <w:rPr>
          <w:rFonts w:ascii="Times New Roman" w:hAnsi="Times New Roman"/>
          <w:spacing w:val="60"/>
          <w:szCs w:val="24"/>
        </w:rPr>
        <w:t>suteikiu</w:t>
      </w:r>
      <w:r w:rsidR="007E015B" w:rsidRPr="00F42EA1">
        <w:rPr>
          <w:rFonts w:ascii="Times New Roman" w:hAnsi="Times New Roman"/>
          <w:spacing w:val="30"/>
          <w:szCs w:val="24"/>
        </w:rPr>
        <w:t xml:space="preserve"> </w:t>
      </w:r>
      <w:r>
        <w:rPr>
          <w:rFonts w:ascii="Times New Roman" w:hAnsi="Times New Roman"/>
          <w:spacing w:val="2"/>
        </w:rPr>
        <w:t>adresą</w:t>
      </w:r>
      <w:r w:rsidR="001D5B24">
        <w:rPr>
          <w:rFonts w:ascii="Times New Roman" w:hAnsi="Times New Roman"/>
          <w:spacing w:val="2"/>
        </w:rPr>
        <w:t xml:space="preserve"> </w:t>
      </w:r>
      <w:r w:rsidR="002D58EE">
        <w:rPr>
          <w:rFonts w:ascii="Times New Roman" w:hAnsi="Times New Roman"/>
        </w:rPr>
        <w:t>pagal pridedamą</w:t>
      </w:r>
      <w:r w:rsidR="00AA5C7E">
        <w:rPr>
          <w:rFonts w:ascii="Times New Roman" w:hAnsi="Times New Roman"/>
        </w:rPr>
        <w:t xml:space="preserve"> 1</w:t>
      </w:r>
      <w:r>
        <w:rPr>
          <w:rFonts w:ascii="Times New Roman" w:hAnsi="Times New Roman"/>
        </w:rPr>
        <w:t xml:space="preserve"> priedą. </w:t>
      </w:r>
    </w:p>
    <w:p w:rsidR="007E015B" w:rsidRP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</w:rPr>
        <w:tab/>
      </w:r>
      <w:r w:rsidR="007E015B">
        <w:rPr>
          <w:rFonts w:ascii="Times New Roman" w:hAnsi="Times New Roman"/>
        </w:rPr>
        <w:t>Įsakymas gali būti skundžiamas Lietuvos Respublikos administracinių bylų teisenos įstatymo nustatyta tvarka.</w:t>
      </w:r>
    </w:p>
    <w:p w:rsidR="007E015B" w:rsidRDefault="007E015B" w:rsidP="0045542B">
      <w:pPr>
        <w:pStyle w:val="Antrats"/>
        <w:tabs>
          <w:tab w:val="clear" w:pos="4320"/>
          <w:tab w:val="clear" w:pos="8640"/>
        </w:tabs>
        <w:spacing w:line="360" w:lineRule="auto"/>
        <w:rPr>
          <w:rFonts w:ascii="Times New Roman" w:hAnsi="Times New Roman"/>
        </w:rPr>
      </w:pPr>
    </w:p>
    <w:p w:rsidR="007E015B" w:rsidRDefault="007E015B" w:rsidP="004D1D57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</w:p>
    <w:p w:rsidR="007E015B" w:rsidRDefault="008B57EA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Dainius Grincevičius </w:t>
      </w: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rPr>
          <w:rFonts w:ascii="Times New Roman" w:hAnsi="Times New Roman"/>
          <w:szCs w:val="24"/>
        </w:rPr>
      </w:pPr>
    </w:p>
    <w:p w:rsidR="007E015B" w:rsidRDefault="007E015B" w:rsidP="00434111">
      <w:pPr>
        <w:rPr>
          <w:rFonts w:ascii="Times New Roman" w:hAnsi="Times New Roman"/>
          <w:szCs w:val="24"/>
        </w:rPr>
      </w:pPr>
    </w:p>
    <w:p w:rsidR="007E015B" w:rsidRDefault="007E015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E015B" w:rsidRDefault="007E015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A1AEF" w:rsidRDefault="00DA1AEF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A1AEF" w:rsidRDefault="00DA1AEF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E1D3B" w:rsidRDefault="00EE1D3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7E015B" w:rsidRDefault="007E015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EE1D3B" w:rsidRDefault="00EE1D3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374C4" w:rsidRDefault="007E015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9F7229">
        <w:rPr>
          <w:rFonts w:ascii="Times New Roman" w:hAnsi="Times New Roman"/>
          <w:szCs w:val="24"/>
        </w:rPr>
        <w:t xml:space="preserve">Ūkio </w:t>
      </w:r>
      <w:r w:rsidR="00EE1D3B">
        <w:rPr>
          <w:rFonts w:ascii="Times New Roman" w:hAnsi="Times New Roman"/>
          <w:szCs w:val="24"/>
        </w:rPr>
        <w:t>skyriaus vyresnysis specialistas</w:t>
      </w:r>
      <w:r w:rsidRPr="009F7229">
        <w:rPr>
          <w:rFonts w:ascii="Times New Roman" w:hAnsi="Times New Roman"/>
          <w:szCs w:val="24"/>
        </w:rPr>
        <w:t xml:space="preserve"> </w:t>
      </w:r>
    </w:p>
    <w:p w:rsidR="00A15299" w:rsidRDefault="00EE1D3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Aurimas Staugaitis</w:t>
      </w:r>
    </w:p>
    <w:p w:rsidR="00CF5561" w:rsidRPr="009F7229" w:rsidRDefault="004325B9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2017-10-17</w:t>
      </w:r>
    </w:p>
    <w:sectPr w:rsidR="00CF5561" w:rsidRPr="009F7229" w:rsidSect="009C0C1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373B" w:rsidRDefault="0016373B">
      <w:r>
        <w:separator/>
      </w:r>
    </w:p>
  </w:endnote>
  <w:endnote w:type="continuationSeparator" w:id="0">
    <w:p w:rsidR="0016373B" w:rsidRDefault="00163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15B" w:rsidRPr="00434111" w:rsidRDefault="007E015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373B" w:rsidRDefault="0016373B">
      <w:r>
        <w:separator/>
      </w:r>
    </w:p>
  </w:footnote>
  <w:footnote w:type="continuationSeparator" w:id="0">
    <w:p w:rsidR="0016373B" w:rsidRDefault="001637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15B" w:rsidRDefault="007E015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4D"/>
    <w:rsid w:val="00006EFF"/>
    <w:rsid w:val="000177A7"/>
    <w:rsid w:val="00025C7F"/>
    <w:rsid w:val="00032F6E"/>
    <w:rsid w:val="000341FE"/>
    <w:rsid w:val="00043C45"/>
    <w:rsid w:val="00044AEF"/>
    <w:rsid w:val="000508CB"/>
    <w:rsid w:val="00054015"/>
    <w:rsid w:val="00071CE7"/>
    <w:rsid w:val="000753E9"/>
    <w:rsid w:val="000763CB"/>
    <w:rsid w:val="00084A70"/>
    <w:rsid w:val="00086607"/>
    <w:rsid w:val="000933D4"/>
    <w:rsid w:val="000937F9"/>
    <w:rsid w:val="000A6DAE"/>
    <w:rsid w:val="000A743A"/>
    <w:rsid w:val="000A79FE"/>
    <w:rsid w:val="000B138E"/>
    <w:rsid w:val="000B1E97"/>
    <w:rsid w:val="000D39BF"/>
    <w:rsid w:val="000D5923"/>
    <w:rsid w:val="000E3521"/>
    <w:rsid w:val="00111B75"/>
    <w:rsid w:val="00117499"/>
    <w:rsid w:val="00123C3C"/>
    <w:rsid w:val="001241BD"/>
    <w:rsid w:val="001254D5"/>
    <w:rsid w:val="001255E3"/>
    <w:rsid w:val="00133632"/>
    <w:rsid w:val="00140C2D"/>
    <w:rsid w:val="00152DDE"/>
    <w:rsid w:val="0016373B"/>
    <w:rsid w:val="00163AB8"/>
    <w:rsid w:val="001723BB"/>
    <w:rsid w:val="00172EF7"/>
    <w:rsid w:val="00177A1E"/>
    <w:rsid w:val="00181520"/>
    <w:rsid w:val="00181D07"/>
    <w:rsid w:val="00185193"/>
    <w:rsid w:val="00191E20"/>
    <w:rsid w:val="001937F9"/>
    <w:rsid w:val="00195F6F"/>
    <w:rsid w:val="001A1831"/>
    <w:rsid w:val="001A2530"/>
    <w:rsid w:val="001B111A"/>
    <w:rsid w:val="001B3FAE"/>
    <w:rsid w:val="001C1F53"/>
    <w:rsid w:val="001C5AF4"/>
    <w:rsid w:val="001D38EF"/>
    <w:rsid w:val="001D5B24"/>
    <w:rsid w:val="001E7250"/>
    <w:rsid w:val="00200F84"/>
    <w:rsid w:val="00211A81"/>
    <w:rsid w:val="00215F94"/>
    <w:rsid w:val="00216B0D"/>
    <w:rsid w:val="00226180"/>
    <w:rsid w:val="00232DB9"/>
    <w:rsid w:val="00232E7D"/>
    <w:rsid w:val="00244D2F"/>
    <w:rsid w:val="002461C3"/>
    <w:rsid w:val="002573CD"/>
    <w:rsid w:val="0026363E"/>
    <w:rsid w:val="00272128"/>
    <w:rsid w:val="00277D1E"/>
    <w:rsid w:val="00284252"/>
    <w:rsid w:val="002865D7"/>
    <w:rsid w:val="0028720A"/>
    <w:rsid w:val="002969E3"/>
    <w:rsid w:val="002B0D2B"/>
    <w:rsid w:val="002B3381"/>
    <w:rsid w:val="002B3E56"/>
    <w:rsid w:val="002C0C20"/>
    <w:rsid w:val="002D3ABC"/>
    <w:rsid w:val="002D58EE"/>
    <w:rsid w:val="002D5B5B"/>
    <w:rsid w:val="003053F3"/>
    <w:rsid w:val="00313CF0"/>
    <w:rsid w:val="003216AB"/>
    <w:rsid w:val="003245C9"/>
    <w:rsid w:val="0033044D"/>
    <w:rsid w:val="0033173F"/>
    <w:rsid w:val="00333397"/>
    <w:rsid w:val="00336B14"/>
    <w:rsid w:val="003374C4"/>
    <w:rsid w:val="00342E29"/>
    <w:rsid w:val="0035795B"/>
    <w:rsid w:val="003579FC"/>
    <w:rsid w:val="003622ED"/>
    <w:rsid w:val="00365342"/>
    <w:rsid w:val="0037570A"/>
    <w:rsid w:val="003A0C31"/>
    <w:rsid w:val="003A5659"/>
    <w:rsid w:val="003A59DA"/>
    <w:rsid w:val="003A7F64"/>
    <w:rsid w:val="003B0EA3"/>
    <w:rsid w:val="003B719D"/>
    <w:rsid w:val="003C1CC4"/>
    <w:rsid w:val="003C5553"/>
    <w:rsid w:val="003D165C"/>
    <w:rsid w:val="003E212C"/>
    <w:rsid w:val="003E5BA8"/>
    <w:rsid w:val="003E6346"/>
    <w:rsid w:val="003F3E16"/>
    <w:rsid w:val="004055A4"/>
    <w:rsid w:val="004119AC"/>
    <w:rsid w:val="00411D0F"/>
    <w:rsid w:val="0041345C"/>
    <w:rsid w:val="0043233C"/>
    <w:rsid w:val="004325B9"/>
    <w:rsid w:val="00434111"/>
    <w:rsid w:val="00435ADB"/>
    <w:rsid w:val="00442F2A"/>
    <w:rsid w:val="0045080D"/>
    <w:rsid w:val="0045542B"/>
    <w:rsid w:val="00460B8E"/>
    <w:rsid w:val="00463FA4"/>
    <w:rsid w:val="00466513"/>
    <w:rsid w:val="00473205"/>
    <w:rsid w:val="00487ABC"/>
    <w:rsid w:val="004A0193"/>
    <w:rsid w:val="004A778A"/>
    <w:rsid w:val="004A7BCA"/>
    <w:rsid w:val="004B1A0A"/>
    <w:rsid w:val="004C2C1F"/>
    <w:rsid w:val="004D1D57"/>
    <w:rsid w:val="004D3F16"/>
    <w:rsid w:val="004D7460"/>
    <w:rsid w:val="004E36FB"/>
    <w:rsid w:val="004E637D"/>
    <w:rsid w:val="004F4CD2"/>
    <w:rsid w:val="005003F3"/>
    <w:rsid w:val="00501E6A"/>
    <w:rsid w:val="00505073"/>
    <w:rsid w:val="00506C42"/>
    <w:rsid w:val="0051304B"/>
    <w:rsid w:val="005171E7"/>
    <w:rsid w:val="00521D86"/>
    <w:rsid w:val="00524831"/>
    <w:rsid w:val="00525756"/>
    <w:rsid w:val="00536C40"/>
    <w:rsid w:val="00544AD1"/>
    <w:rsid w:val="0055481F"/>
    <w:rsid w:val="00560219"/>
    <w:rsid w:val="00560EE9"/>
    <w:rsid w:val="00563AE6"/>
    <w:rsid w:val="00566968"/>
    <w:rsid w:val="005718A3"/>
    <w:rsid w:val="00571A01"/>
    <w:rsid w:val="00577394"/>
    <w:rsid w:val="00583E25"/>
    <w:rsid w:val="00593136"/>
    <w:rsid w:val="00594D15"/>
    <w:rsid w:val="005A1493"/>
    <w:rsid w:val="005A2D24"/>
    <w:rsid w:val="005A6447"/>
    <w:rsid w:val="005C2517"/>
    <w:rsid w:val="005C2E2D"/>
    <w:rsid w:val="005C70ED"/>
    <w:rsid w:val="005D00AC"/>
    <w:rsid w:val="005D0F64"/>
    <w:rsid w:val="005D1A0A"/>
    <w:rsid w:val="005D2C9A"/>
    <w:rsid w:val="005D5C4A"/>
    <w:rsid w:val="005D72B6"/>
    <w:rsid w:val="005D77E1"/>
    <w:rsid w:val="005E2335"/>
    <w:rsid w:val="005F1290"/>
    <w:rsid w:val="005F7B39"/>
    <w:rsid w:val="0060083A"/>
    <w:rsid w:val="0060776A"/>
    <w:rsid w:val="00610881"/>
    <w:rsid w:val="00612A59"/>
    <w:rsid w:val="00614E1D"/>
    <w:rsid w:val="006162B8"/>
    <w:rsid w:val="0062404B"/>
    <w:rsid w:val="00630684"/>
    <w:rsid w:val="00630C01"/>
    <w:rsid w:val="00630F91"/>
    <w:rsid w:val="00646E7A"/>
    <w:rsid w:val="00654043"/>
    <w:rsid w:val="006608C1"/>
    <w:rsid w:val="0067441E"/>
    <w:rsid w:val="006768F6"/>
    <w:rsid w:val="006850E9"/>
    <w:rsid w:val="006A6A1A"/>
    <w:rsid w:val="006B01FF"/>
    <w:rsid w:val="006B1884"/>
    <w:rsid w:val="006B317B"/>
    <w:rsid w:val="006B3ED6"/>
    <w:rsid w:val="006D0516"/>
    <w:rsid w:val="006D64A1"/>
    <w:rsid w:val="006E269A"/>
    <w:rsid w:val="006E6ECD"/>
    <w:rsid w:val="006F1D06"/>
    <w:rsid w:val="006F2A58"/>
    <w:rsid w:val="006F5FEA"/>
    <w:rsid w:val="0070001E"/>
    <w:rsid w:val="007034C5"/>
    <w:rsid w:val="00717888"/>
    <w:rsid w:val="00742AE6"/>
    <w:rsid w:val="00753579"/>
    <w:rsid w:val="0076589F"/>
    <w:rsid w:val="007749B0"/>
    <w:rsid w:val="007817D2"/>
    <w:rsid w:val="00782D0F"/>
    <w:rsid w:val="0079301F"/>
    <w:rsid w:val="007A5489"/>
    <w:rsid w:val="007A6B71"/>
    <w:rsid w:val="007B5907"/>
    <w:rsid w:val="007C11A4"/>
    <w:rsid w:val="007C1507"/>
    <w:rsid w:val="007C2745"/>
    <w:rsid w:val="007D1B5A"/>
    <w:rsid w:val="007D460D"/>
    <w:rsid w:val="007D560C"/>
    <w:rsid w:val="007D7407"/>
    <w:rsid w:val="007E015B"/>
    <w:rsid w:val="007E18BB"/>
    <w:rsid w:val="007F4EEA"/>
    <w:rsid w:val="00800B00"/>
    <w:rsid w:val="00820D24"/>
    <w:rsid w:val="00823B7F"/>
    <w:rsid w:val="0082497A"/>
    <w:rsid w:val="00824CEC"/>
    <w:rsid w:val="00827CC8"/>
    <w:rsid w:val="00830276"/>
    <w:rsid w:val="00831B90"/>
    <w:rsid w:val="00844D5A"/>
    <w:rsid w:val="00866E49"/>
    <w:rsid w:val="0087149B"/>
    <w:rsid w:val="008821F7"/>
    <w:rsid w:val="008830C0"/>
    <w:rsid w:val="00884F03"/>
    <w:rsid w:val="008A0782"/>
    <w:rsid w:val="008A58DB"/>
    <w:rsid w:val="008B4D4C"/>
    <w:rsid w:val="008B516F"/>
    <w:rsid w:val="008B57EA"/>
    <w:rsid w:val="008B6729"/>
    <w:rsid w:val="008C1B78"/>
    <w:rsid w:val="008C611A"/>
    <w:rsid w:val="008D0EE2"/>
    <w:rsid w:val="008D1F26"/>
    <w:rsid w:val="008D2FE5"/>
    <w:rsid w:val="008E285E"/>
    <w:rsid w:val="008F4809"/>
    <w:rsid w:val="008F49B0"/>
    <w:rsid w:val="0090261A"/>
    <w:rsid w:val="0090497E"/>
    <w:rsid w:val="009110BA"/>
    <w:rsid w:val="00912511"/>
    <w:rsid w:val="009164A5"/>
    <w:rsid w:val="009171B3"/>
    <w:rsid w:val="00921339"/>
    <w:rsid w:val="009222E2"/>
    <w:rsid w:val="00925EDE"/>
    <w:rsid w:val="009375D4"/>
    <w:rsid w:val="009428C1"/>
    <w:rsid w:val="009501F2"/>
    <w:rsid w:val="00962A70"/>
    <w:rsid w:val="00972C7E"/>
    <w:rsid w:val="00973E3B"/>
    <w:rsid w:val="00976001"/>
    <w:rsid w:val="0098205C"/>
    <w:rsid w:val="009A6006"/>
    <w:rsid w:val="009A7A57"/>
    <w:rsid w:val="009B6009"/>
    <w:rsid w:val="009B714F"/>
    <w:rsid w:val="009C09C3"/>
    <w:rsid w:val="009C0C1D"/>
    <w:rsid w:val="009C139A"/>
    <w:rsid w:val="009C4EAB"/>
    <w:rsid w:val="009D3DE7"/>
    <w:rsid w:val="009E0164"/>
    <w:rsid w:val="009E07F6"/>
    <w:rsid w:val="009E7B4B"/>
    <w:rsid w:val="009F065C"/>
    <w:rsid w:val="009F19A3"/>
    <w:rsid w:val="009F7229"/>
    <w:rsid w:val="00A04CF9"/>
    <w:rsid w:val="00A05946"/>
    <w:rsid w:val="00A07023"/>
    <w:rsid w:val="00A076F7"/>
    <w:rsid w:val="00A11E24"/>
    <w:rsid w:val="00A15299"/>
    <w:rsid w:val="00A2030B"/>
    <w:rsid w:val="00A205C2"/>
    <w:rsid w:val="00A21595"/>
    <w:rsid w:val="00A36B09"/>
    <w:rsid w:val="00A36CAC"/>
    <w:rsid w:val="00A4192F"/>
    <w:rsid w:val="00A42803"/>
    <w:rsid w:val="00A51E37"/>
    <w:rsid w:val="00A64804"/>
    <w:rsid w:val="00A65FE6"/>
    <w:rsid w:val="00A6799B"/>
    <w:rsid w:val="00A714E9"/>
    <w:rsid w:val="00A81B8A"/>
    <w:rsid w:val="00A83127"/>
    <w:rsid w:val="00A8351D"/>
    <w:rsid w:val="00A8577E"/>
    <w:rsid w:val="00A860AE"/>
    <w:rsid w:val="00A87E0C"/>
    <w:rsid w:val="00A974D9"/>
    <w:rsid w:val="00AA0FBE"/>
    <w:rsid w:val="00AA309F"/>
    <w:rsid w:val="00AA5C7E"/>
    <w:rsid w:val="00AA608C"/>
    <w:rsid w:val="00AA6179"/>
    <w:rsid w:val="00AA7231"/>
    <w:rsid w:val="00AB23D9"/>
    <w:rsid w:val="00AB6DA7"/>
    <w:rsid w:val="00AC1E1F"/>
    <w:rsid w:val="00AD6870"/>
    <w:rsid w:val="00AD7CB2"/>
    <w:rsid w:val="00AE21B4"/>
    <w:rsid w:val="00AE4998"/>
    <w:rsid w:val="00AE5722"/>
    <w:rsid w:val="00AE612D"/>
    <w:rsid w:val="00AE7378"/>
    <w:rsid w:val="00AF1101"/>
    <w:rsid w:val="00AF4478"/>
    <w:rsid w:val="00AF777A"/>
    <w:rsid w:val="00B142F2"/>
    <w:rsid w:val="00B4174F"/>
    <w:rsid w:val="00B50175"/>
    <w:rsid w:val="00B52F21"/>
    <w:rsid w:val="00B57B89"/>
    <w:rsid w:val="00B63FF1"/>
    <w:rsid w:val="00B65AF2"/>
    <w:rsid w:val="00B7055D"/>
    <w:rsid w:val="00B75F85"/>
    <w:rsid w:val="00B77E96"/>
    <w:rsid w:val="00B90289"/>
    <w:rsid w:val="00BA1CDD"/>
    <w:rsid w:val="00BA76C0"/>
    <w:rsid w:val="00BD2DC5"/>
    <w:rsid w:val="00BD380B"/>
    <w:rsid w:val="00BE1E33"/>
    <w:rsid w:val="00BE4C6A"/>
    <w:rsid w:val="00BE4EB1"/>
    <w:rsid w:val="00BE6D25"/>
    <w:rsid w:val="00BF2412"/>
    <w:rsid w:val="00BF30EE"/>
    <w:rsid w:val="00C03E13"/>
    <w:rsid w:val="00C0699D"/>
    <w:rsid w:val="00C06BC4"/>
    <w:rsid w:val="00C06E02"/>
    <w:rsid w:val="00C07552"/>
    <w:rsid w:val="00C253B3"/>
    <w:rsid w:val="00C3225E"/>
    <w:rsid w:val="00C334C7"/>
    <w:rsid w:val="00C42D7B"/>
    <w:rsid w:val="00C516C6"/>
    <w:rsid w:val="00C672A1"/>
    <w:rsid w:val="00C77FE3"/>
    <w:rsid w:val="00C817B1"/>
    <w:rsid w:val="00C838D9"/>
    <w:rsid w:val="00C921BD"/>
    <w:rsid w:val="00C940AC"/>
    <w:rsid w:val="00CA1A56"/>
    <w:rsid w:val="00CA67DC"/>
    <w:rsid w:val="00CA6ECE"/>
    <w:rsid w:val="00CA71DB"/>
    <w:rsid w:val="00CB0C99"/>
    <w:rsid w:val="00CB6298"/>
    <w:rsid w:val="00CB7731"/>
    <w:rsid w:val="00CB7A5E"/>
    <w:rsid w:val="00CB7B48"/>
    <w:rsid w:val="00CC0A68"/>
    <w:rsid w:val="00CC3779"/>
    <w:rsid w:val="00CC44DA"/>
    <w:rsid w:val="00CE2703"/>
    <w:rsid w:val="00CE628F"/>
    <w:rsid w:val="00CF0326"/>
    <w:rsid w:val="00CF1870"/>
    <w:rsid w:val="00CF4C4F"/>
    <w:rsid w:val="00CF5561"/>
    <w:rsid w:val="00D06605"/>
    <w:rsid w:val="00D10D6A"/>
    <w:rsid w:val="00D14C8A"/>
    <w:rsid w:val="00D23165"/>
    <w:rsid w:val="00D404F2"/>
    <w:rsid w:val="00D601EB"/>
    <w:rsid w:val="00D70B4D"/>
    <w:rsid w:val="00D87AC3"/>
    <w:rsid w:val="00D9346F"/>
    <w:rsid w:val="00D947F0"/>
    <w:rsid w:val="00DA1AEF"/>
    <w:rsid w:val="00DC03D0"/>
    <w:rsid w:val="00DD01EE"/>
    <w:rsid w:val="00DD4091"/>
    <w:rsid w:val="00DD47CE"/>
    <w:rsid w:val="00DE0F85"/>
    <w:rsid w:val="00DE1079"/>
    <w:rsid w:val="00DE3AA4"/>
    <w:rsid w:val="00DE587F"/>
    <w:rsid w:val="00E02FD6"/>
    <w:rsid w:val="00E1723B"/>
    <w:rsid w:val="00E17394"/>
    <w:rsid w:val="00E17AF4"/>
    <w:rsid w:val="00E2646B"/>
    <w:rsid w:val="00E2773B"/>
    <w:rsid w:val="00E304F6"/>
    <w:rsid w:val="00E3112E"/>
    <w:rsid w:val="00E36A47"/>
    <w:rsid w:val="00E402D7"/>
    <w:rsid w:val="00E4201B"/>
    <w:rsid w:val="00E4545D"/>
    <w:rsid w:val="00E50DB4"/>
    <w:rsid w:val="00E5334F"/>
    <w:rsid w:val="00E63114"/>
    <w:rsid w:val="00E660A9"/>
    <w:rsid w:val="00E67C5C"/>
    <w:rsid w:val="00E80BA1"/>
    <w:rsid w:val="00E869A5"/>
    <w:rsid w:val="00E918BB"/>
    <w:rsid w:val="00EA2F8F"/>
    <w:rsid w:val="00EB0BCD"/>
    <w:rsid w:val="00EB3D5E"/>
    <w:rsid w:val="00ED113F"/>
    <w:rsid w:val="00EE1A08"/>
    <w:rsid w:val="00EE1B69"/>
    <w:rsid w:val="00EE1D3B"/>
    <w:rsid w:val="00EF5417"/>
    <w:rsid w:val="00EF5D0A"/>
    <w:rsid w:val="00EF74A5"/>
    <w:rsid w:val="00EF7FCD"/>
    <w:rsid w:val="00F01EF6"/>
    <w:rsid w:val="00F05ADF"/>
    <w:rsid w:val="00F149F1"/>
    <w:rsid w:val="00F21CA1"/>
    <w:rsid w:val="00F242F4"/>
    <w:rsid w:val="00F24DFE"/>
    <w:rsid w:val="00F31B78"/>
    <w:rsid w:val="00F34CF2"/>
    <w:rsid w:val="00F35AF5"/>
    <w:rsid w:val="00F404BD"/>
    <w:rsid w:val="00F42EA1"/>
    <w:rsid w:val="00F5490F"/>
    <w:rsid w:val="00F62604"/>
    <w:rsid w:val="00F758CC"/>
    <w:rsid w:val="00F81E1F"/>
    <w:rsid w:val="00F9275F"/>
    <w:rsid w:val="00F92B9C"/>
    <w:rsid w:val="00F92CC7"/>
    <w:rsid w:val="00F938AF"/>
    <w:rsid w:val="00FA04DE"/>
    <w:rsid w:val="00FA0960"/>
    <w:rsid w:val="00FA7114"/>
    <w:rsid w:val="00FB4F71"/>
    <w:rsid w:val="00FB703F"/>
    <w:rsid w:val="00FC2FFB"/>
    <w:rsid w:val="00FD3D2B"/>
    <w:rsid w:val="00FD707F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8A8DD7-B82F-42B7-8991-6455E0233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9F19A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9F19A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9F19A3"/>
    <w:rPr>
      <w:rFonts w:ascii="TimesLT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550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863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Metrikacija</cp:lastModifiedBy>
  <cp:revision>2</cp:revision>
  <cp:lastPrinted>2001-05-23T08:36:00Z</cp:lastPrinted>
  <dcterms:created xsi:type="dcterms:W3CDTF">2017-10-17T10:25:00Z</dcterms:created>
  <dcterms:modified xsi:type="dcterms:W3CDTF">2017-10-17T10:25:00Z</dcterms:modified>
</cp:coreProperties>
</file>