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507A3A" w:rsidRPr="003B1DD8" w:rsidRDefault="00507A3A" w:rsidP="00507A3A">
      <w:pPr>
        <w:jc w:val="center"/>
        <w:rPr>
          <w:b/>
          <w:bCs/>
        </w:rPr>
      </w:pPr>
      <w:r w:rsidRPr="003B1DD8">
        <w:rPr>
          <w:b/>
          <w:bCs/>
        </w:rPr>
        <w:t xml:space="preserve">ŠAKIŲ  RAJONO SAVIVALDYBĖS ADMINISTRACIJOS DIREKTORIUS </w:t>
      </w:r>
    </w:p>
    <w:p w:rsidR="00507A3A" w:rsidRPr="003B1DD8" w:rsidRDefault="00507A3A" w:rsidP="00507A3A">
      <w:pPr>
        <w:jc w:val="center"/>
        <w:rPr>
          <w:b/>
          <w:bCs/>
        </w:rPr>
      </w:pPr>
    </w:p>
    <w:p w:rsidR="00507A3A" w:rsidRPr="003B1DD8" w:rsidRDefault="00507A3A" w:rsidP="00507A3A">
      <w:pPr>
        <w:jc w:val="center"/>
        <w:rPr>
          <w:b/>
          <w:bCs/>
        </w:rPr>
      </w:pPr>
      <w:r w:rsidRPr="003B1DD8">
        <w:rPr>
          <w:b/>
          <w:bCs/>
        </w:rPr>
        <w:t>ĮSAKYMAS</w:t>
      </w:r>
    </w:p>
    <w:p w:rsidR="00507A3A" w:rsidRPr="003B1DD8" w:rsidRDefault="00507A3A" w:rsidP="00507A3A">
      <w:pPr>
        <w:jc w:val="center"/>
        <w:rPr>
          <w:b/>
          <w:bCs/>
        </w:rPr>
      </w:pPr>
      <w:r w:rsidRPr="003B1DD8">
        <w:rPr>
          <w:b/>
          <w:bCs/>
        </w:rPr>
        <w:t>DĖL LĖŠŲ IŠ APLINKOS APSAUGOS RĖMIMO SPECIALIOSIOS PROGRAMOS SKYRIMO</w:t>
      </w:r>
    </w:p>
    <w:p w:rsidR="00507A3A" w:rsidRPr="003B1DD8" w:rsidRDefault="00507A3A" w:rsidP="00507A3A">
      <w:pPr>
        <w:jc w:val="center"/>
        <w:rPr>
          <w:b/>
          <w:bCs/>
        </w:rPr>
      </w:pPr>
    </w:p>
    <w:p w:rsidR="00507A3A" w:rsidRPr="003B1DD8" w:rsidRDefault="00223527" w:rsidP="00507A3A">
      <w:pPr>
        <w:jc w:val="center"/>
      </w:pPr>
      <w:r>
        <w:t>2017</w:t>
      </w:r>
      <w:r w:rsidR="00507A3A" w:rsidRPr="003B1DD8">
        <w:t xml:space="preserve"> m. </w:t>
      </w:r>
      <w:r w:rsidR="00507A3A">
        <w:t xml:space="preserve"> </w:t>
      </w:r>
      <w:r w:rsidR="00B15EF0">
        <w:t xml:space="preserve">spalio </w:t>
      </w:r>
      <w:r w:rsidR="00ED09C0">
        <w:t>17</w:t>
      </w:r>
      <w:r w:rsidR="00721E85">
        <w:t xml:space="preserve"> </w:t>
      </w:r>
      <w:r w:rsidR="00507A3A" w:rsidRPr="003B1DD8">
        <w:t xml:space="preserve">d.  Nr. </w:t>
      </w:r>
      <w:r w:rsidR="00507A3A">
        <w:t>AT-</w:t>
      </w:r>
      <w:r w:rsidR="00ED09C0">
        <w:t>958</w:t>
      </w:r>
      <w:bookmarkStart w:id="0" w:name="_GoBack"/>
      <w:bookmarkEnd w:id="0"/>
    </w:p>
    <w:p w:rsidR="00507A3A" w:rsidRPr="003B1DD8" w:rsidRDefault="00507A3A" w:rsidP="00507A3A">
      <w:pPr>
        <w:jc w:val="center"/>
      </w:pPr>
      <w:r w:rsidRPr="003B1DD8">
        <w:t>Šakiai</w:t>
      </w:r>
    </w:p>
    <w:p w:rsidR="00507A3A" w:rsidRPr="003B1DD8" w:rsidRDefault="00507A3A" w:rsidP="00507A3A">
      <w:pPr>
        <w:jc w:val="center"/>
      </w:pPr>
    </w:p>
    <w:p w:rsidR="006B01BE" w:rsidRDefault="00507A3A" w:rsidP="002F5546">
      <w:pPr>
        <w:tabs>
          <w:tab w:val="left" w:pos="1122"/>
        </w:tabs>
        <w:spacing w:line="360" w:lineRule="auto"/>
        <w:jc w:val="both"/>
      </w:pPr>
      <w:r w:rsidRPr="003B1DD8">
        <w:tab/>
      </w:r>
      <w:r w:rsidR="000264C5">
        <w:t>Vadovaudamasi</w:t>
      </w:r>
      <w:r w:rsidR="00122B1A">
        <w:t>s</w:t>
      </w:r>
      <w:r w:rsidRPr="003B1DD8">
        <w:t xml:space="preserve"> rajono savivaldybės tarybos </w:t>
      </w:r>
      <w:r w:rsidR="005A637B">
        <w:t>2016</w:t>
      </w:r>
      <w:r w:rsidRPr="003B1DD8">
        <w:t xml:space="preserve"> m. </w:t>
      </w:r>
      <w:r w:rsidR="005A637B">
        <w:t>rugsėjo 23 d. sprendimu Nr.T-277</w:t>
      </w:r>
      <w:r w:rsidRPr="003B1DD8">
        <w:t xml:space="preserve"> patvirtintų savivaldybės admini</w:t>
      </w:r>
      <w:r w:rsidR="00395AC7">
        <w:t>stracijos nuostatų 23.5 punktu</w:t>
      </w:r>
      <w:r w:rsidR="00C55145">
        <w:t xml:space="preserve">, </w:t>
      </w:r>
      <w:r w:rsidRPr="003B1DD8">
        <w:t xml:space="preserve">rajono </w:t>
      </w:r>
      <w:r w:rsidR="009B1793">
        <w:t>savivaldybės tarybos 2017</w:t>
      </w:r>
      <w:r w:rsidRPr="003B1DD8">
        <w:t xml:space="preserve"> m. </w:t>
      </w:r>
      <w:r w:rsidR="009B1793">
        <w:t>vasario</w:t>
      </w:r>
      <w:r w:rsidR="00AD09D3">
        <w:t xml:space="preserve"> </w:t>
      </w:r>
      <w:r w:rsidR="009B1793">
        <w:t xml:space="preserve"> 24</w:t>
      </w:r>
      <w:r w:rsidR="00552DEA">
        <w:t xml:space="preserve"> </w:t>
      </w:r>
      <w:r w:rsidRPr="003B1DD8">
        <w:t>d. sprendimu Nr. T-</w:t>
      </w:r>
      <w:r w:rsidR="009B1793">
        <w:t>32</w:t>
      </w:r>
      <w:r w:rsidRPr="003B1DD8">
        <w:t xml:space="preserve"> „Dėl </w:t>
      </w:r>
      <w:r w:rsidR="009B1793">
        <w:t xml:space="preserve">Šakių </w:t>
      </w:r>
      <w:r w:rsidRPr="003B1DD8">
        <w:t xml:space="preserve">rajono </w:t>
      </w:r>
      <w:r w:rsidR="00552DEA" w:rsidRPr="003B1DD8">
        <w:t xml:space="preserve">savivaldybės </w:t>
      </w:r>
      <w:r w:rsidRPr="003B1DD8">
        <w:t xml:space="preserve">aplinkos apsaugos rėmimo specialiosios programos </w:t>
      </w:r>
      <w:r w:rsidR="009B1793">
        <w:t>2017</w:t>
      </w:r>
      <w:r w:rsidRPr="003B1DD8">
        <w:t xml:space="preserve"> m. priemonių vykdymo sąmatos pa</w:t>
      </w:r>
      <w:r>
        <w:t>tvirtinimo</w:t>
      </w:r>
      <w:r w:rsidRPr="003B1DD8">
        <w:t>“</w:t>
      </w:r>
      <w:r w:rsidR="000264C5">
        <w:t>,</w:t>
      </w:r>
      <w:r w:rsidR="00122B1A">
        <w:t xml:space="preserve"> </w:t>
      </w:r>
    </w:p>
    <w:p w:rsidR="00507A3A" w:rsidRDefault="005A637B" w:rsidP="00F04BBF">
      <w:pPr>
        <w:tabs>
          <w:tab w:val="left" w:pos="1122"/>
        </w:tabs>
        <w:spacing w:line="360" w:lineRule="auto"/>
        <w:jc w:val="both"/>
      </w:pPr>
      <w:r>
        <w:tab/>
      </w:r>
      <w:r w:rsidR="00507A3A" w:rsidRPr="003B1DD8">
        <w:t xml:space="preserve">s k i r i u  </w:t>
      </w:r>
      <w:r w:rsidR="008E7A2D">
        <w:t>16</w:t>
      </w:r>
      <w:r w:rsidR="00F04BBF">
        <w:t>94</w:t>
      </w:r>
      <w:r w:rsidR="00395AC7">
        <w:t>,</w:t>
      </w:r>
      <w:r w:rsidR="00F04BBF">
        <w:t>12</w:t>
      </w:r>
      <w:r w:rsidR="00C758FA">
        <w:t xml:space="preserve"> Eur. </w:t>
      </w:r>
      <w:r w:rsidR="00395AC7">
        <w:t>(</w:t>
      </w:r>
      <w:r w:rsidR="008E7A2D">
        <w:t xml:space="preserve">tūkstantį šešis šimtus </w:t>
      </w:r>
      <w:r w:rsidR="00F04BBF">
        <w:t>devyniasdešimt keturis</w:t>
      </w:r>
      <w:r w:rsidR="008E7A2D">
        <w:t xml:space="preserve"> eurus, </w:t>
      </w:r>
      <w:r w:rsidR="00F04BBF">
        <w:t>dvylika centų</w:t>
      </w:r>
      <w:r w:rsidR="00395AC7">
        <w:t>)</w:t>
      </w:r>
      <w:r w:rsidR="00507A3A" w:rsidRPr="003B1DD8">
        <w:t xml:space="preserve"> ir išdėstau pagal patvirtintos aplinkos apsaugos rėmimo specialiosios programos sąmatos eilutes:</w:t>
      </w:r>
      <w:r w:rsidR="00F04BBF">
        <w:t xml:space="preserve"> </w:t>
      </w:r>
    </w:p>
    <w:p w:rsidR="00122B1A" w:rsidRPr="003B1DD8" w:rsidRDefault="00122B1A" w:rsidP="00BE4AAC">
      <w:pPr>
        <w:tabs>
          <w:tab w:val="left" w:pos="1122"/>
        </w:tabs>
        <w:spacing w:line="360" w:lineRule="auto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2410"/>
        <w:gridCol w:w="1235"/>
        <w:gridCol w:w="3018"/>
      </w:tblGrid>
      <w:tr w:rsidR="00507A3A" w:rsidRPr="003B1DD8" w:rsidTr="006603E9">
        <w:trPr>
          <w:trHeight w:val="105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A3A" w:rsidRPr="003B1DD8" w:rsidRDefault="00507A3A" w:rsidP="003F5D52">
            <w:pPr>
              <w:jc w:val="center"/>
              <w:rPr>
                <w:i/>
                <w:iCs/>
              </w:rPr>
            </w:pPr>
            <w:r w:rsidRPr="003B1DD8">
              <w:rPr>
                <w:i/>
                <w:iCs/>
              </w:rPr>
              <w:t>Aplinkos apsaugos rėmimo specialiosios programos lėšų sąmatos eilutė</w:t>
            </w:r>
          </w:p>
          <w:p w:rsidR="00507A3A" w:rsidRPr="003B1DD8" w:rsidRDefault="00507A3A" w:rsidP="003F5D52">
            <w:pPr>
              <w:jc w:val="center"/>
              <w:rPr>
                <w:i/>
                <w:i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A3A" w:rsidRPr="003B1DD8" w:rsidRDefault="00507A3A" w:rsidP="003F5D52">
            <w:pPr>
              <w:jc w:val="center"/>
              <w:rPr>
                <w:i/>
                <w:iCs/>
              </w:rPr>
            </w:pPr>
            <w:r w:rsidRPr="003B1DD8">
              <w:rPr>
                <w:i/>
                <w:iCs/>
              </w:rPr>
              <w:t>Organizacijos, kuriai skiriamos lėšos, pavadinimas</w:t>
            </w:r>
          </w:p>
          <w:p w:rsidR="00507A3A" w:rsidRPr="003B1DD8" w:rsidRDefault="00507A3A" w:rsidP="003F5D52">
            <w:pPr>
              <w:jc w:val="center"/>
              <w:rPr>
                <w:i/>
                <w:iCs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A3A" w:rsidRPr="003B1DD8" w:rsidRDefault="00507A3A" w:rsidP="003F5D52">
            <w:pPr>
              <w:jc w:val="center"/>
              <w:rPr>
                <w:i/>
                <w:iCs/>
              </w:rPr>
            </w:pPr>
            <w:r w:rsidRPr="003B1DD8">
              <w:rPr>
                <w:i/>
                <w:iCs/>
              </w:rPr>
              <w:t>Skiriama lėšų, Eur</w:t>
            </w:r>
          </w:p>
          <w:p w:rsidR="00507A3A" w:rsidRPr="003B1DD8" w:rsidRDefault="00507A3A" w:rsidP="003F5D52">
            <w:pPr>
              <w:jc w:val="center"/>
              <w:rPr>
                <w:i/>
                <w:iCs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A3A" w:rsidRPr="003B1DD8" w:rsidRDefault="00507A3A" w:rsidP="003F5D52">
            <w:pPr>
              <w:jc w:val="center"/>
              <w:rPr>
                <w:i/>
                <w:iCs/>
              </w:rPr>
            </w:pPr>
            <w:r w:rsidRPr="003B1DD8">
              <w:rPr>
                <w:i/>
                <w:iCs/>
              </w:rPr>
              <w:t>Lėšų panaudojimo paskirtis</w:t>
            </w:r>
          </w:p>
          <w:p w:rsidR="00507A3A" w:rsidRPr="003B1DD8" w:rsidRDefault="00507A3A" w:rsidP="003F5D52">
            <w:pPr>
              <w:jc w:val="center"/>
              <w:rPr>
                <w:i/>
                <w:iCs/>
              </w:rPr>
            </w:pPr>
          </w:p>
        </w:tc>
      </w:tr>
      <w:tr w:rsidR="0041434E" w:rsidRPr="003B1DD8" w:rsidTr="0041434E">
        <w:trPr>
          <w:trHeight w:val="8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34E" w:rsidRPr="0041434E" w:rsidRDefault="00F04BBF" w:rsidP="0041434E">
            <w:pPr>
              <w:rPr>
                <w:iCs/>
              </w:rPr>
            </w:pPr>
            <w:r>
              <w:rPr>
                <w:rFonts w:ascii="Times New Roman" w:hAnsi="Times New Roman"/>
                <w:szCs w:val="24"/>
              </w:rPr>
              <w:t>4.6.1.Želdinių įsigijimui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34E" w:rsidRPr="0041434E" w:rsidRDefault="00F04BBF" w:rsidP="003F5D52">
            <w:pPr>
              <w:jc w:val="center"/>
              <w:rPr>
                <w:iCs/>
              </w:rPr>
            </w:pPr>
            <w:r>
              <w:rPr>
                <w:iCs/>
              </w:rPr>
              <w:t>VĮ Kauno miškų urėdija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34E" w:rsidRPr="0041434E" w:rsidRDefault="00F04BBF" w:rsidP="008E7A2D">
            <w:pPr>
              <w:jc w:val="right"/>
              <w:rPr>
                <w:iCs/>
              </w:rPr>
            </w:pPr>
            <w:r>
              <w:rPr>
                <w:iCs/>
              </w:rPr>
              <w:t>1016,20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34E" w:rsidRPr="0041434E" w:rsidRDefault="00F04BBF" w:rsidP="008E7A2D">
            <w:pPr>
              <w:rPr>
                <w:iCs/>
              </w:rPr>
            </w:pPr>
            <w:r>
              <w:rPr>
                <w:rFonts w:ascii="Times New Roman" w:hAnsi="Times New Roman"/>
                <w:szCs w:val="24"/>
              </w:rPr>
              <w:t>Miestų ir miestelių visuomeninių teritorijų apželdinimui (seniūnijos)</w:t>
            </w:r>
          </w:p>
        </w:tc>
      </w:tr>
      <w:tr w:rsidR="00395AC7" w:rsidRPr="003B1DD8" w:rsidTr="008158B7">
        <w:trPr>
          <w:trHeight w:val="213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5AC7" w:rsidRPr="00BE4AAC" w:rsidRDefault="00395AC7" w:rsidP="00395AC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2.3. Atlyginti vilkų padarytą žalą ūkiniams gyvūnams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AC7" w:rsidRPr="00BE4AAC" w:rsidRDefault="00F04BBF" w:rsidP="000C04EE">
            <w:pPr>
              <w:rPr>
                <w:rFonts w:ascii="Times New Roman" w:hAnsi="Times New Roman"/>
                <w:szCs w:val="24"/>
              </w:rPr>
            </w:pPr>
            <w:r w:rsidRPr="00F04BBF">
              <w:rPr>
                <w:rFonts w:ascii="Times New Roman" w:hAnsi="Times New Roman"/>
                <w:szCs w:val="24"/>
                <w:lang w:eastAsia="en-US"/>
              </w:rPr>
              <w:t xml:space="preserve">Jolitai </w:t>
            </w:r>
            <w:proofErr w:type="spellStart"/>
            <w:r w:rsidRPr="00F04BBF">
              <w:rPr>
                <w:rFonts w:ascii="Times New Roman" w:hAnsi="Times New Roman"/>
                <w:szCs w:val="24"/>
                <w:lang w:eastAsia="en-US"/>
              </w:rPr>
              <w:t>Benekeraitienei</w:t>
            </w:r>
            <w:proofErr w:type="spellEnd"/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AC7" w:rsidRPr="00BE4AAC" w:rsidRDefault="00F04BBF" w:rsidP="000C04EE">
            <w:pPr>
              <w:jc w:val="right"/>
              <w:rPr>
                <w:rFonts w:ascii="Times New Roman" w:hAnsi="Times New Roman"/>
              </w:rPr>
            </w:pPr>
            <w:r w:rsidRPr="00F04BBF">
              <w:rPr>
                <w:rFonts w:ascii="Times New Roman" w:hAnsi="Times New Roman"/>
                <w:szCs w:val="24"/>
                <w:lang w:eastAsia="en-US"/>
              </w:rPr>
              <w:t>123,26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AC7" w:rsidRPr="00BE4AAC" w:rsidRDefault="00122B1A" w:rsidP="009B17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žalai kompensuoti </w:t>
            </w:r>
          </w:p>
        </w:tc>
      </w:tr>
      <w:tr w:rsidR="00F04BBF" w:rsidRPr="003B1DD8" w:rsidTr="008158B7">
        <w:trPr>
          <w:trHeight w:val="213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4BBF" w:rsidRDefault="00F04BBF" w:rsidP="00395AC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BBF" w:rsidRDefault="00F04BBF" w:rsidP="000C04EE">
            <w:r w:rsidRPr="00F04BBF">
              <w:rPr>
                <w:rFonts w:ascii="Times New Roman" w:hAnsi="Times New Roman"/>
                <w:szCs w:val="24"/>
                <w:lang w:eastAsia="en-US"/>
              </w:rPr>
              <w:t xml:space="preserve">Martynui </w:t>
            </w:r>
            <w:proofErr w:type="spellStart"/>
            <w:r w:rsidRPr="00F04BBF">
              <w:rPr>
                <w:rFonts w:ascii="Times New Roman" w:hAnsi="Times New Roman"/>
                <w:szCs w:val="24"/>
                <w:lang w:eastAsia="en-US"/>
              </w:rPr>
              <w:t>Benekeraičiui</w:t>
            </w:r>
            <w:proofErr w:type="spellEnd"/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BBF" w:rsidRDefault="00F04BBF" w:rsidP="000C04EE">
            <w:pPr>
              <w:jc w:val="right"/>
              <w:rPr>
                <w:rFonts w:ascii="Times New Roman" w:hAnsi="Times New Roman"/>
              </w:rPr>
            </w:pPr>
            <w:r w:rsidRPr="00F04BBF">
              <w:rPr>
                <w:rFonts w:ascii="Times New Roman" w:hAnsi="Times New Roman"/>
                <w:szCs w:val="24"/>
                <w:lang w:eastAsia="en-US"/>
              </w:rPr>
              <w:t>215,70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BBF" w:rsidRDefault="00F04BBF" w:rsidP="009B17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žalai kompensuoti</w:t>
            </w:r>
          </w:p>
        </w:tc>
      </w:tr>
      <w:tr w:rsidR="00F04BBF" w:rsidRPr="003B1DD8" w:rsidTr="008158B7">
        <w:trPr>
          <w:trHeight w:val="213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4BBF" w:rsidRDefault="00F04BBF" w:rsidP="00395AC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BBF" w:rsidRDefault="00F04BBF" w:rsidP="000C04EE">
            <w:r w:rsidRPr="00F04BBF">
              <w:rPr>
                <w:rFonts w:ascii="Times New Roman" w:hAnsi="Times New Roman"/>
                <w:szCs w:val="24"/>
                <w:lang w:eastAsia="en-US"/>
              </w:rPr>
              <w:t xml:space="preserve">Daivai </w:t>
            </w:r>
            <w:proofErr w:type="spellStart"/>
            <w:r w:rsidRPr="00F04BBF">
              <w:rPr>
                <w:rFonts w:ascii="Times New Roman" w:hAnsi="Times New Roman"/>
                <w:szCs w:val="24"/>
                <w:lang w:eastAsia="en-US"/>
              </w:rPr>
              <w:t>Endriukaitienei</w:t>
            </w:r>
            <w:proofErr w:type="spellEnd"/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BBF" w:rsidRDefault="00F04BBF" w:rsidP="000C04EE">
            <w:pPr>
              <w:jc w:val="right"/>
              <w:rPr>
                <w:rFonts w:ascii="Times New Roman" w:hAnsi="Times New Roman"/>
              </w:rPr>
            </w:pPr>
            <w:r w:rsidRPr="00F04BBF">
              <w:rPr>
                <w:rFonts w:ascii="Times New Roman" w:hAnsi="Times New Roman"/>
                <w:szCs w:val="24"/>
                <w:lang w:eastAsia="en-US"/>
              </w:rPr>
              <w:t>123,26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BBF" w:rsidRDefault="00F04BBF" w:rsidP="009B17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žalai kompensuoti</w:t>
            </w:r>
          </w:p>
        </w:tc>
      </w:tr>
      <w:tr w:rsidR="00395AC7" w:rsidRPr="003B1DD8" w:rsidTr="00395AC7">
        <w:trPr>
          <w:trHeight w:val="180"/>
        </w:trPr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5AC7" w:rsidRDefault="00395AC7" w:rsidP="00395AC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B1A" w:rsidRPr="00BE4AAC" w:rsidRDefault="00F04BBF" w:rsidP="000C04EE">
            <w:pPr>
              <w:rPr>
                <w:rFonts w:ascii="Times New Roman" w:hAnsi="Times New Roman"/>
                <w:szCs w:val="24"/>
              </w:rPr>
            </w:pPr>
            <w:r w:rsidRPr="00F04BBF">
              <w:rPr>
                <w:rFonts w:ascii="Times New Roman" w:hAnsi="Times New Roman"/>
                <w:szCs w:val="24"/>
                <w:lang w:eastAsia="en-US"/>
              </w:rPr>
              <w:t>Eimučiui Zaveckui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AC7" w:rsidRPr="00BE4AAC" w:rsidRDefault="00F04BBF" w:rsidP="000C04EE">
            <w:pPr>
              <w:jc w:val="right"/>
              <w:rPr>
                <w:rFonts w:ascii="Times New Roman" w:hAnsi="Times New Roman"/>
              </w:rPr>
            </w:pPr>
            <w:r w:rsidRPr="00F04BBF">
              <w:rPr>
                <w:rFonts w:ascii="Times New Roman" w:hAnsi="Times New Roman"/>
                <w:szCs w:val="24"/>
                <w:lang w:eastAsia="en-US"/>
              </w:rPr>
              <w:t>215,70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AC7" w:rsidRPr="00BE4AAC" w:rsidRDefault="00122B1A" w:rsidP="009B17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žalai kompensuoti</w:t>
            </w:r>
          </w:p>
        </w:tc>
      </w:tr>
    </w:tbl>
    <w:p w:rsidR="0041434E" w:rsidRDefault="0041434E" w:rsidP="00D034D2">
      <w:pPr>
        <w:tabs>
          <w:tab w:val="left" w:pos="2445"/>
        </w:tabs>
        <w:overflowPunct w:val="0"/>
        <w:ind w:right="-1276"/>
        <w:rPr>
          <w:rFonts w:ascii="Times New Roman" w:hAnsi="Times New Roman"/>
          <w:szCs w:val="24"/>
        </w:rPr>
      </w:pPr>
    </w:p>
    <w:p w:rsidR="009165A4" w:rsidRDefault="009165A4" w:rsidP="00D034D2">
      <w:pPr>
        <w:tabs>
          <w:tab w:val="left" w:pos="2445"/>
        </w:tabs>
        <w:overflowPunct w:val="0"/>
        <w:ind w:right="-1276"/>
        <w:rPr>
          <w:rFonts w:ascii="Times New Roman" w:hAnsi="Times New Roman"/>
          <w:szCs w:val="24"/>
        </w:rPr>
      </w:pPr>
    </w:p>
    <w:p w:rsidR="00D034D2" w:rsidRDefault="00395AC7" w:rsidP="00D034D2">
      <w:pPr>
        <w:tabs>
          <w:tab w:val="left" w:pos="2445"/>
        </w:tabs>
        <w:overflowPunct w:val="0"/>
        <w:ind w:right="-127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D034D2" w:rsidRPr="00610C4C">
        <w:rPr>
          <w:rFonts w:ascii="Times New Roman" w:hAnsi="Times New Roman"/>
          <w:szCs w:val="24"/>
        </w:rPr>
        <w:t>dministracijos direktorius</w:t>
      </w:r>
      <w:r w:rsidR="00D034D2">
        <w:t xml:space="preserve">                                                               </w:t>
      </w:r>
      <w:r>
        <w:t xml:space="preserve">Dainius </w:t>
      </w:r>
      <w:r w:rsidRPr="00EB1187">
        <w:rPr>
          <w:rFonts w:ascii="Times New Roman" w:hAnsi="Times New Roman"/>
          <w:szCs w:val="24"/>
        </w:rPr>
        <w:t>Grincevičius</w:t>
      </w:r>
    </w:p>
    <w:p w:rsidR="00D034D2" w:rsidRDefault="00D034D2" w:rsidP="00D034D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D034D2" w:rsidRDefault="00D034D2" w:rsidP="00507A3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16FB5" w:rsidRDefault="00E16FB5" w:rsidP="00507A3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9165A4" w:rsidRDefault="009165A4" w:rsidP="00507A3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9165A4" w:rsidRDefault="009165A4" w:rsidP="00507A3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9165A4" w:rsidRDefault="009165A4" w:rsidP="00507A3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9165A4" w:rsidRDefault="009165A4" w:rsidP="00507A3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9165A4" w:rsidRDefault="009165A4" w:rsidP="00507A3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16FB5" w:rsidRDefault="00E16FB5" w:rsidP="00507A3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34111" w:rsidRDefault="00434111" w:rsidP="00507A3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1D38EF" w:rsidRDefault="00507A3A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Ūkio skyriaus vyr</w:t>
      </w:r>
      <w:r w:rsidR="009B1793">
        <w:rPr>
          <w:rFonts w:ascii="Times New Roman" w:hAnsi="Times New Roman"/>
          <w:szCs w:val="24"/>
        </w:rPr>
        <w:t>iausioji</w:t>
      </w:r>
      <w:r>
        <w:rPr>
          <w:rFonts w:ascii="Times New Roman" w:hAnsi="Times New Roman"/>
          <w:szCs w:val="24"/>
        </w:rPr>
        <w:t xml:space="preserve"> specialistė</w:t>
      </w:r>
    </w:p>
    <w:p w:rsidR="000937FE" w:rsidRDefault="00507A3A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Asta Cikanienė</w:t>
      </w:r>
    </w:p>
    <w:sectPr w:rsidR="000937FE" w:rsidSect="00BE4AAC">
      <w:headerReference w:type="default" r:id="rId9"/>
      <w:footerReference w:type="default" r:id="rId10"/>
      <w:pgSz w:w="11907" w:h="16840" w:code="9"/>
      <w:pgMar w:top="851" w:right="567" w:bottom="709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3050" w:rsidRDefault="009F3050">
      <w:r>
        <w:separator/>
      </w:r>
    </w:p>
  </w:endnote>
  <w:endnote w:type="continuationSeparator" w:id="0">
    <w:p w:rsidR="009F3050" w:rsidRDefault="009F3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3050" w:rsidRDefault="009F3050">
      <w:r>
        <w:separator/>
      </w:r>
    </w:p>
  </w:footnote>
  <w:footnote w:type="continuationSeparator" w:id="0">
    <w:p w:rsidR="009F3050" w:rsidRDefault="009F30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264C5"/>
    <w:rsid w:val="00034610"/>
    <w:rsid w:val="000937FE"/>
    <w:rsid w:val="000B1903"/>
    <w:rsid w:val="00117499"/>
    <w:rsid w:val="00122B1A"/>
    <w:rsid w:val="00177240"/>
    <w:rsid w:val="001A3241"/>
    <w:rsid w:val="001D38EF"/>
    <w:rsid w:val="001E7250"/>
    <w:rsid w:val="002124C7"/>
    <w:rsid w:val="00223527"/>
    <w:rsid w:val="00223951"/>
    <w:rsid w:val="0028720A"/>
    <w:rsid w:val="002A0466"/>
    <w:rsid w:val="002D3898"/>
    <w:rsid w:val="002D3ABC"/>
    <w:rsid w:val="002F5546"/>
    <w:rsid w:val="00313CF0"/>
    <w:rsid w:val="00316D89"/>
    <w:rsid w:val="00342E29"/>
    <w:rsid w:val="00395AC7"/>
    <w:rsid w:val="003A0C31"/>
    <w:rsid w:val="00413526"/>
    <w:rsid w:val="0041434E"/>
    <w:rsid w:val="00434111"/>
    <w:rsid w:val="00435ADB"/>
    <w:rsid w:val="00507A3A"/>
    <w:rsid w:val="00521D86"/>
    <w:rsid w:val="00541D48"/>
    <w:rsid w:val="00552DEA"/>
    <w:rsid w:val="00583E25"/>
    <w:rsid w:val="005978B0"/>
    <w:rsid w:val="005A0CD3"/>
    <w:rsid w:val="005A637B"/>
    <w:rsid w:val="00610881"/>
    <w:rsid w:val="006603E9"/>
    <w:rsid w:val="00684BD4"/>
    <w:rsid w:val="00696EBA"/>
    <w:rsid w:val="006B01BE"/>
    <w:rsid w:val="0070001E"/>
    <w:rsid w:val="007127F1"/>
    <w:rsid w:val="0071761B"/>
    <w:rsid w:val="0072032C"/>
    <w:rsid w:val="00721E85"/>
    <w:rsid w:val="00751872"/>
    <w:rsid w:val="00782D13"/>
    <w:rsid w:val="008C1B78"/>
    <w:rsid w:val="008E7A2D"/>
    <w:rsid w:val="008F4809"/>
    <w:rsid w:val="00907498"/>
    <w:rsid w:val="00910AC6"/>
    <w:rsid w:val="009165A4"/>
    <w:rsid w:val="0098205C"/>
    <w:rsid w:val="009B1793"/>
    <w:rsid w:val="009C4EAB"/>
    <w:rsid w:val="009F065C"/>
    <w:rsid w:val="009F3050"/>
    <w:rsid w:val="009F68E7"/>
    <w:rsid w:val="00A75490"/>
    <w:rsid w:val="00AA3EFD"/>
    <w:rsid w:val="00AD09D3"/>
    <w:rsid w:val="00AE7378"/>
    <w:rsid w:val="00B03D63"/>
    <w:rsid w:val="00B15EF0"/>
    <w:rsid w:val="00B55901"/>
    <w:rsid w:val="00B75F85"/>
    <w:rsid w:val="00BB29FC"/>
    <w:rsid w:val="00BE1E33"/>
    <w:rsid w:val="00BE4AAC"/>
    <w:rsid w:val="00BE4C6A"/>
    <w:rsid w:val="00BE6D25"/>
    <w:rsid w:val="00C26B4D"/>
    <w:rsid w:val="00C33411"/>
    <w:rsid w:val="00C55145"/>
    <w:rsid w:val="00C758FA"/>
    <w:rsid w:val="00C838D9"/>
    <w:rsid w:val="00C920E7"/>
    <w:rsid w:val="00C921BD"/>
    <w:rsid w:val="00CA67DC"/>
    <w:rsid w:val="00CA6ECE"/>
    <w:rsid w:val="00CC24DE"/>
    <w:rsid w:val="00D034D2"/>
    <w:rsid w:val="00D24FD7"/>
    <w:rsid w:val="00D36E28"/>
    <w:rsid w:val="00D71EA0"/>
    <w:rsid w:val="00D77B67"/>
    <w:rsid w:val="00DA596E"/>
    <w:rsid w:val="00DD47CE"/>
    <w:rsid w:val="00DF267F"/>
    <w:rsid w:val="00E16FB5"/>
    <w:rsid w:val="00E272CD"/>
    <w:rsid w:val="00E918BB"/>
    <w:rsid w:val="00EC4B5F"/>
    <w:rsid w:val="00EC5CFF"/>
    <w:rsid w:val="00ED09C0"/>
    <w:rsid w:val="00ED113F"/>
    <w:rsid w:val="00F01EF6"/>
    <w:rsid w:val="00F04BBF"/>
    <w:rsid w:val="00F40CDE"/>
    <w:rsid w:val="00F418B4"/>
    <w:rsid w:val="00F76F5A"/>
    <w:rsid w:val="00FF2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A534FFD-8018-4BCE-87E5-B4B3850C3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541D48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541D48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541D48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541D48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07A3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07A3A"/>
    <w:rPr>
      <w:rFonts w:ascii="Tahoma" w:hAnsi="Tahoma" w:cs="Tahoma"/>
      <w:sz w:val="16"/>
      <w:szCs w:val="16"/>
    </w:rPr>
  </w:style>
  <w:style w:type="character" w:customStyle="1" w:styleId="wp-status">
    <w:name w:val="wp-status"/>
    <w:basedOn w:val="Numatytasispastraiposriftas"/>
    <w:rsid w:val="005A63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7527">
          <w:marLeft w:val="3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60452">
              <w:marLeft w:val="0"/>
              <w:marRight w:val="0"/>
              <w:marTop w:val="0"/>
              <w:marBottom w:val="135"/>
              <w:divBdr>
                <w:top w:val="single" w:sz="6" w:space="0" w:color="CECFD5"/>
                <w:left w:val="single" w:sz="6" w:space="0" w:color="CECFD5"/>
                <w:bottom w:val="single" w:sz="6" w:space="0" w:color="CECFD5"/>
                <w:right w:val="single" w:sz="6" w:space="0" w:color="CECFD5"/>
              </w:divBdr>
            </w:div>
          </w:divsChild>
        </w:div>
      </w:divsChild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707186">
          <w:marLeft w:val="3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169630">
              <w:marLeft w:val="0"/>
              <w:marRight w:val="0"/>
              <w:marTop w:val="0"/>
              <w:marBottom w:val="135"/>
              <w:divBdr>
                <w:top w:val="single" w:sz="6" w:space="0" w:color="CECFD5"/>
                <w:left w:val="single" w:sz="6" w:space="0" w:color="CECFD5"/>
                <w:bottom w:val="single" w:sz="6" w:space="0" w:color="CECFD5"/>
                <w:right w:val="single" w:sz="6" w:space="0" w:color="CECFD5"/>
              </w:divBdr>
            </w:div>
          </w:divsChild>
        </w:div>
      </w:divsChild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52F978-3E12-4623-A110-DFE894434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928</Words>
  <Characters>530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1456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2017-08-03T13:15:00Z</cp:lastPrinted>
  <dcterms:created xsi:type="dcterms:W3CDTF">2017-10-17T10:28:00Z</dcterms:created>
  <dcterms:modified xsi:type="dcterms:W3CDTF">2017-10-17T10:28:00Z</dcterms:modified>
</cp:coreProperties>
</file>