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7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676537" w:rsidRDefault="00BE6D25" w:rsidP="00676537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A33E43">
        <w:rPr>
          <w:rFonts w:ascii="Times New Roman" w:hAnsi="Times New Roman"/>
          <w:b/>
        </w:rPr>
        <w:t xml:space="preserve"> </w:t>
      </w:r>
      <w:r w:rsidR="00676537">
        <w:rPr>
          <w:rFonts w:ascii="Times New Roman" w:hAnsi="Times New Roman"/>
          <w:b/>
        </w:rPr>
        <w:t>VALSTYBINĖS KALBOS MOKĖJIMO IR LIETUVOS RESPUBLIKOS KONSTITUCIJOS PAGRINDŲ EGZAMINŲ ORGANIZAVIMO IR VYKDYMO KVALIFIKACINĖS KOMISIJOS SUDARYMO IR BAZINĖS MOKYKLOS SKYRIMO</w:t>
      </w:r>
    </w:p>
    <w:p w:rsidR="00676537" w:rsidRDefault="00676537" w:rsidP="00676537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</w:rPr>
      </w:pPr>
    </w:p>
    <w:p w:rsidR="00DD47CE" w:rsidRDefault="00676537" w:rsidP="00676537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2017 m. </w:t>
      </w:r>
      <w:r w:rsidR="00435ADB">
        <w:rPr>
          <w:rFonts w:ascii="Times New Roman" w:hAnsi="Times New Roman"/>
        </w:rPr>
        <w:t xml:space="preserve"> </w:t>
      </w:r>
      <w:r w:rsidR="00E37DBD">
        <w:rPr>
          <w:rFonts w:ascii="Times New Roman" w:hAnsi="Times New Roman"/>
        </w:rPr>
        <w:t xml:space="preserve">lapkričio  </w:t>
      </w:r>
      <w:r w:rsidR="00616982">
        <w:rPr>
          <w:rFonts w:ascii="Times New Roman" w:hAnsi="Times New Roman"/>
        </w:rPr>
        <w:t>24</w:t>
      </w:r>
      <w:r w:rsidR="00E37DBD">
        <w:rPr>
          <w:rFonts w:ascii="Times New Roman" w:hAnsi="Times New Roman"/>
        </w:rPr>
        <w:t xml:space="preserve">  d.</w:t>
      </w:r>
      <w:r>
        <w:rPr>
          <w:rFonts w:ascii="Times New Roman" w:hAnsi="Times New Roman"/>
        </w:rPr>
        <w:t xml:space="preserve"> Nr. AT-</w:t>
      </w:r>
      <w:r w:rsidR="00616982">
        <w:rPr>
          <w:rFonts w:ascii="Times New Roman" w:hAnsi="Times New Roman"/>
        </w:rPr>
        <w:t>1122</w:t>
      </w:r>
      <w:bookmarkStart w:id="0" w:name="_GoBack"/>
      <w:bookmarkEnd w:id="0"/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C23331" w:rsidRDefault="005F1A19" w:rsidP="00C23331">
      <w:pPr>
        <w:pStyle w:val="prastasiniatinklio"/>
        <w:spacing w:after="0"/>
        <w:jc w:val="center"/>
      </w:pPr>
      <w:r>
        <w:t xml:space="preserve">             </w:t>
      </w:r>
    </w:p>
    <w:p w:rsidR="00B7352A" w:rsidRDefault="00404A0F" w:rsidP="00AC5818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F57567">
        <w:rPr>
          <w:rFonts w:ascii="Times New Roman" w:hAnsi="Times New Roman"/>
          <w:szCs w:val="24"/>
        </w:rPr>
        <w:t xml:space="preserve">              </w:t>
      </w:r>
      <w:r w:rsidR="00A33E43">
        <w:rPr>
          <w:rFonts w:ascii="Times New Roman" w:hAnsi="Times New Roman"/>
          <w:szCs w:val="24"/>
        </w:rPr>
        <w:t>Vadovaudamasi</w:t>
      </w:r>
      <w:r w:rsidR="000B32CA">
        <w:rPr>
          <w:rFonts w:ascii="Times New Roman" w:hAnsi="Times New Roman"/>
          <w:szCs w:val="24"/>
        </w:rPr>
        <w:t>s</w:t>
      </w:r>
      <w:r w:rsidR="00A33E43">
        <w:rPr>
          <w:rFonts w:ascii="Times New Roman" w:hAnsi="Times New Roman"/>
          <w:szCs w:val="24"/>
        </w:rPr>
        <w:t xml:space="preserve"> </w:t>
      </w:r>
      <w:r w:rsidR="00676537">
        <w:rPr>
          <w:rFonts w:ascii="Times New Roman" w:hAnsi="Times New Roman"/>
          <w:szCs w:val="24"/>
        </w:rPr>
        <w:t>Valstybinės kalbos mokėjimo kvalifikavimo komisijų nuostatų, patvirtintų Lietuvos Respublikos švietimo ir mokslo ministro 2004 m. kovo 1 d. įsakymu Nr. ISAK-286 „Dėl valstybinės kalbos mokėjimo ir Lietuvos Respublikos Konstitucijos pagrindų egzaminų organizavimo ir vykdymo“</w:t>
      </w:r>
      <w:r w:rsidR="009E54A1">
        <w:rPr>
          <w:rFonts w:ascii="Times New Roman" w:hAnsi="Times New Roman"/>
          <w:szCs w:val="24"/>
        </w:rPr>
        <w:t>,</w:t>
      </w:r>
      <w:r w:rsidR="00676537">
        <w:rPr>
          <w:rFonts w:ascii="Times New Roman" w:hAnsi="Times New Roman"/>
          <w:szCs w:val="24"/>
        </w:rPr>
        <w:t xml:space="preserve"> 6 punktu bei atsižvelgdamas į rajono savivaldybės administracijos Švietimo ir sporto skyriaus  2017 m. lapkričio </w:t>
      </w:r>
      <w:r w:rsidR="00AA4082">
        <w:rPr>
          <w:rFonts w:ascii="Times New Roman" w:hAnsi="Times New Roman"/>
          <w:szCs w:val="24"/>
        </w:rPr>
        <w:t>17</w:t>
      </w:r>
      <w:r w:rsidR="002620C3">
        <w:rPr>
          <w:rFonts w:ascii="Times New Roman" w:hAnsi="Times New Roman"/>
          <w:szCs w:val="24"/>
        </w:rPr>
        <w:t xml:space="preserve"> dienos teikimą </w:t>
      </w:r>
      <w:r w:rsidR="00AA4082">
        <w:rPr>
          <w:rFonts w:ascii="Times New Roman" w:hAnsi="Times New Roman"/>
          <w:szCs w:val="24"/>
        </w:rPr>
        <w:t>Nr. R6-102</w:t>
      </w:r>
      <w:r w:rsidR="00E84844">
        <w:rPr>
          <w:rFonts w:ascii="Times New Roman" w:hAnsi="Times New Roman"/>
          <w:szCs w:val="24"/>
        </w:rPr>
        <w:t xml:space="preserve"> </w:t>
      </w:r>
      <w:r w:rsidR="002620C3">
        <w:rPr>
          <w:rFonts w:ascii="Times New Roman" w:hAnsi="Times New Roman"/>
          <w:szCs w:val="24"/>
        </w:rPr>
        <w:t>„Dėl rajono pedagogų įtraukim</w:t>
      </w:r>
      <w:r w:rsidR="00DE68AF">
        <w:rPr>
          <w:rFonts w:ascii="Times New Roman" w:hAnsi="Times New Roman"/>
          <w:szCs w:val="24"/>
        </w:rPr>
        <w:t>o</w:t>
      </w:r>
      <w:r w:rsidR="002620C3">
        <w:rPr>
          <w:rFonts w:ascii="Times New Roman" w:hAnsi="Times New Roman"/>
          <w:szCs w:val="24"/>
        </w:rPr>
        <w:t xml:space="preserve"> į komisiją“:</w:t>
      </w:r>
      <w:r w:rsidR="008A317A">
        <w:rPr>
          <w:rFonts w:ascii="Times New Roman" w:hAnsi="Times New Roman"/>
          <w:szCs w:val="24"/>
        </w:rPr>
        <w:t xml:space="preserve">     </w:t>
      </w:r>
      <w:r w:rsidR="00B7352A">
        <w:rPr>
          <w:rFonts w:ascii="Times New Roman" w:hAnsi="Times New Roman"/>
          <w:szCs w:val="24"/>
        </w:rPr>
        <w:t xml:space="preserve"> </w:t>
      </w:r>
    </w:p>
    <w:p w:rsidR="002620C3" w:rsidRPr="00A56F6C" w:rsidRDefault="00A56F6C" w:rsidP="00AC5818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 w:rsidRPr="00A56F6C">
        <w:rPr>
          <w:rFonts w:ascii="Times New Roman" w:hAnsi="Times New Roman"/>
          <w:szCs w:val="24"/>
        </w:rPr>
        <w:t xml:space="preserve">         </w:t>
      </w:r>
      <w:r w:rsidR="00AC5818">
        <w:rPr>
          <w:rFonts w:ascii="Times New Roman" w:hAnsi="Times New Roman"/>
          <w:szCs w:val="24"/>
        </w:rPr>
        <w:t xml:space="preserve">      </w:t>
      </w:r>
      <w:r w:rsidRPr="00A56F6C">
        <w:rPr>
          <w:rFonts w:ascii="Times New Roman" w:hAnsi="Times New Roman"/>
          <w:szCs w:val="24"/>
        </w:rPr>
        <w:t xml:space="preserve">1. </w:t>
      </w:r>
      <w:r w:rsidR="002620C3" w:rsidRPr="00A56F6C">
        <w:rPr>
          <w:rFonts w:ascii="Times New Roman" w:hAnsi="Times New Roman"/>
          <w:szCs w:val="24"/>
        </w:rPr>
        <w:t>S k i r i u   Šakių „Varpo“ mokyklą Valstybinės kalbos mokėjimo ir Lietuvo</w:t>
      </w:r>
      <w:r w:rsidR="00B10639" w:rsidRPr="00A56F6C">
        <w:rPr>
          <w:rFonts w:ascii="Times New Roman" w:hAnsi="Times New Roman"/>
          <w:szCs w:val="24"/>
        </w:rPr>
        <w:t xml:space="preserve">s </w:t>
      </w:r>
      <w:r w:rsidR="002620C3" w:rsidRPr="00A56F6C">
        <w:rPr>
          <w:rFonts w:ascii="Times New Roman" w:hAnsi="Times New Roman"/>
          <w:szCs w:val="24"/>
        </w:rPr>
        <w:t>Respublikos Konstitucijos pagrindų egzaminų organizavimo ir vykdymo bazine mokykla.</w:t>
      </w:r>
    </w:p>
    <w:p w:rsidR="004C6BAE" w:rsidRPr="00A56F6C" w:rsidRDefault="00A56F6C" w:rsidP="00AC5818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</w:t>
      </w:r>
      <w:r w:rsidR="00AC5818">
        <w:rPr>
          <w:rFonts w:ascii="Times New Roman" w:hAnsi="Times New Roman"/>
          <w:szCs w:val="24"/>
        </w:rPr>
        <w:t xml:space="preserve">2. </w:t>
      </w:r>
      <w:r w:rsidR="002620C3" w:rsidRPr="00A56F6C">
        <w:rPr>
          <w:rFonts w:ascii="Times New Roman" w:hAnsi="Times New Roman"/>
          <w:szCs w:val="24"/>
        </w:rPr>
        <w:t>S u d a r a u 2 metams Valstybinės kalbos mokėjimo ir Lietuvos Respublikos Konstitucijos pagrindų egzaminų organizavimo ir vykdymo kvalifikacinę komisiją:</w:t>
      </w:r>
    </w:p>
    <w:p w:rsidR="002620C3" w:rsidRDefault="002620C3" w:rsidP="00AC5818">
      <w:pPr>
        <w:overflowPunct w:val="0"/>
        <w:autoSpaceDE w:val="0"/>
        <w:autoSpaceDN w:val="0"/>
        <w:adjustRightInd w:val="0"/>
        <w:spacing w:line="360" w:lineRule="auto"/>
        <w:ind w:left="90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Vitas </w:t>
      </w:r>
      <w:proofErr w:type="spellStart"/>
      <w:r>
        <w:rPr>
          <w:rFonts w:ascii="Times New Roman" w:hAnsi="Times New Roman"/>
          <w:szCs w:val="24"/>
        </w:rPr>
        <w:t>Daniliauskas</w:t>
      </w:r>
      <w:proofErr w:type="spellEnd"/>
      <w:r>
        <w:rPr>
          <w:rFonts w:ascii="Times New Roman" w:hAnsi="Times New Roman"/>
          <w:szCs w:val="24"/>
        </w:rPr>
        <w:t xml:space="preserve"> – Šakių „Varpo“ mokyklos direktorius (komisijos pirmininkas);</w:t>
      </w:r>
    </w:p>
    <w:p w:rsidR="00B10639" w:rsidRDefault="002620C3" w:rsidP="00AC5818">
      <w:pPr>
        <w:overflowPunct w:val="0"/>
        <w:autoSpaceDE w:val="0"/>
        <w:autoSpaceDN w:val="0"/>
        <w:adjustRightInd w:val="0"/>
        <w:spacing w:line="360" w:lineRule="auto"/>
        <w:ind w:left="90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Rimutė Grušienė –</w:t>
      </w:r>
      <w:r w:rsidR="00A56F6C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savivaldybės administracij</w:t>
      </w:r>
      <w:r w:rsidR="00B10639">
        <w:rPr>
          <w:rFonts w:ascii="Times New Roman" w:hAnsi="Times New Roman"/>
          <w:szCs w:val="24"/>
        </w:rPr>
        <w:t>o</w:t>
      </w:r>
      <w:r>
        <w:rPr>
          <w:rFonts w:ascii="Times New Roman" w:hAnsi="Times New Roman"/>
          <w:szCs w:val="24"/>
        </w:rPr>
        <w:t>s Bendrojo skyriaus</w:t>
      </w:r>
      <w:r w:rsidR="00B10639">
        <w:rPr>
          <w:rFonts w:ascii="Times New Roman" w:hAnsi="Times New Roman"/>
          <w:szCs w:val="24"/>
        </w:rPr>
        <w:t xml:space="preserve"> vyriausioji specialistė;</w:t>
      </w:r>
    </w:p>
    <w:p w:rsidR="00B10639" w:rsidRDefault="00B10639" w:rsidP="00AC5818">
      <w:pPr>
        <w:overflowPunct w:val="0"/>
        <w:autoSpaceDE w:val="0"/>
        <w:autoSpaceDN w:val="0"/>
        <w:adjustRightInd w:val="0"/>
        <w:spacing w:line="360" w:lineRule="auto"/>
        <w:ind w:left="90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Rasa </w:t>
      </w:r>
      <w:proofErr w:type="spellStart"/>
      <w:r w:rsidR="00A56F6C">
        <w:rPr>
          <w:rFonts w:ascii="Times New Roman" w:hAnsi="Times New Roman"/>
          <w:szCs w:val="24"/>
        </w:rPr>
        <w:t>L</w:t>
      </w:r>
      <w:r>
        <w:rPr>
          <w:rFonts w:ascii="Times New Roman" w:hAnsi="Times New Roman"/>
          <w:szCs w:val="24"/>
        </w:rPr>
        <w:t>itinskienė</w:t>
      </w:r>
      <w:proofErr w:type="spellEnd"/>
      <w:r>
        <w:rPr>
          <w:rFonts w:ascii="Times New Roman" w:hAnsi="Times New Roman"/>
          <w:szCs w:val="24"/>
        </w:rPr>
        <w:t xml:space="preserve"> – Šakių „Varpo“ mokyklos lietuvių kalbos mokytoja metodininkė;</w:t>
      </w:r>
    </w:p>
    <w:p w:rsidR="00AC5818" w:rsidRDefault="00B10639" w:rsidP="00AC5818">
      <w:pPr>
        <w:overflowPunct w:val="0"/>
        <w:autoSpaceDE w:val="0"/>
        <w:autoSpaceDN w:val="0"/>
        <w:adjustRightInd w:val="0"/>
        <w:spacing w:line="360" w:lineRule="auto"/>
        <w:ind w:left="90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Rita </w:t>
      </w:r>
      <w:proofErr w:type="spellStart"/>
      <w:r w:rsidR="00A56F6C">
        <w:rPr>
          <w:rFonts w:ascii="Times New Roman" w:hAnsi="Times New Roman"/>
          <w:szCs w:val="24"/>
        </w:rPr>
        <w:t>M</w:t>
      </w:r>
      <w:r>
        <w:rPr>
          <w:rFonts w:ascii="Times New Roman" w:hAnsi="Times New Roman"/>
          <w:szCs w:val="24"/>
        </w:rPr>
        <w:t>auzienė</w:t>
      </w:r>
      <w:proofErr w:type="spellEnd"/>
      <w:r>
        <w:rPr>
          <w:rFonts w:ascii="Times New Roman" w:hAnsi="Times New Roman"/>
          <w:szCs w:val="24"/>
        </w:rPr>
        <w:t>– Šak</w:t>
      </w:r>
      <w:r w:rsidR="00A56F6C">
        <w:rPr>
          <w:rFonts w:ascii="Times New Roman" w:hAnsi="Times New Roman"/>
          <w:szCs w:val="24"/>
        </w:rPr>
        <w:t>i</w:t>
      </w:r>
      <w:r>
        <w:rPr>
          <w:rFonts w:ascii="Times New Roman" w:hAnsi="Times New Roman"/>
          <w:szCs w:val="24"/>
        </w:rPr>
        <w:t>ų „</w:t>
      </w:r>
      <w:r w:rsidR="00A56F6C">
        <w:rPr>
          <w:rFonts w:ascii="Times New Roman" w:hAnsi="Times New Roman"/>
          <w:szCs w:val="24"/>
        </w:rPr>
        <w:t>V</w:t>
      </w:r>
      <w:r>
        <w:rPr>
          <w:rFonts w:ascii="Times New Roman" w:hAnsi="Times New Roman"/>
          <w:szCs w:val="24"/>
        </w:rPr>
        <w:t>arpo“ mokyklos istorijos mokytoja metodinin</w:t>
      </w:r>
      <w:r w:rsidR="00AC5818">
        <w:rPr>
          <w:rFonts w:ascii="Times New Roman" w:hAnsi="Times New Roman"/>
          <w:szCs w:val="24"/>
        </w:rPr>
        <w:t>kė;</w:t>
      </w:r>
    </w:p>
    <w:p w:rsidR="00AC5818" w:rsidRDefault="00B10639" w:rsidP="00AC5818">
      <w:pPr>
        <w:overflowPunct w:val="0"/>
        <w:autoSpaceDE w:val="0"/>
        <w:autoSpaceDN w:val="0"/>
        <w:adjustRightInd w:val="0"/>
        <w:spacing w:line="360" w:lineRule="auto"/>
        <w:ind w:left="90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Jūratė </w:t>
      </w:r>
      <w:proofErr w:type="spellStart"/>
      <w:r>
        <w:rPr>
          <w:rFonts w:ascii="Times New Roman" w:hAnsi="Times New Roman"/>
          <w:szCs w:val="24"/>
        </w:rPr>
        <w:t>Šneideraitienė</w:t>
      </w:r>
      <w:proofErr w:type="spellEnd"/>
      <w:r>
        <w:rPr>
          <w:rFonts w:ascii="Times New Roman" w:hAnsi="Times New Roman"/>
          <w:szCs w:val="24"/>
        </w:rPr>
        <w:t xml:space="preserve"> – savivaldybės administracijos Bendrojo skyriaus vyriausioji</w:t>
      </w:r>
    </w:p>
    <w:p w:rsidR="00B10639" w:rsidRDefault="00B10639" w:rsidP="00AC5818">
      <w:pPr>
        <w:overflowPunct w:val="0"/>
        <w:autoSpaceDE w:val="0"/>
        <w:autoSpaceDN w:val="0"/>
        <w:adjustRightInd w:val="0"/>
        <w:spacing w:line="360" w:lineRule="auto"/>
        <w:ind w:left="90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specialistė;</w:t>
      </w:r>
    </w:p>
    <w:p w:rsidR="00B10639" w:rsidRDefault="00B10639" w:rsidP="00AC5818">
      <w:pPr>
        <w:overflowPunct w:val="0"/>
        <w:autoSpaceDE w:val="0"/>
        <w:autoSpaceDN w:val="0"/>
        <w:adjustRightInd w:val="0"/>
        <w:spacing w:line="360" w:lineRule="auto"/>
        <w:ind w:left="90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Nijolė </w:t>
      </w:r>
      <w:proofErr w:type="spellStart"/>
      <w:r w:rsidR="00A56F6C">
        <w:rPr>
          <w:rFonts w:ascii="Times New Roman" w:hAnsi="Times New Roman"/>
          <w:szCs w:val="24"/>
        </w:rPr>
        <w:t>V</w:t>
      </w:r>
      <w:r>
        <w:rPr>
          <w:rFonts w:ascii="Times New Roman" w:hAnsi="Times New Roman"/>
          <w:szCs w:val="24"/>
        </w:rPr>
        <w:t>aičiulienė</w:t>
      </w:r>
      <w:proofErr w:type="spellEnd"/>
      <w:r>
        <w:rPr>
          <w:rFonts w:ascii="Times New Roman" w:hAnsi="Times New Roman"/>
          <w:szCs w:val="24"/>
        </w:rPr>
        <w:t xml:space="preserve"> – </w:t>
      </w:r>
      <w:r w:rsidR="009E54A1">
        <w:rPr>
          <w:rFonts w:ascii="Times New Roman" w:hAnsi="Times New Roman"/>
          <w:szCs w:val="24"/>
        </w:rPr>
        <w:t xml:space="preserve">Šakių </w:t>
      </w:r>
      <w:r w:rsidR="00A56F6C">
        <w:rPr>
          <w:rFonts w:ascii="Times New Roman" w:hAnsi="Times New Roman"/>
          <w:szCs w:val="24"/>
        </w:rPr>
        <w:t>„</w:t>
      </w:r>
      <w:r>
        <w:rPr>
          <w:rFonts w:ascii="Times New Roman" w:hAnsi="Times New Roman"/>
          <w:szCs w:val="24"/>
        </w:rPr>
        <w:t>Žiburio“ gimnazijos lietuvių kalbos mokyt</w:t>
      </w:r>
      <w:r w:rsidR="00A56F6C">
        <w:rPr>
          <w:rFonts w:ascii="Times New Roman" w:hAnsi="Times New Roman"/>
          <w:szCs w:val="24"/>
        </w:rPr>
        <w:t>oja</w:t>
      </w:r>
      <w:r>
        <w:rPr>
          <w:rFonts w:ascii="Times New Roman" w:hAnsi="Times New Roman"/>
          <w:szCs w:val="24"/>
        </w:rPr>
        <w:t xml:space="preserve"> metodininkė;</w:t>
      </w:r>
    </w:p>
    <w:p w:rsidR="00B10639" w:rsidRDefault="00B10639" w:rsidP="00AC5818">
      <w:pPr>
        <w:overflowPunct w:val="0"/>
        <w:autoSpaceDE w:val="0"/>
        <w:autoSpaceDN w:val="0"/>
        <w:adjustRightInd w:val="0"/>
        <w:spacing w:line="360" w:lineRule="auto"/>
        <w:ind w:left="90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Rasa </w:t>
      </w:r>
      <w:proofErr w:type="spellStart"/>
      <w:r w:rsidR="00A56F6C">
        <w:rPr>
          <w:rFonts w:ascii="Times New Roman" w:hAnsi="Times New Roman"/>
          <w:szCs w:val="24"/>
        </w:rPr>
        <w:t>V</w:t>
      </w:r>
      <w:r>
        <w:rPr>
          <w:rFonts w:ascii="Times New Roman" w:hAnsi="Times New Roman"/>
          <w:szCs w:val="24"/>
        </w:rPr>
        <w:t>ensienė</w:t>
      </w:r>
      <w:proofErr w:type="spellEnd"/>
      <w:r>
        <w:rPr>
          <w:rFonts w:ascii="Times New Roman" w:hAnsi="Times New Roman"/>
          <w:szCs w:val="24"/>
        </w:rPr>
        <w:t xml:space="preserve"> – Šakių „</w:t>
      </w:r>
      <w:r w:rsidR="00A56F6C">
        <w:rPr>
          <w:rFonts w:ascii="Times New Roman" w:hAnsi="Times New Roman"/>
          <w:szCs w:val="24"/>
        </w:rPr>
        <w:t>V</w:t>
      </w:r>
      <w:r>
        <w:rPr>
          <w:rFonts w:ascii="Times New Roman" w:hAnsi="Times New Roman"/>
          <w:szCs w:val="24"/>
        </w:rPr>
        <w:t>arpo “ mokyklos lietuvių kalbos mokytoja metodininkė.</w:t>
      </w:r>
    </w:p>
    <w:p w:rsidR="00B10639" w:rsidRPr="00A56F6C" w:rsidRDefault="00A56F6C" w:rsidP="00AC5818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</w:t>
      </w:r>
    </w:p>
    <w:p w:rsidR="00A56F6C" w:rsidRDefault="00A56F6C" w:rsidP="00AC5818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</w:p>
    <w:p w:rsidR="00B10639" w:rsidRDefault="00B10639" w:rsidP="00A56F6C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Administracijos direktorius                                                              Dainius Grincevičius</w:t>
      </w:r>
    </w:p>
    <w:p w:rsidR="00AC5818" w:rsidRDefault="00AC5818" w:rsidP="00B10639">
      <w:pPr>
        <w:overflowPunct w:val="0"/>
        <w:autoSpaceDE w:val="0"/>
        <w:autoSpaceDN w:val="0"/>
        <w:adjustRightInd w:val="0"/>
        <w:spacing w:line="360" w:lineRule="auto"/>
        <w:ind w:left="900"/>
        <w:jc w:val="both"/>
        <w:rPr>
          <w:rFonts w:ascii="Times New Roman" w:hAnsi="Times New Roman"/>
          <w:szCs w:val="24"/>
        </w:rPr>
      </w:pPr>
    </w:p>
    <w:p w:rsidR="00AC5818" w:rsidRDefault="00AC5818" w:rsidP="00B10639">
      <w:pPr>
        <w:overflowPunct w:val="0"/>
        <w:autoSpaceDE w:val="0"/>
        <w:autoSpaceDN w:val="0"/>
        <w:adjustRightInd w:val="0"/>
        <w:spacing w:line="360" w:lineRule="auto"/>
        <w:ind w:left="900"/>
        <w:jc w:val="both"/>
        <w:rPr>
          <w:rFonts w:ascii="Times New Roman" w:hAnsi="Times New Roman"/>
          <w:szCs w:val="24"/>
        </w:rPr>
      </w:pPr>
    </w:p>
    <w:p w:rsidR="00AC5818" w:rsidRDefault="00AC5818" w:rsidP="00AC5818">
      <w:pPr>
        <w:overflowPunct w:val="0"/>
        <w:autoSpaceDE w:val="0"/>
        <w:autoSpaceDN w:val="0"/>
        <w:adjustRightInd w:val="0"/>
        <w:spacing w:line="360" w:lineRule="auto"/>
        <w:ind w:left="900"/>
        <w:rPr>
          <w:rFonts w:ascii="Times New Roman" w:hAnsi="Times New Roman"/>
          <w:szCs w:val="24"/>
        </w:rPr>
      </w:pPr>
    </w:p>
    <w:p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A33E4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434111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Bendrojo skyriaus </w:t>
      </w:r>
      <w:r w:rsidR="00943DD8">
        <w:rPr>
          <w:rFonts w:ascii="Times New Roman" w:hAnsi="Times New Roman"/>
          <w:szCs w:val="24"/>
        </w:rPr>
        <w:t xml:space="preserve">vyriausioji </w:t>
      </w:r>
      <w:r>
        <w:rPr>
          <w:rFonts w:ascii="Times New Roman" w:hAnsi="Times New Roman"/>
          <w:szCs w:val="24"/>
        </w:rPr>
        <w:t>specialistė</w:t>
      </w:r>
    </w:p>
    <w:p w:rsidR="00B12140" w:rsidRDefault="00B12140" w:rsidP="00434111">
      <w:pPr>
        <w:overflowPunct w:val="0"/>
        <w:rPr>
          <w:rFonts w:ascii="Times New Roman" w:hAnsi="Times New Roman"/>
          <w:szCs w:val="24"/>
        </w:rPr>
      </w:pPr>
    </w:p>
    <w:p w:rsidR="00434111" w:rsidRDefault="00943DD8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Rimutė Grušienė</w:t>
      </w:r>
    </w:p>
    <w:p w:rsidR="001D38EF" w:rsidRPr="00434111" w:rsidRDefault="00A33E43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</w:t>
      </w:r>
      <w:r w:rsidR="00113D8E">
        <w:rPr>
          <w:rFonts w:ascii="Times New Roman" w:hAnsi="Times New Roman"/>
          <w:szCs w:val="24"/>
        </w:rPr>
        <w:t>7</w:t>
      </w:r>
      <w:r>
        <w:rPr>
          <w:rFonts w:ascii="Times New Roman" w:hAnsi="Times New Roman"/>
          <w:szCs w:val="24"/>
        </w:rPr>
        <w:t>-</w:t>
      </w:r>
      <w:r w:rsidR="00943DD8">
        <w:rPr>
          <w:rFonts w:ascii="Times New Roman" w:hAnsi="Times New Roman"/>
          <w:szCs w:val="24"/>
        </w:rPr>
        <w:t>1</w:t>
      </w:r>
      <w:r w:rsidR="00E37DBD">
        <w:rPr>
          <w:rFonts w:ascii="Times New Roman" w:hAnsi="Times New Roman"/>
          <w:szCs w:val="24"/>
        </w:rPr>
        <w:t>1</w:t>
      </w:r>
      <w:r w:rsidR="004B69A5">
        <w:rPr>
          <w:rFonts w:ascii="Times New Roman" w:hAnsi="Times New Roman"/>
          <w:szCs w:val="24"/>
        </w:rPr>
        <w:t xml:space="preserve"> -</w:t>
      </w:r>
      <w:r w:rsidR="00776D83">
        <w:rPr>
          <w:rFonts w:ascii="Times New Roman" w:hAnsi="Times New Roman"/>
          <w:szCs w:val="24"/>
        </w:rPr>
        <w:t>22</w:t>
      </w:r>
    </w:p>
    <w:sectPr w:rsidR="001D38EF" w:rsidRPr="00434111" w:rsidSect="008A0769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1F3A" w:rsidRDefault="004C1F3A">
      <w:r>
        <w:separator/>
      </w:r>
    </w:p>
  </w:endnote>
  <w:endnote w:type="continuationSeparator" w:id="0">
    <w:p w:rsidR="004C1F3A" w:rsidRDefault="004C1F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1F3A" w:rsidRDefault="004C1F3A">
      <w:r>
        <w:separator/>
      </w:r>
    </w:p>
  </w:footnote>
  <w:footnote w:type="continuationSeparator" w:id="0">
    <w:p w:rsidR="004C1F3A" w:rsidRDefault="004C1F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521AC5"/>
    <w:multiLevelType w:val="hybridMultilevel"/>
    <w:tmpl w:val="38709B72"/>
    <w:lvl w:ilvl="0" w:tplc="CA6289F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E313E6A"/>
    <w:multiLevelType w:val="hybridMultilevel"/>
    <w:tmpl w:val="60EE1E68"/>
    <w:lvl w:ilvl="0" w:tplc="0427000F">
      <w:start w:val="1"/>
      <w:numFmt w:val="decimal"/>
      <w:lvlText w:val="%1."/>
      <w:lvlJc w:val="left"/>
      <w:pPr>
        <w:ind w:left="1620" w:hanging="360"/>
      </w:pPr>
    </w:lvl>
    <w:lvl w:ilvl="1" w:tplc="04270019" w:tentative="1">
      <w:start w:val="1"/>
      <w:numFmt w:val="lowerLetter"/>
      <w:lvlText w:val="%2."/>
      <w:lvlJc w:val="left"/>
      <w:pPr>
        <w:ind w:left="2340" w:hanging="360"/>
      </w:pPr>
    </w:lvl>
    <w:lvl w:ilvl="2" w:tplc="0427001B" w:tentative="1">
      <w:start w:val="1"/>
      <w:numFmt w:val="lowerRoman"/>
      <w:lvlText w:val="%3."/>
      <w:lvlJc w:val="right"/>
      <w:pPr>
        <w:ind w:left="3060" w:hanging="180"/>
      </w:pPr>
    </w:lvl>
    <w:lvl w:ilvl="3" w:tplc="0427000F" w:tentative="1">
      <w:start w:val="1"/>
      <w:numFmt w:val="decimal"/>
      <w:lvlText w:val="%4."/>
      <w:lvlJc w:val="left"/>
      <w:pPr>
        <w:ind w:left="3780" w:hanging="360"/>
      </w:pPr>
    </w:lvl>
    <w:lvl w:ilvl="4" w:tplc="04270019" w:tentative="1">
      <w:start w:val="1"/>
      <w:numFmt w:val="lowerLetter"/>
      <w:lvlText w:val="%5."/>
      <w:lvlJc w:val="left"/>
      <w:pPr>
        <w:ind w:left="4500" w:hanging="360"/>
      </w:pPr>
    </w:lvl>
    <w:lvl w:ilvl="5" w:tplc="0427001B" w:tentative="1">
      <w:start w:val="1"/>
      <w:numFmt w:val="lowerRoman"/>
      <w:lvlText w:val="%6."/>
      <w:lvlJc w:val="right"/>
      <w:pPr>
        <w:ind w:left="5220" w:hanging="180"/>
      </w:pPr>
    </w:lvl>
    <w:lvl w:ilvl="6" w:tplc="0427000F" w:tentative="1">
      <w:start w:val="1"/>
      <w:numFmt w:val="decimal"/>
      <w:lvlText w:val="%7."/>
      <w:lvlJc w:val="left"/>
      <w:pPr>
        <w:ind w:left="5940" w:hanging="360"/>
      </w:pPr>
    </w:lvl>
    <w:lvl w:ilvl="7" w:tplc="04270019" w:tentative="1">
      <w:start w:val="1"/>
      <w:numFmt w:val="lowerLetter"/>
      <w:lvlText w:val="%8."/>
      <w:lvlJc w:val="left"/>
      <w:pPr>
        <w:ind w:left="6660" w:hanging="360"/>
      </w:pPr>
    </w:lvl>
    <w:lvl w:ilvl="8" w:tplc="0427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">
    <w:nsid w:val="45A7685E"/>
    <w:multiLevelType w:val="hybridMultilevel"/>
    <w:tmpl w:val="F350DDBE"/>
    <w:lvl w:ilvl="0" w:tplc="23421FB6">
      <w:start w:val="1"/>
      <w:numFmt w:val="decimal"/>
      <w:lvlText w:val="%1."/>
      <w:lvlJc w:val="left"/>
      <w:pPr>
        <w:ind w:left="166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85" w:hanging="360"/>
      </w:pPr>
    </w:lvl>
    <w:lvl w:ilvl="2" w:tplc="0427001B" w:tentative="1">
      <w:start w:val="1"/>
      <w:numFmt w:val="lowerRoman"/>
      <w:lvlText w:val="%3."/>
      <w:lvlJc w:val="right"/>
      <w:pPr>
        <w:ind w:left="3105" w:hanging="180"/>
      </w:pPr>
    </w:lvl>
    <w:lvl w:ilvl="3" w:tplc="0427000F" w:tentative="1">
      <w:start w:val="1"/>
      <w:numFmt w:val="decimal"/>
      <w:lvlText w:val="%4."/>
      <w:lvlJc w:val="left"/>
      <w:pPr>
        <w:ind w:left="3825" w:hanging="360"/>
      </w:pPr>
    </w:lvl>
    <w:lvl w:ilvl="4" w:tplc="04270019" w:tentative="1">
      <w:start w:val="1"/>
      <w:numFmt w:val="lowerLetter"/>
      <w:lvlText w:val="%5."/>
      <w:lvlJc w:val="left"/>
      <w:pPr>
        <w:ind w:left="4545" w:hanging="360"/>
      </w:pPr>
    </w:lvl>
    <w:lvl w:ilvl="5" w:tplc="0427001B" w:tentative="1">
      <w:start w:val="1"/>
      <w:numFmt w:val="lowerRoman"/>
      <w:lvlText w:val="%6."/>
      <w:lvlJc w:val="right"/>
      <w:pPr>
        <w:ind w:left="5265" w:hanging="180"/>
      </w:pPr>
    </w:lvl>
    <w:lvl w:ilvl="6" w:tplc="0427000F" w:tentative="1">
      <w:start w:val="1"/>
      <w:numFmt w:val="decimal"/>
      <w:lvlText w:val="%7."/>
      <w:lvlJc w:val="left"/>
      <w:pPr>
        <w:ind w:left="5985" w:hanging="360"/>
      </w:pPr>
    </w:lvl>
    <w:lvl w:ilvl="7" w:tplc="04270019" w:tentative="1">
      <w:start w:val="1"/>
      <w:numFmt w:val="lowerLetter"/>
      <w:lvlText w:val="%8."/>
      <w:lvlJc w:val="left"/>
      <w:pPr>
        <w:ind w:left="6705" w:hanging="360"/>
      </w:pPr>
    </w:lvl>
    <w:lvl w:ilvl="8" w:tplc="0427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3">
    <w:nsid w:val="4D3F3B95"/>
    <w:multiLevelType w:val="hybridMultilevel"/>
    <w:tmpl w:val="93603CEE"/>
    <w:lvl w:ilvl="0" w:tplc="B9B4C44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520" w:hanging="360"/>
      </w:pPr>
    </w:lvl>
    <w:lvl w:ilvl="2" w:tplc="0427001B" w:tentative="1">
      <w:start w:val="1"/>
      <w:numFmt w:val="lowerRoman"/>
      <w:lvlText w:val="%3."/>
      <w:lvlJc w:val="right"/>
      <w:pPr>
        <w:ind w:left="3240" w:hanging="180"/>
      </w:pPr>
    </w:lvl>
    <w:lvl w:ilvl="3" w:tplc="0427000F" w:tentative="1">
      <w:start w:val="1"/>
      <w:numFmt w:val="decimal"/>
      <w:lvlText w:val="%4."/>
      <w:lvlJc w:val="left"/>
      <w:pPr>
        <w:ind w:left="3960" w:hanging="360"/>
      </w:pPr>
    </w:lvl>
    <w:lvl w:ilvl="4" w:tplc="04270019" w:tentative="1">
      <w:start w:val="1"/>
      <w:numFmt w:val="lowerLetter"/>
      <w:lvlText w:val="%5."/>
      <w:lvlJc w:val="left"/>
      <w:pPr>
        <w:ind w:left="4680" w:hanging="360"/>
      </w:pPr>
    </w:lvl>
    <w:lvl w:ilvl="5" w:tplc="0427001B" w:tentative="1">
      <w:start w:val="1"/>
      <w:numFmt w:val="lowerRoman"/>
      <w:lvlText w:val="%6."/>
      <w:lvlJc w:val="right"/>
      <w:pPr>
        <w:ind w:left="5400" w:hanging="180"/>
      </w:pPr>
    </w:lvl>
    <w:lvl w:ilvl="6" w:tplc="0427000F" w:tentative="1">
      <w:start w:val="1"/>
      <w:numFmt w:val="decimal"/>
      <w:lvlText w:val="%7."/>
      <w:lvlJc w:val="left"/>
      <w:pPr>
        <w:ind w:left="6120" w:hanging="360"/>
      </w:pPr>
    </w:lvl>
    <w:lvl w:ilvl="7" w:tplc="04270019" w:tentative="1">
      <w:start w:val="1"/>
      <w:numFmt w:val="lowerLetter"/>
      <w:lvlText w:val="%8."/>
      <w:lvlJc w:val="left"/>
      <w:pPr>
        <w:ind w:left="6840" w:hanging="360"/>
      </w:pPr>
    </w:lvl>
    <w:lvl w:ilvl="8" w:tplc="0427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58FA2FDD"/>
    <w:multiLevelType w:val="hybridMultilevel"/>
    <w:tmpl w:val="18AE08B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09D1"/>
    <w:rsid w:val="00001755"/>
    <w:rsid w:val="0001408A"/>
    <w:rsid w:val="00015E5B"/>
    <w:rsid w:val="0003321D"/>
    <w:rsid w:val="0003327E"/>
    <w:rsid w:val="0003378F"/>
    <w:rsid w:val="00043B28"/>
    <w:rsid w:val="000452AC"/>
    <w:rsid w:val="00072F78"/>
    <w:rsid w:val="00075618"/>
    <w:rsid w:val="000850A1"/>
    <w:rsid w:val="0009261B"/>
    <w:rsid w:val="000A42DA"/>
    <w:rsid w:val="000B32CA"/>
    <w:rsid w:val="000C6677"/>
    <w:rsid w:val="000D50A2"/>
    <w:rsid w:val="000E150E"/>
    <w:rsid w:val="000F3413"/>
    <w:rsid w:val="000F3756"/>
    <w:rsid w:val="001137CA"/>
    <w:rsid w:val="00113D8E"/>
    <w:rsid w:val="00114AB8"/>
    <w:rsid w:val="00115177"/>
    <w:rsid w:val="00117499"/>
    <w:rsid w:val="00125038"/>
    <w:rsid w:val="0013574F"/>
    <w:rsid w:val="001458EE"/>
    <w:rsid w:val="001460C9"/>
    <w:rsid w:val="0015055A"/>
    <w:rsid w:val="00152B62"/>
    <w:rsid w:val="00153F95"/>
    <w:rsid w:val="00160861"/>
    <w:rsid w:val="0016229E"/>
    <w:rsid w:val="0016351C"/>
    <w:rsid w:val="00170E87"/>
    <w:rsid w:val="00177C02"/>
    <w:rsid w:val="001A033C"/>
    <w:rsid w:val="001A4D42"/>
    <w:rsid w:val="001C449F"/>
    <w:rsid w:val="001C6546"/>
    <w:rsid w:val="001D38EF"/>
    <w:rsid w:val="001D6169"/>
    <w:rsid w:val="001E365F"/>
    <w:rsid w:val="001E7250"/>
    <w:rsid w:val="001F2DC7"/>
    <w:rsid w:val="0021131E"/>
    <w:rsid w:val="00214860"/>
    <w:rsid w:val="00221BE8"/>
    <w:rsid w:val="002620C3"/>
    <w:rsid w:val="0026446F"/>
    <w:rsid w:val="0026592B"/>
    <w:rsid w:val="00265B47"/>
    <w:rsid w:val="00267FD8"/>
    <w:rsid w:val="00282DB1"/>
    <w:rsid w:val="00285FDC"/>
    <w:rsid w:val="0028684F"/>
    <w:rsid w:val="0028720A"/>
    <w:rsid w:val="00291AB3"/>
    <w:rsid w:val="002A2600"/>
    <w:rsid w:val="002A4A07"/>
    <w:rsid w:val="002A4F27"/>
    <w:rsid w:val="002B5497"/>
    <w:rsid w:val="002D3ABC"/>
    <w:rsid w:val="002E1967"/>
    <w:rsid w:val="002E2C9E"/>
    <w:rsid w:val="00313CF0"/>
    <w:rsid w:val="003236E7"/>
    <w:rsid w:val="00342E29"/>
    <w:rsid w:val="00353E64"/>
    <w:rsid w:val="00365CA7"/>
    <w:rsid w:val="003704B6"/>
    <w:rsid w:val="00373031"/>
    <w:rsid w:val="00385C14"/>
    <w:rsid w:val="00397433"/>
    <w:rsid w:val="003A1779"/>
    <w:rsid w:val="003A3F4F"/>
    <w:rsid w:val="00404A0F"/>
    <w:rsid w:val="00416D31"/>
    <w:rsid w:val="00420F4E"/>
    <w:rsid w:val="0042484C"/>
    <w:rsid w:val="0042623D"/>
    <w:rsid w:val="00434111"/>
    <w:rsid w:val="00435ADB"/>
    <w:rsid w:val="004435B1"/>
    <w:rsid w:val="00454FC6"/>
    <w:rsid w:val="00465AD6"/>
    <w:rsid w:val="0049242C"/>
    <w:rsid w:val="004972E9"/>
    <w:rsid w:val="004A25FB"/>
    <w:rsid w:val="004B0A13"/>
    <w:rsid w:val="004B16BE"/>
    <w:rsid w:val="004B271A"/>
    <w:rsid w:val="004B67B6"/>
    <w:rsid w:val="004B69A5"/>
    <w:rsid w:val="004C08B0"/>
    <w:rsid w:val="004C1F3A"/>
    <w:rsid w:val="004C6BAE"/>
    <w:rsid w:val="004D60D6"/>
    <w:rsid w:val="004D780D"/>
    <w:rsid w:val="00503C69"/>
    <w:rsid w:val="00521D86"/>
    <w:rsid w:val="00527C31"/>
    <w:rsid w:val="005400DC"/>
    <w:rsid w:val="0054675C"/>
    <w:rsid w:val="005739CB"/>
    <w:rsid w:val="00583E25"/>
    <w:rsid w:val="00585896"/>
    <w:rsid w:val="00592BB4"/>
    <w:rsid w:val="00594D04"/>
    <w:rsid w:val="005B7F1E"/>
    <w:rsid w:val="005C1F69"/>
    <w:rsid w:val="005F1A19"/>
    <w:rsid w:val="005F4D3C"/>
    <w:rsid w:val="005F5517"/>
    <w:rsid w:val="00610881"/>
    <w:rsid w:val="00616982"/>
    <w:rsid w:val="00622CF2"/>
    <w:rsid w:val="00640605"/>
    <w:rsid w:val="00660C99"/>
    <w:rsid w:val="006739BB"/>
    <w:rsid w:val="00676537"/>
    <w:rsid w:val="0068343B"/>
    <w:rsid w:val="00694928"/>
    <w:rsid w:val="00696E63"/>
    <w:rsid w:val="006A2150"/>
    <w:rsid w:val="006C1745"/>
    <w:rsid w:val="006C1D6B"/>
    <w:rsid w:val="006D6D92"/>
    <w:rsid w:val="006E6DBE"/>
    <w:rsid w:val="006F28E8"/>
    <w:rsid w:val="0070001E"/>
    <w:rsid w:val="007052EE"/>
    <w:rsid w:val="007110C9"/>
    <w:rsid w:val="0071258A"/>
    <w:rsid w:val="00715193"/>
    <w:rsid w:val="007401C7"/>
    <w:rsid w:val="00756F08"/>
    <w:rsid w:val="00760624"/>
    <w:rsid w:val="00762235"/>
    <w:rsid w:val="00776D83"/>
    <w:rsid w:val="007A1212"/>
    <w:rsid w:val="007A7FDE"/>
    <w:rsid w:val="007C3948"/>
    <w:rsid w:val="007D78C7"/>
    <w:rsid w:val="00807588"/>
    <w:rsid w:val="0082745D"/>
    <w:rsid w:val="00841193"/>
    <w:rsid w:val="00842FD0"/>
    <w:rsid w:val="008442DF"/>
    <w:rsid w:val="008541B0"/>
    <w:rsid w:val="00863C63"/>
    <w:rsid w:val="008670CD"/>
    <w:rsid w:val="008A0769"/>
    <w:rsid w:val="008A30B5"/>
    <w:rsid w:val="008A317A"/>
    <w:rsid w:val="008B7768"/>
    <w:rsid w:val="008C1B78"/>
    <w:rsid w:val="008D03FD"/>
    <w:rsid w:val="008E6DB4"/>
    <w:rsid w:val="008E74BB"/>
    <w:rsid w:val="00916601"/>
    <w:rsid w:val="00936567"/>
    <w:rsid w:val="00943DD8"/>
    <w:rsid w:val="00947A54"/>
    <w:rsid w:val="00950151"/>
    <w:rsid w:val="00966716"/>
    <w:rsid w:val="00967C9A"/>
    <w:rsid w:val="00974A2B"/>
    <w:rsid w:val="0098205C"/>
    <w:rsid w:val="00982447"/>
    <w:rsid w:val="00983C13"/>
    <w:rsid w:val="00984F86"/>
    <w:rsid w:val="00997965"/>
    <w:rsid w:val="009C1770"/>
    <w:rsid w:val="009C4EAB"/>
    <w:rsid w:val="009C62DE"/>
    <w:rsid w:val="009C6D22"/>
    <w:rsid w:val="009D214E"/>
    <w:rsid w:val="009D3444"/>
    <w:rsid w:val="009E54A1"/>
    <w:rsid w:val="009F065C"/>
    <w:rsid w:val="00A07CBF"/>
    <w:rsid w:val="00A172C3"/>
    <w:rsid w:val="00A24766"/>
    <w:rsid w:val="00A25616"/>
    <w:rsid w:val="00A33E43"/>
    <w:rsid w:val="00A374C5"/>
    <w:rsid w:val="00A42ADE"/>
    <w:rsid w:val="00A46531"/>
    <w:rsid w:val="00A53708"/>
    <w:rsid w:val="00A56F6C"/>
    <w:rsid w:val="00A6634E"/>
    <w:rsid w:val="00A676CC"/>
    <w:rsid w:val="00A67AC2"/>
    <w:rsid w:val="00A72FE0"/>
    <w:rsid w:val="00A7312E"/>
    <w:rsid w:val="00A80BA1"/>
    <w:rsid w:val="00A81631"/>
    <w:rsid w:val="00A82C8C"/>
    <w:rsid w:val="00A850FA"/>
    <w:rsid w:val="00A90EF2"/>
    <w:rsid w:val="00AA1BC4"/>
    <w:rsid w:val="00AA4082"/>
    <w:rsid w:val="00AB3469"/>
    <w:rsid w:val="00AB491B"/>
    <w:rsid w:val="00AB7D4C"/>
    <w:rsid w:val="00AC5818"/>
    <w:rsid w:val="00AE6CB3"/>
    <w:rsid w:val="00AE7378"/>
    <w:rsid w:val="00AF13C1"/>
    <w:rsid w:val="00AF297E"/>
    <w:rsid w:val="00AF56B0"/>
    <w:rsid w:val="00B0162E"/>
    <w:rsid w:val="00B03A06"/>
    <w:rsid w:val="00B07190"/>
    <w:rsid w:val="00B10639"/>
    <w:rsid w:val="00B12140"/>
    <w:rsid w:val="00B32781"/>
    <w:rsid w:val="00B470FC"/>
    <w:rsid w:val="00B67E60"/>
    <w:rsid w:val="00B7352A"/>
    <w:rsid w:val="00B82FF6"/>
    <w:rsid w:val="00B94599"/>
    <w:rsid w:val="00BB0F00"/>
    <w:rsid w:val="00BB7CE4"/>
    <w:rsid w:val="00BE1E33"/>
    <w:rsid w:val="00BE3360"/>
    <w:rsid w:val="00BE4C6A"/>
    <w:rsid w:val="00BE6D25"/>
    <w:rsid w:val="00BE6F13"/>
    <w:rsid w:val="00BF54F2"/>
    <w:rsid w:val="00BF7C49"/>
    <w:rsid w:val="00C0138A"/>
    <w:rsid w:val="00C23331"/>
    <w:rsid w:val="00C43AA2"/>
    <w:rsid w:val="00C45AA4"/>
    <w:rsid w:val="00C574D1"/>
    <w:rsid w:val="00C63E34"/>
    <w:rsid w:val="00C66A6B"/>
    <w:rsid w:val="00C838D9"/>
    <w:rsid w:val="00C84391"/>
    <w:rsid w:val="00C921BD"/>
    <w:rsid w:val="00CA0F62"/>
    <w:rsid w:val="00CA6ECE"/>
    <w:rsid w:val="00CC22A3"/>
    <w:rsid w:val="00CC4411"/>
    <w:rsid w:val="00CE2022"/>
    <w:rsid w:val="00CE2AC7"/>
    <w:rsid w:val="00CE6518"/>
    <w:rsid w:val="00CF1E80"/>
    <w:rsid w:val="00CF241F"/>
    <w:rsid w:val="00D067A6"/>
    <w:rsid w:val="00D12723"/>
    <w:rsid w:val="00D17329"/>
    <w:rsid w:val="00D207C8"/>
    <w:rsid w:val="00DB1729"/>
    <w:rsid w:val="00DC6250"/>
    <w:rsid w:val="00DD47CE"/>
    <w:rsid w:val="00DD6868"/>
    <w:rsid w:val="00DE5F94"/>
    <w:rsid w:val="00DE68AF"/>
    <w:rsid w:val="00DF0520"/>
    <w:rsid w:val="00DF70EA"/>
    <w:rsid w:val="00E06CCB"/>
    <w:rsid w:val="00E343BE"/>
    <w:rsid w:val="00E37DBD"/>
    <w:rsid w:val="00E84844"/>
    <w:rsid w:val="00E9121F"/>
    <w:rsid w:val="00E918BB"/>
    <w:rsid w:val="00E935BB"/>
    <w:rsid w:val="00E97106"/>
    <w:rsid w:val="00EC176C"/>
    <w:rsid w:val="00EC2820"/>
    <w:rsid w:val="00ED113F"/>
    <w:rsid w:val="00EE06B7"/>
    <w:rsid w:val="00F01EF6"/>
    <w:rsid w:val="00F10B7E"/>
    <w:rsid w:val="00F22DAB"/>
    <w:rsid w:val="00F24ED4"/>
    <w:rsid w:val="00F256FD"/>
    <w:rsid w:val="00F377D4"/>
    <w:rsid w:val="00F437C4"/>
    <w:rsid w:val="00F45A36"/>
    <w:rsid w:val="00F53DBF"/>
    <w:rsid w:val="00F562F5"/>
    <w:rsid w:val="00F57567"/>
    <w:rsid w:val="00F64378"/>
    <w:rsid w:val="00F70524"/>
    <w:rsid w:val="00F726E2"/>
    <w:rsid w:val="00F81727"/>
    <w:rsid w:val="00FA129C"/>
    <w:rsid w:val="00FB490A"/>
    <w:rsid w:val="00FB7DAA"/>
    <w:rsid w:val="00FC1EC1"/>
    <w:rsid w:val="00FD28DA"/>
    <w:rsid w:val="00FD6AB2"/>
    <w:rsid w:val="00FF3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96176E3-1402-4CFC-B6CA-3B3F78EDD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8A0769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8A0769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8A076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rsid w:val="008A076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33E4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33E43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A33E43"/>
    <w:pPr>
      <w:ind w:left="720"/>
      <w:contextualSpacing/>
    </w:pPr>
  </w:style>
  <w:style w:type="paragraph" w:styleId="prastasiniatinklio">
    <w:name w:val="Normal (Web)"/>
    <w:basedOn w:val="prastasis"/>
    <w:uiPriority w:val="99"/>
    <w:semiHidden/>
    <w:unhideWhenUsed/>
    <w:rsid w:val="00C23331"/>
    <w:pPr>
      <w:spacing w:before="100" w:beforeAutospacing="1" w:after="119"/>
    </w:pPr>
    <w:rPr>
      <w:rFonts w:ascii="Times New Roman" w:hAnsi="Times New Roman"/>
      <w:szCs w:val="24"/>
    </w:rPr>
  </w:style>
  <w:style w:type="character" w:styleId="Grietas">
    <w:name w:val="Strong"/>
    <w:basedOn w:val="Numatytasispastraiposriftas"/>
    <w:uiPriority w:val="22"/>
    <w:qFormat/>
    <w:rsid w:val="00C23331"/>
    <w:rPr>
      <w:b/>
      <w:bCs/>
    </w:rPr>
  </w:style>
  <w:style w:type="character" w:styleId="Hipersaitas">
    <w:name w:val="Hyperlink"/>
    <w:basedOn w:val="Numatytasispastraiposriftas"/>
    <w:uiPriority w:val="99"/>
    <w:semiHidden/>
    <w:unhideWhenUsed/>
    <w:rsid w:val="00AC581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2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0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2</Pages>
  <Words>1239</Words>
  <Characters>707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1943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Metrikacija</cp:lastModifiedBy>
  <cp:revision>2</cp:revision>
  <cp:lastPrinted>2017-11-23T11:51:00Z</cp:lastPrinted>
  <dcterms:created xsi:type="dcterms:W3CDTF">2017-11-24T12:13:00Z</dcterms:created>
  <dcterms:modified xsi:type="dcterms:W3CDTF">2017-11-24T12:13:00Z</dcterms:modified>
</cp:coreProperties>
</file>