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507A3A" w:rsidRPr="003B1DD8" w:rsidRDefault="00507A3A" w:rsidP="00507A3A">
      <w:pPr>
        <w:jc w:val="center"/>
        <w:rPr>
          <w:b/>
          <w:bCs/>
        </w:rPr>
      </w:pPr>
      <w:r w:rsidRPr="003B1DD8">
        <w:rPr>
          <w:b/>
          <w:bCs/>
        </w:rPr>
        <w:t xml:space="preserve">ŠAKIŲ  RAJONO SAVIVALDYBĖS ADMINISTRACIJOS DIREKTORIUS </w:t>
      </w:r>
    </w:p>
    <w:p w:rsidR="00507A3A" w:rsidRDefault="00507A3A" w:rsidP="00507A3A">
      <w:pPr>
        <w:jc w:val="center"/>
        <w:rPr>
          <w:b/>
          <w:bCs/>
        </w:rPr>
      </w:pPr>
    </w:p>
    <w:p w:rsidR="001D4CBF" w:rsidRPr="003B1DD8" w:rsidRDefault="001D4CBF" w:rsidP="00507A3A">
      <w:pPr>
        <w:jc w:val="center"/>
        <w:rPr>
          <w:b/>
          <w:bCs/>
        </w:rPr>
      </w:pPr>
    </w:p>
    <w:p w:rsidR="00B72D9D" w:rsidRPr="00790EAE" w:rsidRDefault="00B72D9D" w:rsidP="00B72D9D">
      <w:pPr>
        <w:jc w:val="center"/>
        <w:rPr>
          <w:rFonts w:ascii="Times New Roman" w:hAnsi="Times New Roman"/>
          <w:szCs w:val="24"/>
        </w:rPr>
      </w:pPr>
      <w:r w:rsidRPr="00790EAE">
        <w:rPr>
          <w:rFonts w:ascii="Times New Roman" w:hAnsi="Times New Roman"/>
          <w:b/>
          <w:bCs/>
          <w:szCs w:val="24"/>
        </w:rPr>
        <w:t>ĮSAKYMAS</w:t>
      </w:r>
    </w:p>
    <w:p w:rsidR="00B72D9D" w:rsidRPr="00790EAE" w:rsidRDefault="00B72D9D" w:rsidP="00B72D9D">
      <w:pPr>
        <w:keepNext/>
        <w:jc w:val="center"/>
        <w:rPr>
          <w:rFonts w:ascii="Times New Roman" w:hAnsi="Times New Roman"/>
          <w:szCs w:val="24"/>
        </w:rPr>
      </w:pPr>
      <w:r w:rsidRPr="00790EAE">
        <w:rPr>
          <w:rFonts w:ascii="Times New Roman" w:hAnsi="Times New Roman"/>
          <w:b/>
          <w:bCs/>
          <w:szCs w:val="24"/>
        </w:rPr>
        <w:t>DĖL FIZINIŲ ASMENŲ LANKYMOSI APRIBOJIMO MIŠKO ŽEMĖJE</w:t>
      </w:r>
    </w:p>
    <w:p w:rsidR="00B72D9D" w:rsidRPr="00790EAE" w:rsidRDefault="00B72D9D" w:rsidP="00B72D9D">
      <w:pPr>
        <w:rPr>
          <w:rFonts w:ascii="Times New Roman" w:hAnsi="Times New Roman"/>
          <w:szCs w:val="24"/>
        </w:rPr>
      </w:pPr>
      <w:r w:rsidRPr="00790EAE">
        <w:rPr>
          <w:rFonts w:ascii="Times New Roman" w:hAnsi="Times New Roman"/>
          <w:szCs w:val="24"/>
        </w:rPr>
        <w:t> </w:t>
      </w:r>
    </w:p>
    <w:p w:rsidR="00507A3A" w:rsidRPr="003B1DD8" w:rsidRDefault="00507A3A" w:rsidP="00507A3A">
      <w:pPr>
        <w:jc w:val="center"/>
        <w:rPr>
          <w:b/>
          <w:bCs/>
        </w:rPr>
      </w:pPr>
    </w:p>
    <w:p w:rsidR="00507A3A" w:rsidRPr="003B1DD8" w:rsidRDefault="0077508C" w:rsidP="00507A3A">
      <w:pPr>
        <w:jc w:val="center"/>
      </w:pPr>
      <w:r>
        <w:t>2018</w:t>
      </w:r>
      <w:r w:rsidR="00507A3A" w:rsidRPr="003B1DD8">
        <w:t xml:space="preserve"> m. </w:t>
      </w:r>
      <w:r w:rsidR="00507A3A">
        <w:t xml:space="preserve"> </w:t>
      </w:r>
      <w:r>
        <w:t xml:space="preserve">vasario </w:t>
      </w:r>
      <w:r w:rsidR="00507A3A" w:rsidRPr="003B1DD8">
        <w:t xml:space="preserve">d.  Nr. </w:t>
      </w:r>
      <w:r w:rsidR="00507A3A">
        <w:t>AT-</w:t>
      </w:r>
    </w:p>
    <w:p w:rsidR="00507A3A" w:rsidRPr="003B1DD8" w:rsidRDefault="00507A3A" w:rsidP="00507A3A">
      <w:pPr>
        <w:jc w:val="center"/>
      </w:pPr>
      <w:r w:rsidRPr="003B1DD8">
        <w:t>Šakiai</w:t>
      </w:r>
    </w:p>
    <w:p w:rsidR="00B72D9D" w:rsidRPr="00790EAE" w:rsidRDefault="00B72D9D" w:rsidP="00B72D9D">
      <w:pPr>
        <w:jc w:val="both"/>
        <w:rPr>
          <w:rFonts w:ascii="Times New Roman" w:hAnsi="Times New Roman"/>
          <w:szCs w:val="24"/>
        </w:rPr>
      </w:pPr>
    </w:p>
    <w:p w:rsidR="00B72D9D" w:rsidRPr="00790EAE" w:rsidRDefault="00B72D9D" w:rsidP="0041360D">
      <w:pPr>
        <w:spacing w:line="360" w:lineRule="auto"/>
        <w:ind w:right="74" w:firstLine="720"/>
        <w:jc w:val="both"/>
        <w:rPr>
          <w:rFonts w:ascii="Times New Roman" w:hAnsi="Times New Roman"/>
          <w:szCs w:val="24"/>
        </w:rPr>
      </w:pPr>
      <w:bookmarkStart w:id="0" w:name="part_0e47d0f22b80406b977400b5a56e50de"/>
      <w:bookmarkEnd w:id="0"/>
      <w:r w:rsidRPr="00790EAE">
        <w:rPr>
          <w:rFonts w:ascii="Times New Roman" w:hAnsi="Times New Roman"/>
          <w:szCs w:val="24"/>
        </w:rPr>
        <w:t>Vadovaudamasi</w:t>
      </w:r>
      <w:r w:rsidR="0077508C">
        <w:rPr>
          <w:rFonts w:ascii="Times New Roman" w:hAnsi="Times New Roman"/>
          <w:szCs w:val="24"/>
        </w:rPr>
        <w:t xml:space="preserve">s </w:t>
      </w:r>
      <w:r w:rsidRPr="00790EAE">
        <w:rPr>
          <w:rFonts w:ascii="Times New Roman" w:hAnsi="Times New Roman"/>
          <w:szCs w:val="24"/>
        </w:rPr>
        <w:t>Lietuvos Respublikos vi</w:t>
      </w:r>
      <w:r w:rsidR="002717AA">
        <w:rPr>
          <w:rFonts w:ascii="Times New Roman" w:hAnsi="Times New Roman"/>
          <w:szCs w:val="24"/>
        </w:rPr>
        <w:t>etos savivaldos įstatymo 29 straipsnio 8 dalies 2 punktu</w:t>
      </w:r>
      <w:r w:rsidRPr="00790EAE">
        <w:rPr>
          <w:rFonts w:ascii="Times New Roman" w:hAnsi="Times New Roman"/>
          <w:szCs w:val="24"/>
        </w:rPr>
        <w:t>, Lietuvos R</w:t>
      </w:r>
      <w:r w:rsidR="002717AA">
        <w:rPr>
          <w:rFonts w:ascii="Times New Roman" w:hAnsi="Times New Roman"/>
          <w:szCs w:val="24"/>
        </w:rPr>
        <w:t>espublikos miškų įstatymo 8 straipsnio 2 dalimi</w:t>
      </w:r>
      <w:r w:rsidRPr="00790EAE">
        <w:rPr>
          <w:rFonts w:ascii="Times New Roman" w:hAnsi="Times New Roman"/>
          <w:szCs w:val="24"/>
        </w:rPr>
        <w:t xml:space="preserve">, </w:t>
      </w:r>
      <w:r w:rsidR="0022678C" w:rsidRPr="00790EAE">
        <w:rPr>
          <w:rFonts w:ascii="Times New Roman" w:hAnsi="Times New Roman"/>
          <w:szCs w:val="24"/>
        </w:rPr>
        <w:t>Laukini</w:t>
      </w:r>
      <w:r w:rsidR="0022678C">
        <w:rPr>
          <w:rFonts w:ascii="Times New Roman" w:hAnsi="Times New Roman"/>
          <w:szCs w:val="24"/>
        </w:rPr>
        <w:t>ų gyvūnų naudojimo taisyklių</w:t>
      </w:r>
      <w:r w:rsidR="00B97EEA">
        <w:rPr>
          <w:rFonts w:ascii="Times New Roman" w:hAnsi="Times New Roman"/>
          <w:szCs w:val="24"/>
        </w:rPr>
        <w:t>,</w:t>
      </w:r>
      <w:r w:rsidR="0022678C">
        <w:rPr>
          <w:rFonts w:ascii="Times New Roman" w:hAnsi="Times New Roman"/>
          <w:szCs w:val="24"/>
        </w:rPr>
        <w:t xml:space="preserve"> </w:t>
      </w:r>
      <w:r w:rsidR="0022678C" w:rsidRPr="00790EAE">
        <w:rPr>
          <w:rFonts w:ascii="Times New Roman" w:hAnsi="Times New Roman"/>
          <w:szCs w:val="24"/>
        </w:rPr>
        <w:t xml:space="preserve">patvirtintų </w:t>
      </w:r>
      <w:r w:rsidRPr="00790EAE">
        <w:rPr>
          <w:rFonts w:ascii="Times New Roman" w:hAnsi="Times New Roman"/>
          <w:szCs w:val="24"/>
        </w:rPr>
        <w:t>Lietuvos Respublikos aplinkos ministro ir Valstybinės maisto ir veterinarijos tarnybos direktoriaus 2011 m. birželio 30 d. įsakymu Nr. D1-533/B1-310</w:t>
      </w:r>
      <w:r w:rsidR="00B6748F">
        <w:rPr>
          <w:rFonts w:ascii="Times New Roman" w:hAnsi="Times New Roman"/>
          <w:szCs w:val="24"/>
        </w:rPr>
        <w:t xml:space="preserve"> „</w:t>
      </w:r>
      <w:r w:rsidR="0022678C">
        <w:rPr>
          <w:rFonts w:ascii="Times New Roman" w:hAnsi="Times New Roman"/>
          <w:szCs w:val="24"/>
        </w:rPr>
        <w:t>Dėl l</w:t>
      </w:r>
      <w:r w:rsidR="0022678C" w:rsidRPr="00790EAE">
        <w:rPr>
          <w:rFonts w:ascii="Times New Roman" w:hAnsi="Times New Roman"/>
          <w:szCs w:val="24"/>
        </w:rPr>
        <w:t>aukini</w:t>
      </w:r>
      <w:r w:rsidR="0022678C">
        <w:rPr>
          <w:rFonts w:ascii="Times New Roman" w:hAnsi="Times New Roman"/>
          <w:szCs w:val="24"/>
        </w:rPr>
        <w:t>ų gyvūnų naudojimo taisyklių patvirtinimo“</w:t>
      </w:r>
      <w:r w:rsidR="00B6748F">
        <w:rPr>
          <w:rFonts w:ascii="Times New Roman" w:hAnsi="Times New Roman"/>
          <w:szCs w:val="24"/>
        </w:rPr>
        <w:t>,</w:t>
      </w:r>
      <w:bookmarkStart w:id="1" w:name="_GoBack"/>
      <w:bookmarkEnd w:id="1"/>
      <w:r w:rsidRPr="00790EAE">
        <w:rPr>
          <w:rFonts w:ascii="Times New Roman" w:hAnsi="Times New Roman"/>
          <w:szCs w:val="24"/>
        </w:rPr>
        <w:t xml:space="preserve"> </w:t>
      </w:r>
      <w:r w:rsidR="002717AA">
        <w:rPr>
          <w:rFonts w:ascii="Times New Roman" w:hAnsi="Times New Roman"/>
          <w:szCs w:val="24"/>
        </w:rPr>
        <w:t>13 ir 26 punktais</w:t>
      </w:r>
      <w:r w:rsidR="00A86E18">
        <w:rPr>
          <w:rFonts w:ascii="Times New Roman" w:hAnsi="Times New Roman"/>
          <w:szCs w:val="24"/>
        </w:rPr>
        <w:t xml:space="preserve"> </w:t>
      </w:r>
      <w:r w:rsidR="0077508C">
        <w:rPr>
          <w:rFonts w:ascii="Times New Roman" w:hAnsi="Times New Roman"/>
          <w:szCs w:val="24"/>
        </w:rPr>
        <w:t xml:space="preserve">bei </w:t>
      </w:r>
      <w:r w:rsidRPr="00790EAE">
        <w:rPr>
          <w:rFonts w:ascii="Times New Roman" w:hAnsi="Times New Roman"/>
          <w:szCs w:val="24"/>
        </w:rPr>
        <w:t>atsižvelgdama</w:t>
      </w:r>
      <w:r w:rsidR="0077508C">
        <w:rPr>
          <w:rFonts w:ascii="Times New Roman" w:hAnsi="Times New Roman"/>
          <w:szCs w:val="24"/>
        </w:rPr>
        <w:t>s</w:t>
      </w:r>
      <w:r w:rsidRPr="00790EAE">
        <w:rPr>
          <w:rFonts w:ascii="Times New Roman" w:hAnsi="Times New Roman"/>
          <w:szCs w:val="24"/>
        </w:rPr>
        <w:t xml:space="preserve"> į </w:t>
      </w:r>
      <w:r w:rsidR="0077508C">
        <w:rPr>
          <w:rFonts w:ascii="Times New Roman" w:hAnsi="Times New Roman"/>
          <w:szCs w:val="24"/>
        </w:rPr>
        <w:t xml:space="preserve">Vinco </w:t>
      </w:r>
      <w:proofErr w:type="spellStart"/>
      <w:r w:rsidR="0077508C">
        <w:rPr>
          <w:rFonts w:ascii="Times New Roman" w:hAnsi="Times New Roman"/>
          <w:szCs w:val="24"/>
        </w:rPr>
        <w:t>Meleso</w:t>
      </w:r>
      <w:proofErr w:type="spellEnd"/>
      <w:r w:rsidR="0077508C">
        <w:rPr>
          <w:rFonts w:ascii="Times New Roman" w:hAnsi="Times New Roman"/>
          <w:szCs w:val="24"/>
        </w:rPr>
        <w:t xml:space="preserve"> Jonaičio 2018</w:t>
      </w:r>
      <w:r w:rsidR="0022678C">
        <w:rPr>
          <w:rFonts w:ascii="Times New Roman" w:hAnsi="Times New Roman"/>
          <w:szCs w:val="24"/>
        </w:rPr>
        <w:t xml:space="preserve"> m. sausio 31 d. </w:t>
      </w:r>
      <w:r w:rsidR="0077508C">
        <w:rPr>
          <w:rFonts w:ascii="Times New Roman" w:hAnsi="Times New Roman"/>
          <w:szCs w:val="24"/>
        </w:rPr>
        <w:t>prašymą</w:t>
      </w:r>
      <w:r w:rsidRPr="00790EAE">
        <w:rPr>
          <w:rFonts w:ascii="Times New Roman" w:hAnsi="Times New Roman"/>
          <w:szCs w:val="24"/>
        </w:rPr>
        <w:t xml:space="preserve">: </w:t>
      </w:r>
    </w:p>
    <w:p w:rsidR="0077508C" w:rsidRPr="0077508C" w:rsidRDefault="00B57004" w:rsidP="00B57004">
      <w:pPr>
        <w:pStyle w:val="Sraopastraipa"/>
        <w:keepNext/>
        <w:spacing w:line="360" w:lineRule="auto"/>
        <w:ind w:right="74"/>
        <w:jc w:val="both"/>
        <w:rPr>
          <w:rFonts w:ascii="Times New Roman" w:hAnsi="Times New Roman"/>
          <w:szCs w:val="24"/>
        </w:rPr>
      </w:pPr>
      <w:bookmarkStart w:id="2" w:name="part_cc7187d8d25244828e4d5b2a1b7bfaca"/>
      <w:bookmarkEnd w:id="2"/>
      <w:r>
        <w:rPr>
          <w:rFonts w:ascii="Times New Roman" w:hAnsi="Times New Roman"/>
          <w:szCs w:val="24"/>
        </w:rPr>
        <w:t>1.</w:t>
      </w:r>
      <w:r w:rsidRPr="00790EAE">
        <w:rPr>
          <w:rFonts w:ascii="Times New Roman" w:hAnsi="Times New Roman"/>
          <w:szCs w:val="24"/>
        </w:rPr>
        <w:t xml:space="preserve">   </w:t>
      </w:r>
      <w:r w:rsidR="00B72D9D" w:rsidRPr="0077508C">
        <w:rPr>
          <w:rFonts w:ascii="Times New Roman" w:hAnsi="Times New Roman"/>
          <w:szCs w:val="24"/>
        </w:rPr>
        <w:t xml:space="preserve">A p r i b o j u fizinių asmenų lankymąsi </w:t>
      </w:r>
      <w:r w:rsidR="0077508C" w:rsidRPr="0077508C">
        <w:rPr>
          <w:rFonts w:ascii="Times New Roman" w:hAnsi="Times New Roman"/>
          <w:szCs w:val="24"/>
        </w:rPr>
        <w:t xml:space="preserve">Nijolei </w:t>
      </w:r>
      <w:proofErr w:type="spellStart"/>
      <w:r w:rsidR="0077508C" w:rsidRPr="0077508C">
        <w:rPr>
          <w:rFonts w:ascii="Times New Roman" w:hAnsi="Times New Roman"/>
          <w:szCs w:val="24"/>
        </w:rPr>
        <w:t>Subienei</w:t>
      </w:r>
      <w:proofErr w:type="spellEnd"/>
      <w:r w:rsidR="009D756C" w:rsidRPr="0077508C">
        <w:rPr>
          <w:rFonts w:ascii="Times New Roman" w:hAnsi="Times New Roman"/>
          <w:szCs w:val="24"/>
        </w:rPr>
        <w:t xml:space="preserve"> </w:t>
      </w:r>
      <w:r w:rsidR="00B72D9D" w:rsidRPr="0077508C">
        <w:rPr>
          <w:rFonts w:ascii="Times New Roman" w:hAnsi="Times New Roman"/>
          <w:szCs w:val="24"/>
        </w:rPr>
        <w:t xml:space="preserve">ir </w:t>
      </w:r>
      <w:r w:rsidR="0077508C" w:rsidRPr="0077508C">
        <w:rPr>
          <w:rFonts w:ascii="Times New Roman" w:hAnsi="Times New Roman"/>
          <w:szCs w:val="24"/>
        </w:rPr>
        <w:t xml:space="preserve">Vincui </w:t>
      </w:r>
      <w:proofErr w:type="spellStart"/>
      <w:r w:rsidR="0077508C" w:rsidRPr="0077508C">
        <w:rPr>
          <w:rFonts w:ascii="Times New Roman" w:hAnsi="Times New Roman"/>
          <w:szCs w:val="24"/>
        </w:rPr>
        <w:t>Melesui</w:t>
      </w:r>
      <w:proofErr w:type="spellEnd"/>
      <w:r w:rsidR="0077508C" w:rsidRPr="0077508C">
        <w:rPr>
          <w:rFonts w:ascii="Times New Roman" w:hAnsi="Times New Roman"/>
          <w:szCs w:val="24"/>
        </w:rPr>
        <w:t xml:space="preserve"> Jonaičiui</w:t>
      </w:r>
      <w:r w:rsidR="009D756C" w:rsidRPr="0077508C">
        <w:rPr>
          <w:rFonts w:ascii="Times New Roman" w:hAnsi="Times New Roman"/>
          <w:szCs w:val="24"/>
        </w:rPr>
        <w:t xml:space="preserve"> nuosavybės teise </w:t>
      </w:r>
      <w:r w:rsidR="00DB0A3A">
        <w:rPr>
          <w:rFonts w:ascii="Times New Roman" w:hAnsi="Times New Roman"/>
          <w:szCs w:val="24"/>
        </w:rPr>
        <w:t>priklausančio</w:t>
      </w:r>
      <w:r w:rsidR="0077508C" w:rsidRPr="0077508C">
        <w:rPr>
          <w:rFonts w:ascii="Times New Roman" w:hAnsi="Times New Roman"/>
          <w:szCs w:val="24"/>
        </w:rPr>
        <w:t xml:space="preserve">: </w:t>
      </w:r>
    </w:p>
    <w:p w:rsidR="0077508C" w:rsidRDefault="0077508C" w:rsidP="00DB0A3A">
      <w:pPr>
        <w:pStyle w:val="Sraopastraipa"/>
        <w:keepNext/>
        <w:numPr>
          <w:ilvl w:val="1"/>
          <w:numId w:val="1"/>
        </w:numPr>
        <w:spacing w:line="360" w:lineRule="auto"/>
        <w:ind w:right="74"/>
        <w:jc w:val="both"/>
        <w:rPr>
          <w:rFonts w:ascii="Times New Roman" w:hAnsi="Times New Roman"/>
          <w:szCs w:val="24"/>
        </w:rPr>
      </w:pPr>
      <w:r w:rsidRPr="0077508C">
        <w:rPr>
          <w:rFonts w:ascii="Times New Roman" w:hAnsi="Times New Roman"/>
          <w:szCs w:val="24"/>
        </w:rPr>
        <w:t>1,32 ha žemės</w:t>
      </w:r>
      <w:r w:rsidR="00B72D9D" w:rsidRPr="0077508C">
        <w:rPr>
          <w:rFonts w:ascii="Times New Roman" w:hAnsi="Times New Roman"/>
          <w:szCs w:val="24"/>
        </w:rPr>
        <w:t xml:space="preserve"> ūkio paskirties sklypo </w:t>
      </w:r>
      <w:r w:rsidR="009D756C">
        <w:t>(unikalus Nr.</w:t>
      </w:r>
      <w:r>
        <w:t>8476-0001-0074</w:t>
      </w:r>
      <w:r w:rsidR="009D756C">
        <w:t>, kadastrinis Nr.</w:t>
      </w:r>
      <w:r w:rsidR="00E744E9">
        <w:t>84</w:t>
      </w:r>
      <w:r w:rsidR="009D756C">
        <w:t>/</w:t>
      </w:r>
      <w:r w:rsidR="00E744E9">
        <w:t>1</w:t>
      </w:r>
      <w:r>
        <w:t>6575</w:t>
      </w:r>
      <w:r w:rsidR="009D756C">
        <w:t xml:space="preserve">) </w:t>
      </w:r>
      <w:r>
        <w:t xml:space="preserve"> 0,30</w:t>
      </w:r>
      <w:r w:rsidR="00E744E9">
        <w:t xml:space="preserve"> ha miško</w:t>
      </w:r>
      <w:r w:rsidR="00B72D9D" w:rsidRPr="0077508C">
        <w:rPr>
          <w:rFonts w:ascii="Times New Roman" w:hAnsi="Times New Roman"/>
          <w:szCs w:val="24"/>
        </w:rPr>
        <w:t xml:space="preserve"> dalyje, esančioje </w:t>
      </w:r>
      <w:r w:rsidR="00E744E9" w:rsidRPr="0077508C">
        <w:rPr>
          <w:rFonts w:ascii="Times New Roman" w:hAnsi="Times New Roman"/>
          <w:szCs w:val="24"/>
        </w:rPr>
        <w:t xml:space="preserve">Šakių </w:t>
      </w:r>
      <w:r w:rsidR="00B72D9D" w:rsidRPr="0077508C">
        <w:rPr>
          <w:rFonts w:ascii="Times New Roman" w:hAnsi="Times New Roman"/>
          <w:szCs w:val="24"/>
        </w:rPr>
        <w:t xml:space="preserve">r. sav., </w:t>
      </w:r>
      <w:r w:rsidR="00E744E9" w:rsidRPr="0077508C">
        <w:rPr>
          <w:rFonts w:ascii="Times New Roman" w:hAnsi="Times New Roman"/>
          <w:szCs w:val="24"/>
        </w:rPr>
        <w:t>Kriūkų</w:t>
      </w:r>
      <w:r w:rsidR="00B72D9D" w:rsidRPr="0077508C">
        <w:rPr>
          <w:rFonts w:ascii="Times New Roman" w:hAnsi="Times New Roman"/>
          <w:szCs w:val="24"/>
        </w:rPr>
        <w:t xml:space="preserve"> sen., </w:t>
      </w:r>
      <w:proofErr w:type="spellStart"/>
      <w:r w:rsidR="00E744E9" w:rsidRPr="0077508C">
        <w:rPr>
          <w:rFonts w:ascii="Times New Roman" w:hAnsi="Times New Roman"/>
          <w:szCs w:val="24"/>
        </w:rPr>
        <w:t>Raninės</w:t>
      </w:r>
      <w:proofErr w:type="spellEnd"/>
      <w:r w:rsidR="00E744E9" w:rsidRPr="0077508C">
        <w:rPr>
          <w:rFonts w:ascii="Times New Roman" w:hAnsi="Times New Roman"/>
          <w:szCs w:val="24"/>
        </w:rPr>
        <w:t xml:space="preserve"> </w:t>
      </w:r>
      <w:r w:rsidR="0041360D" w:rsidRPr="0077508C">
        <w:rPr>
          <w:rFonts w:ascii="Times New Roman" w:hAnsi="Times New Roman"/>
          <w:szCs w:val="24"/>
        </w:rPr>
        <w:t>k.</w:t>
      </w:r>
      <w:r w:rsidR="00DB0A3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(vadovaujantis</w:t>
      </w:r>
      <w:r w:rsidR="00A86E18" w:rsidRPr="00A86E18">
        <w:rPr>
          <w:rFonts w:ascii="Times New Roman" w:hAnsi="Times New Roman"/>
          <w:szCs w:val="24"/>
        </w:rPr>
        <w:t xml:space="preserve"> </w:t>
      </w:r>
      <w:r w:rsidR="00A86E18">
        <w:rPr>
          <w:rFonts w:ascii="Times New Roman" w:hAnsi="Times New Roman"/>
          <w:szCs w:val="24"/>
        </w:rPr>
        <w:t>2014-03-25 sutartimi  dėl naudojimosi nekilnojamu daiktu tvarkos nustatymo 3.2 punkt</w:t>
      </w:r>
      <w:r w:rsidR="00DB0A3A">
        <w:rPr>
          <w:rFonts w:ascii="Times New Roman" w:hAnsi="Times New Roman"/>
          <w:szCs w:val="24"/>
        </w:rPr>
        <w:t>o antra dalimi</w:t>
      </w:r>
      <w:r w:rsidR="00B264FB">
        <w:rPr>
          <w:rFonts w:ascii="Times New Roman" w:hAnsi="Times New Roman"/>
          <w:szCs w:val="24"/>
        </w:rPr>
        <w:t>,</w:t>
      </w:r>
      <w:r w:rsidR="00DB0A3A">
        <w:rPr>
          <w:rFonts w:ascii="Times New Roman" w:hAnsi="Times New Roman"/>
          <w:szCs w:val="24"/>
        </w:rPr>
        <w:t xml:space="preserve"> </w:t>
      </w:r>
      <w:r w:rsidR="00A86E18" w:rsidRPr="00A86E18">
        <w:rPr>
          <w:rFonts w:ascii="Times New Roman" w:hAnsi="Times New Roman"/>
          <w:szCs w:val="24"/>
        </w:rPr>
        <w:t xml:space="preserve"> </w:t>
      </w:r>
      <w:r w:rsidR="00A86E18">
        <w:rPr>
          <w:rFonts w:ascii="Times New Roman" w:hAnsi="Times New Roman"/>
          <w:szCs w:val="24"/>
        </w:rPr>
        <w:t xml:space="preserve">Vincui </w:t>
      </w:r>
      <w:proofErr w:type="spellStart"/>
      <w:r w:rsidR="00A86E18">
        <w:rPr>
          <w:rFonts w:ascii="Times New Roman" w:hAnsi="Times New Roman"/>
          <w:szCs w:val="24"/>
        </w:rPr>
        <w:t>Melesui</w:t>
      </w:r>
      <w:proofErr w:type="spellEnd"/>
      <w:r w:rsidR="00A86E18">
        <w:rPr>
          <w:rFonts w:ascii="Times New Roman" w:hAnsi="Times New Roman"/>
          <w:szCs w:val="24"/>
        </w:rPr>
        <w:t xml:space="preserve"> Jonaičiui </w:t>
      </w:r>
      <w:r w:rsidR="00DB0A3A">
        <w:rPr>
          <w:rFonts w:ascii="Times New Roman" w:hAnsi="Times New Roman"/>
          <w:szCs w:val="24"/>
        </w:rPr>
        <w:t>nustatytas šios sklypo dalies naudojimasis)</w:t>
      </w:r>
      <w:r w:rsidR="00A86E18">
        <w:rPr>
          <w:rFonts w:ascii="Times New Roman" w:hAnsi="Times New Roman"/>
          <w:szCs w:val="24"/>
        </w:rPr>
        <w:t>;</w:t>
      </w:r>
    </w:p>
    <w:p w:rsidR="00DB0A3A" w:rsidRDefault="00DB0A3A" w:rsidP="00DB0A3A">
      <w:pPr>
        <w:pStyle w:val="Sraopastraipa"/>
        <w:keepNext/>
        <w:numPr>
          <w:ilvl w:val="1"/>
          <w:numId w:val="1"/>
        </w:numPr>
        <w:spacing w:line="360" w:lineRule="auto"/>
        <w:ind w:right="7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12,06</w:t>
      </w:r>
      <w:r w:rsidRPr="0077508C">
        <w:rPr>
          <w:rFonts w:ascii="Times New Roman" w:hAnsi="Times New Roman"/>
          <w:szCs w:val="24"/>
        </w:rPr>
        <w:t xml:space="preserve"> ha žemės ūkio paskirties sklypo </w:t>
      </w:r>
      <w:r>
        <w:t>(unikalus Nr.8476-0001-0076, kadastrinis Nr.84/16578)  2,10  ha miško</w:t>
      </w:r>
      <w:r w:rsidRPr="0077508C">
        <w:rPr>
          <w:rFonts w:ascii="Times New Roman" w:hAnsi="Times New Roman"/>
          <w:szCs w:val="24"/>
        </w:rPr>
        <w:t xml:space="preserve"> dalyje, esančioje Šakių r. sav., </w:t>
      </w:r>
      <w:proofErr w:type="spellStart"/>
      <w:r w:rsidRPr="0077508C">
        <w:rPr>
          <w:rFonts w:ascii="Times New Roman" w:hAnsi="Times New Roman"/>
          <w:szCs w:val="24"/>
        </w:rPr>
        <w:t>Kriūkų</w:t>
      </w:r>
      <w:proofErr w:type="spellEnd"/>
      <w:r w:rsidRPr="0077508C">
        <w:rPr>
          <w:rFonts w:ascii="Times New Roman" w:hAnsi="Times New Roman"/>
          <w:szCs w:val="24"/>
        </w:rPr>
        <w:t xml:space="preserve"> sen., </w:t>
      </w:r>
      <w:proofErr w:type="spellStart"/>
      <w:r w:rsidRPr="0077508C">
        <w:rPr>
          <w:rFonts w:ascii="Times New Roman" w:hAnsi="Times New Roman"/>
          <w:szCs w:val="24"/>
        </w:rPr>
        <w:t>Raninės</w:t>
      </w:r>
      <w:proofErr w:type="spellEnd"/>
      <w:r w:rsidRPr="0077508C">
        <w:rPr>
          <w:rFonts w:ascii="Times New Roman" w:hAnsi="Times New Roman"/>
          <w:szCs w:val="24"/>
        </w:rPr>
        <w:t xml:space="preserve"> k.</w:t>
      </w:r>
      <w:r>
        <w:rPr>
          <w:rFonts w:ascii="Times New Roman" w:hAnsi="Times New Roman"/>
          <w:szCs w:val="24"/>
        </w:rPr>
        <w:t xml:space="preserve"> (vadovaujantis</w:t>
      </w:r>
      <w:r w:rsidRPr="00A86E1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2014-03-25 sutartimi  dėl naudojimosi nekilnojamu daiktu tvarkos nustatymo 3.3 punkto antra dalimi</w:t>
      </w:r>
      <w:r w:rsidR="00B264F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A86E1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Vincui </w:t>
      </w:r>
      <w:proofErr w:type="spellStart"/>
      <w:r>
        <w:rPr>
          <w:rFonts w:ascii="Times New Roman" w:hAnsi="Times New Roman"/>
          <w:szCs w:val="24"/>
        </w:rPr>
        <w:t>Melesui</w:t>
      </w:r>
      <w:proofErr w:type="spellEnd"/>
      <w:r>
        <w:rPr>
          <w:rFonts w:ascii="Times New Roman" w:hAnsi="Times New Roman"/>
          <w:szCs w:val="24"/>
        </w:rPr>
        <w:t xml:space="preserve"> Jonaičiui nustatytas šios sklypo dalies naudojimasis);</w:t>
      </w:r>
    </w:p>
    <w:p w:rsidR="00B72D9D" w:rsidRPr="0077508C" w:rsidRDefault="00B72D9D" w:rsidP="001D4CBF">
      <w:pPr>
        <w:pStyle w:val="Sraopastraipa"/>
        <w:keepNext/>
        <w:spacing w:line="360" w:lineRule="auto"/>
        <w:ind w:left="0" w:right="74"/>
        <w:jc w:val="both"/>
        <w:rPr>
          <w:rFonts w:ascii="Times New Roman" w:hAnsi="Times New Roman"/>
          <w:szCs w:val="24"/>
        </w:rPr>
      </w:pPr>
      <w:r w:rsidRPr="0077508C">
        <w:rPr>
          <w:rFonts w:ascii="Times New Roman" w:hAnsi="Times New Roman"/>
          <w:szCs w:val="24"/>
        </w:rPr>
        <w:t>nepažeidžiant trečiųjų asmenų nuosavybės bei nesudarant kliūčių eismui, laukiniams gyvūnams laikyti.</w:t>
      </w:r>
    </w:p>
    <w:p w:rsidR="00B72D9D" w:rsidRPr="00790EAE" w:rsidRDefault="00B72D9D" w:rsidP="0041360D">
      <w:pPr>
        <w:keepNext/>
        <w:spacing w:line="360" w:lineRule="auto"/>
        <w:ind w:right="74" w:firstLine="720"/>
        <w:jc w:val="both"/>
        <w:rPr>
          <w:rFonts w:ascii="Times New Roman" w:hAnsi="Times New Roman"/>
          <w:szCs w:val="24"/>
        </w:rPr>
      </w:pPr>
      <w:bookmarkStart w:id="3" w:name="part_4b908e3a844a4308b15b18673f1acbe8"/>
      <w:bookmarkEnd w:id="3"/>
      <w:r w:rsidRPr="00790EAE">
        <w:rPr>
          <w:rFonts w:ascii="Times New Roman" w:hAnsi="Times New Roman"/>
          <w:szCs w:val="24"/>
        </w:rPr>
        <w:t xml:space="preserve">2.   P a v e d u, įrengus aptvarą ar voljerą, jo naudotojams įrengti informacinius ženklus dėl apriboto fizinių asmenų lankymosi aptvaro ar voljero teritorijoje. </w:t>
      </w:r>
    </w:p>
    <w:p w:rsidR="00B72D9D" w:rsidRPr="00790EAE" w:rsidRDefault="00B72D9D" w:rsidP="0041360D">
      <w:pPr>
        <w:spacing w:line="360" w:lineRule="auto"/>
        <w:ind w:right="74" w:firstLine="720"/>
        <w:jc w:val="both"/>
        <w:rPr>
          <w:rFonts w:ascii="Times New Roman" w:hAnsi="Times New Roman"/>
          <w:szCs w:val="24"/>
        </w:rPr>
      </w:pPr>
      <w:bookmarkStart w:id="4" w:name="part_3be45e15356544809d102fdb5a00db46"/>
      <w:bookmarkEnd w:id="4"/>
      <w:r w:rsidRPr="00790EAE">
        <w:rPr>
          <w:rFonts w:ascii="Times New Roman" w:hAnsi="Times New Roman"/>
          <w:szCs w:val="24"/>
        </w:rPr>
        <w:t>3.</w:t>
      </w:r>
      <w:r w:rsidR="00E744E9">
        <w:rPr>
          <w:rFonts w:ascii="Times New Roman" w:hAnsi="Times New Roman"/>
          <w:szCs w:val="24"/>
        </w:rPr>
        <w:t xml:space="preserve">   P a </w:t>
      </w:r>
      <w:r w:rsidR="0041360D">
        <w:rPr>
          <w:rFonts w:ascii="Times New Roman" w:hAnsi="Times New Roman"/>
          <w:szCs w:val="24"/>
        </w:rPr>
        <w:t>v e d u  Bendrajam</w:t>
      </w:r>
      <w:r w:rsidRPr="00790EAE">
        <w:rPr>
          <w:rFonts w:ascii="Times New Roman" w:hAnsi="Times New Roman"/>
          <w:szCs w:val="24"/>
        </w:rPr>
        <w:t xml:space="preserve"> skyriui paskelbti šį įsakymą Teisės aktų registre bei </w:t>
      </w:r>
      <w:r w:rsidR="00E744E9">
        <w:rPr>
          <w:rFonts w:ascii="Times New Roman" w:hAnsi="Times New Roman"/>
          <w:szCs w:val="24"/>
        </w:rPr>
        <w:t xml:space="preserve">Šakių </w:t>
      </w:r>
      <w:r w:rsidRPr="00790EAE">
        <w:rPr>
          <w:rFonts w:ascii="Times New Roman" w:hAnsi="Times New Roman"/>
          <w:szCs w:val="24"/>
        </w:rPr>
        <w:t>rajono savivaldybės administracijos tinklalapyje.</w:t>
      </w:r>
    </w:p>
    <w:p w:rsidR="00B72D9D" w:rsidRPr="00790EAE" w:rsidRDefault="00D24088" w:rsidP="0041360D">
      <w:pPr>
        <w:spacing w:line="360" w:lineRule="auto"/>
        <w:ind w:right="74" w:firstLine="720"/>
        <w:jc w:val="both"/>
        <w:rPr>
          <w:rFonts w:ascii="Times New Roman" w:hAnsi="Times New Roman"/>
          <w:szCs w:val="24"/>
        </w:rPr>
      </w:pPr>
      <w:bookmarkStart w:id="5" w:name="part_558ade34554f491fa3e7704defc05f22"/>
      <w:bookmarkEnd w:id="5"/>
      <w:r>
        <w:rPr>
          <w:rFonts w:ascii="Times New Roman" w:hAnsi="Times New Roman"/>
          <w:szCs w:val="24"/>
        </w:rPr>
        <w:t>4.   I n f o r m u o j u</w:t>
      </w:r>
      <w:r w:rsidR="00B72D9D" w:rsidRPr="00790EAE">
        <w:rPr>
          <w:rFonts w:ascii="Times New Roman" w:hAnsi="Times New Roman"/>
          <w:szCs w:val="24"/>
        </w:rPr>
        <w:t>, kad:</w:t>
      </w:r>
    </w:p>
    <w:p w:rsidR="00B72D9D" w:rsidRPr="00790EAE" w:rsidRDefault="00B72D9D" w:rsidP="0041360D">
      <w:pPr>
        <w:spacing w:line="360" w:lineRule="auto"/>
        <w:ind w:right="74" w:firstLine="720"/>
        <w:jc w:val="both"/>
        <w:rPr>
          <w:rFonts w:ascii="Times New Roman" w:hAnsi="Times New Roman"/>
          <w:szCs w:val="24"/>
        </w:rPr>
      </w:pPr>
      <w:bookmarkStart w:id="6" w:name="part_5c4760f636c944579f3a5765d12f67ef"/>
      <w:bookmarkEnd w:id="6"/>
      <w:r w:rsidRPr="00790EAE">
        <w:rPr>
          <w:rFonts w:ascii="Times New Roman" w:hAnsi="Times New Roman"/>
          <w:szCs w:val="24"/>
        </w:rPr>
        <w:t>4.1.    šis įsakymas įsigalioja kitą dieną po oficialaus paskelbimo Teisės aktų registre dienos;</w:t>
      </w:r>
    </w:p>
    <w:p w:rsidR="001D4CBF" w:rsidRDefault="00B72D9D" w:rsidP="001D4CBF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bookmarkStart w:id="7" w:name="part_4b99854d33804cf491817de9d5a419cf"/>
      <w:bookmarkEnd w:id="7"/>
      <w:r w:rsidRPr="00790EAE">
        <w:rPr>
          <w:rFonts w:ascii="Times New Roman" w:hAnsi="Times New Roman"/>
          <w:szCs w:val="24"/>
        </w:rPr>
        <w:lastRenderedPageBreak/>
        <w:t>4.2.   </w:t>
      </w:r>
      <w:r w:rsidR="00E744E9" w:rsidRPr="00790EAE">
        <w:rPr>
          <w:rFonts w:ascii="Times New Roman" w:hAnsi="Times New Roman"/>
          <w:szCs w:val="24"/>
        </w:rPr>
        <w:t>šis įsakymas</w:t>
      </w:r>
      <w:r w:rsidR="00E744E9">
        <w:rPr>
          <w:rFonts w:ascii="Times New Roman" w:hAnsi="Times New Roman"/>
          <w:szCs w:val="24"/>
        </w:rPr>
        <w:t xml:space="preserve"> gali būti </w:t>
      </w:r>
      <w:r w:rsidR="001D4CBF">
        <w:rPr>
          <w:rFonts w:ascii="Times New Roman" w:hAnsi="Times New Roman"/>
          <w:szCs w:val="24"/>
        </w:rPr>
        <w:t>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:rsidR="00D455E2" w:rsidRDefault="00D455E2" w:rsidP="00D455E2">
      <w:pPr>
        <w:ind w:right="-1276"/>
        <w:rPr>
          <w:rFonts w:ascii="Times New Roman" w:hAnsi="Times New Roman"/>
          <w:szCs w:val="24"/>
        </w:rPr>
      </w:pPr>
    </w:p>
    <w:p w:rsidR="00093E81" w:rsidRDefault="00D455E2" w:rsidP="0041360D">
      <w:pPr>
        <w:tabs>
          <w:tab w:val="left" w:pos="2445"/>
        </w:tabs>
        <w:overflowPunct w:val="0"/>
        <w:ind w:right="-127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093E81" w:rsidRPr="00610C4C">
        <w:rPr>
          <w:rFonts w:ascii="Times New Roman" w:hAnsi="Times New Roman"/>
          <w:szCs w:val="24"/>
        </w:rPr>
        <w:t>dministracijos direktorius</w:t>
      </w:r>
      <w:r>
        <w:rPr>
          <w:rFonts w:ascii="Times New Roman" w:hAnsi="Times New Roman"/>
          <w:szCs w:val="24"/>
        </w:rPr>
        <w:t xml:space="preserve"> </w:t>
      </w:r>
      <w:r w:rsidR="00093E81">
        <w:t xml:space="preserve">                              </w:t>
      </w:r>
      <w:r w:rsidR="00E744E9">
        <w:t xml:space="preserve">                     </w:t>
      </w:r>
      <w:r w:rsidR="007E79E5">
        <w:t xml:space="preserve">                    </w:t>
      </w:r>
      <w:r w:rsidR="00E744E9">
        <w:t xml:space="preserve">          </w:t>
      </w:r>
      <w:r w:rsidR="00093E81">
        <w:t xml:space="preserve"> </w:t>
      </w:r>
      <w:r>
        <w:t>Dainius Grincevičius</w:t>
      </w:r>
    </w:p>
    <w:p w:rsidR="008732B8" w:rsidRDefault="00B72D9D" w:rsidP="008732B8">
      <w:pPr>
        <w:rPr>
          <w:rFonts w:ascii="Times New Roman" w:hAnsi="Times New Roman"/>
          <w:szCs w:val="24"/>
        </w:rPr>
      </w:pPr>
      <w:r w:rsidRPr="00790EAE">
        <w:rPr>
          <w:rFonts w:ascii="Times New Roman" w:hAnsi="Times New Roman"/>
          <w:szCs w:val="24"/>
        </w:rPr>
        <w:t> </w:t>
      </w:r>
    </w:p>
    <w:p w:rsidR="000937FE" w:rsidRPr="008732B8" w:rsidRDefault="00D0073C" w:rsidP="008732B8">
      <w:pPr>
        <w:rPr>
          <w:rFonts w:ascii="Times New Roman" w:hAnsi="Times New Roman"/>
          <w:szCs w:val="24"/>
        </w:rPr>
      </w:pPr>
      <w:r w:rsidRPr="00D0073C">
        <w:rPr>
          <w:rFonts w:ascii="Times New Roman" w:hAnsi="Times New Roman"/>
          <w:bCs/>
          <w:szCs w:val="24"/>
        </w:rPr>
        <w:t>Parengė</w:t>
      </w:r>
    </w:p>
    <w:p w:rsidR="00D0073C" w:rsidRPr="00D0073C" w:rsidRDefault="00D0073C" w:rsidP="00B72D9D">
      <w:pPr>
        <w:jc w:val="both"/>
        <w:rPr>
          <w:rFonts w:ascii="Times New Roman" w:hAnsi="Times New Roman"/>
          <w:bCs/>
          <w:szCs w:val="24"/>
        </w:rPr>
      </w:pPr>
      <w:r w:rsidRPr="00D0073C">
        <w:rPr>
          <w:rFonts w:ascii="Times New Roman" w:hAnsi="Times New Roman"/>
          <w:bCs/>
          <w:szCs w:val="24"/>
        </w:rPr>
        <w:t>Ūkio skyriaus vyriausioji specialistė</w:t>
      </w:r>
    </w:p>
    <w:p w:rsidR="00D0073C" w:rsidRDefault="00D0073C" w:rsidP="00B72D9D">
      <w:pPr>
        <w:jc w:val="both"/>
        <w:rPr>
          <w:rFonts w:ascii="Times New Roman" w:hAnsi="Times New Roman"/>
          <w:bCs/>
          <w:szCs w:val="24"/>
        </w:rPr>
      </w:pPr>
      <w:r w:rsidRPr="00D0073C">
        <w:rPr>
          <w:rFonts w:ascii="Times New Roman" w:hAnsi="Times New Roman"/>
          <w:bCs/>
          <w:szCs w:val="24"/>
        </w:rPr>
        <w:t>Asta Cikanienė</w:t>
      </w:r>
    </w:p>
    <w:p w:rsidR="00D0073C" w:rsidRDefault="00D455E2" w:rsidP="00B72D9D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>2018</w:t>
      </w:r>
      <w:r w:rsidR="00D0073C">
        <w:rPr>
          <w:rFonts w:ascii="Times New Roman" w:hAnsi="Times New Roman"/>
          <w:bCs/>
          <w:szCs w:val="24"/>
        </w:rPr>
        <w:t>-0</w:t>
      </w:r>
      <w:r>
        <w:rPr>
          <w:rFonts w:ascii="Times New Roman" w:hAnsi="Times New Roman"/>
          <w:bCs/>
          <w:szCs w:val="24"/>
        </w:rPr>
        <w:t>2-05</w:t>
      </w:r>
    </w:p>
    <w:sectPr w:rsidR="00D0073C" w:rsidSect="008732B8">
      <w:headerReference w:type="default" r:id="rId10"/>
      <w:footerReference w:type="default" r:id="rId11"/>
      <w:pgSz w:w="11907" w:h="16840" w:code="9"/>
      <w:pgMar w:top="851" w:right="567" w:bottom="426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2D7" w:rsidRDefault="007A22D7">
      <w:r>
        <w:separator/>
      </w:r>
    </w:p>
  </w:endnote>
  <w:endnote w:type="continuationSeparator" w:id="0">
    <w:p w:rsidR="007A22D7" w:rsidRDefault="007A2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2D7" w:rsidRDefault="007A22D7">
      <w:r>
        <w:separator/>
      </w:r>
    </w:p>
  </w:footnote>
  <w:footnote w:type="continuationSeparator" w:id="0">
    <w:p w:rsidR="007A22D7" w:rsidRDefault="007A22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0E31DE"/>
    <w:multiLevelType w:val="multilevel"/>
    <w:tmpl w:val="2D3A6EAE"/>
    <w:lvl w:ilvl="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112E"/>
    <w:rsid w:val="00064708"/>
    <w:rsid w:val="000937FE"/>
    <w:rsid w:val="00093E81"/>
    <w:rsid w:val="000B1903"/>
    <w:rsid w:val="000C54FE"/>
    <w:rsid w:val="00117499"/>
    <w:rsid w:val="001A3241"/>
    <w:rsid w:val="001D38EF"/>
    <w:rsid w:val="001D4CBF"/>
    <w:rsid w:val="001E7250"/>
    <w:rsid w:val="002124C7"/>
    <w:rsid w:val="00214D02"/>
    <w:rsid w:val="00223951"/>
    <w:rsid w:val="0022678C"/>
    <w:rsid w:val="00261CBD"/>
    <w:rsid w:val="002717AA"/>
    <w:rsid w:val="0028720A"/>
    <w:rsid w:val="002A0466"/>
    <w:rsid w:val="002D3898"/>
    <w:rsid w:val="002D3ABC"/>
    <w:rsid w:val="002F5546"/>
    <w:rsid w:val="00313CF0"/>
    <w:rsid w:val="00316D89"/>
    <w:rsid w:val="00342E29"/>
    <w:rsid w:val="003A0C31"/>
    <w:rsid w:val="0041360D"/>
    <w:rsid w:val="004167D5"/>
    <w:rsid w:val="00434111"/>
    <w:rsid w:val="00435ADB"/>
    <w:rsid w:val="00507A3A"/>
    <w:rsid w:val="00515688"/>
    <w:rsid w:val="00521D86"/>
    <w:rsid w:val="00541D48"/>
    <w:rsid w:val="00552DEA"/>
    <w:rsid w:val="00583E25"/>
    <w:rsid w:val="005978B0"/>
    <w:rsid w:val="005A637B"/>
    <w:rsid w:val="00610881"/>
    <w:rsid w:val="006519FF"/>
    <w:rsid w:val="00654858"/>
    <w:rsid w:val="006603E9"/>
    <w:rsid w:val="00696EBA"/>
    <w:rsid w:val="006B01BE"/>
    <w:rsid w:val="0070001E"/>
    <w:rsid w:val="007127F1"/>
    <w:rsid w:val="00715E9F"/>
    <w:rsid w:val="0071761B"/>
    <w:rsid w:val="0072032C"/>
    <w:rsid w:val="00721E85"/>
    <w:rsid w:val="00751872"/>
    <w:rsid w:val="0077508C"/>
    <w:rsid w:val="00782D13"/>
    <w:rsid w:val="007A22D7"/>
    <w:rsid w:val="007E79E5"/>
    <w:rsid w:val="00832D3D"/>
    <w:rsid w:val="008732B8"/>
    <w:rsid w:val="008A1CA7"/>
    <w:rsid w:val="008C1B78"/>
    <w:rsid w:val="008F4809"/>
    <w:rsid w:val="00907498"/>
    <w:rsid w:val="00910AC6"/>
    <w:rsid w:val="0098205C"/>
    <w:rsid w:val="009C4EAB"/>
    <w:rsid w:val="009D756C"/>
    <w:rsid w:val="009F065C"/>
    <w:rsid w:val="009F68E7"/>
    <w:rsid w:val="00A23776"/>
    <w:rsid w:val="00A75490"/>
    <w:rsid w:val="00A86E18"/>
    <w:rsid w:val="00AA3EFD"/>
    <w:rsid w:val="00AD09D3"/>
    <w:rsid w:val="00AE04FF"/>
    <w:rsid w:val="00AE7378"/>
    <w:rsid w:val="00AF4AC7"/>
    <w:rsid w:val="00B02841"/>
    <w:rsid w:val="00B03D63"/>
    <w:rsid w:val="00B264FB"/>
    <w:rsid w:val="00B55901"/>
    <w:rsid w:val="00B57004"/>
    <w:rsid w:val="00B6748F"/>
    <w:rsid w:val="00B72D9D"/>
    <w:rsid w:val="00B75F85"/>
    <w:rsid w:val="00B97EEA"/>
    <w:rsid w:val="00BA7AD6"/>
    <w:rsid w:val="00BB29FC"/>
    <w:rsid w:val="00BE1E33"/>
    <w:rsid w:val="00BE4AAC"/>
    <w:rsid w:val="00BE4C6A"/>
    <w:rsid w:val="00BE6D25"/>
    <w:rsid w:val="00C23773"/>
    <w:rsid w:val="00C33EF6"/>
    <w:rsid w:val="00C55145"/>
    <w:rsid w:val="00C838D9"/>
    <w:rsid w:val="00C920E7"/>
    <w:rsid w:val="00C921BD"/>
    <w:rsid w:val="00CA67DC"/>
    <w:rsid w:val="00CA6ECE"/>
    <w:rsid w:val="00CF2201"/>
    <w:rsid w:val="00D0073C"/>
    <w:rsid w:val="00D24088"/>
    <w:rsid w:val="00D24FD7"/>
    <w:rsid w:val="00D36E28"/>
    <w:rsid w:val="00D455E2"/>
    <w:rsid w:val="00D728E4"/>
    <w:rsid w:val="00D77B67"/>
    <w:rsid w:val="00DA596E"/>
    <w:rsid w:val="00DB0A3A"/>
    <w:rsid w:val="00DC4E43"/>
    <w:rsid w:val="00DD47CE"/>
    <w:rsid w:val="00DF267F"/>
    <w:rsid w:val="00E01AEC"/>
    <w:rsid w:val="00E272CD"/>
    <w:rsid w:val="00E54DA1"/>
    <w:rsid w:val="00E67DEB"/>
    <w:rsid w:val="00E744E9"/>
    <w:rsid w:val="00E918BB"/>
    <w:rsid w:val="00EC4B5F"/>
    <w:rsid w:val="00ED113F"/>
    <w:rsid w:val="00F01EF6"/>
    <w:rsid w:val="00F12F0F"/>
    <w:rsid w:val="00F418B4"/>
    <w:rsid w:val="00F76F5A"/>
    <w:rsid w:val="00FF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1BB9B38-8DD9-4392-96F8-79BE45C9F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41D48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541D4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541D48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541D48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07A3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07A3A"/>
    <w:rPr>
      <w:rFonts w:ascii="Tahoma" w:hAnsi="Tahoma" w:cs="Tahoma"/>
      <w:sz w:val="16"/>
      <w:szCs w:val="16"/>
    </w:rPr>
  </w:style>
  <w:style w:type="character" w:customStyle="1" w:styleId="wp-status">
    <w:name w:val="wp-status"/>
    <w:basedOn w:val="Numatytasispastraiposriftas"/>
    <w:rsid w:val="005A637B"/>
  </w:style>
  <w:style w:type="paragraph" w:styleId="Sraopastraipa">
    <w:name w:val="List Paragraph"/>
    <w:basedOn w:val="prastasis"/>
    <w:uiPriority w:val="34"/>
    <w:qFormat/>
    <w:rsid w:val="002717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7527">
          <w:marLeft w:val="3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60452">
              <w:marLeft w:val="0"/>
              <w:marRight w:val="0"/>
              <w:marTop w:val="0"/>
              <w:marBottom w:val="135"/>
              <w:divBdr>
                <w:top w:val="single" w:sz="6" w:space="0" w:color="CECFD5"/>
                <w:left w:val="single" w:sz="6" w:space="0" w:color="CECFD5"/>
                <w:bottom w:val="single" w:sz="6" w:space="0" w:color="CECFD5"/>
                <w:right w:val="single" w:sz="6" w:space="0" w:color="CECFD5"/>
              </w:divBdr>
            </w:div>
          </w:divsChild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7186">
          <w:marLeft w:val="3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169630">
              <w:marLeft w:val="0"/>
              <w:marRight w:val="0"/>
              <w:marTop w:val="0"/>
              <w:marBottom w:val="135"/>
              <w:divBdr>
                <w:top w:val="single" w:sz="6" w:space="0" w:color="CECFD5"/>
                <w:left w:val="single" w:sz="6" w:space="0" w:color="CECFD5"/>
                <w:bottom w:val="single" w:sz="6" w:space="0" w:color="CECFD5"/>
                <w:right w:val="single" w:sz="6" w:space="0" w:color="CECFD5"/>
              </w:divBdr>
            </w:div>
          </w:divsChild>
        </w:div>
      </w:divsChild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A7784E-9643-405B-B0E6-F942B2D6A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88</TotalTime>
  <Pages>2</Pages>
  <Words>1592</Words>
  <Characters>908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207_ukio_1</cp:lastModifiedBy>
  <cp:revision>15</cp:revision>
  <cp:lastPrinted>2018-02-05T08:15:00Z</cp:lastPrinted>
  <dcterms:created xsi:type="dcterms:W3CDTF">2018-02-05T07:24:00Z</dcterms:created>
  <dcterms:modified xsi:type="dcterms:W3CDTF">2018-02-05T14:39:00Z</dcterms:modified>
</cp:coreProperties>
</file>