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s1026" type="#_x0000_t75" alt="NEW-4" style="position:absolute;left:0;text-align:left;margin-left:3in;margin-top:-20.5pt;width:39pt;height:48pt;z-index:251658240;visibility:visible">
            <v:imagedata r:id="rId7" o:title="" grayscale="t"/>
          </v:shape>
        </w:pic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MATEMATIKOS</w:t>
      </w:r>
      <w:r>
        <w:rPr>
          <w:rFonts w:ascii="Times New Roman Bold" w:hAnsi="Times New Roman Bold"/>
          <w:b/>
          <w:caps/>
          <w:szCs w:val="24"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2018 m. vasario  d.   Nr.AT – </w:t>
      </w:r>
    </w:p>
    <w:p w:rsidR="009B64C6" w:rsidRDefault="009B64C6" w:rsidP="00BD4E36">
      <w:pPr>
        <w:pStyle w:val="Heading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Title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 2 punktu, </w:t>
      </w:r>
      <w:r>
        <w:rPr>
          <w:rFonts w:ascii="Times New Roman" w:hAnsi="Times New Roman"/>
          <w:szCs w:val="24"/>
        </w:rPr>
        <w:t xml:space="preserve">Lietuvos mokinių matematikos olimpiados sąlygomis, patvirtintomis Lietuvos mokinių neformaliojo švietimo centro direktoriaus 2017 m. sausio 31 d. įsakymu                Nr.R1-54, </w:t>
      </w:r>
      <w:r w:rsidRPr="00CB67A6">
        <w:rPr>
          <w:rFonts w:ascii="Times New Roman" w:hAnsi="Times New Roman"/>
          <w:szCs w:val="24"/>
        </w:rPr>
        <w:t>Šakių rajono savivaldybės administracijos direktoriaus 2017 m. gruodžio 5 d. įsakymu Nr. AT-1148 „Dėl 2017-2018 mokslo metų organizuojamų olimpiadų ir konkursų grafiko tvirtinimo“ patvirtintu Šakių rajono savivaldybės mokiniams org</w:t>
      </w:r>
      <w:r>
        <w:rPr>
          <w:rFonts w:ascii="Times New Roman" w:hAnsi="Times New Roman"/>
          <w:szCs w:val="24"/>
        </w:rPr>
        <w:t>anizuojamų renginių grafiku bei atsižvelgdamas</w:t>
      </w:r>
      <w:r w:rsidRPr="00CB67A6">
        <w:rPr>
          <w:rFonts w:ascii="Times New Roman" w:hAnsi="Times New Roman"/>
          <w:szCs w:val="24"/>
        </w:rPr>
        <w:t xml:space="preserve"> į Kudirkos Naumiesčio Vinco Kudirkos gimnazijos 2017 m. gruodžio 13 d. rašt</w:t>
      </w:r>
      <w:r>
        <w:rPr>
          <w:rFonts w:ascii="Times New Roman" w:hAnsi="Times New Roman"/>
          <w:szCs w:val="24"/>
        </w:rPr>
        <w:t xml:space="preserve">ą Nr.VS-164, </w:t>
      </w:r>
      <w:r w:rsidRPr="00CB67A6">
        <w:rPr>
          <w:rFonts w:ascii="Times New Roman" w:hAnsi="Times New Roman"/>
          <w:szCs w:val="24"/>
        </w:rPr>
        <w:t>Šakių „Žiburio“ gimnazijos 2018 m. sausio 3 d. raštą Nr. S</w:t>
      </w:r>
      <w:r>
        <w:rPr>
          <w:rFonts w:ascii="Times New Roman" w:hAnsi="Times New Roman"/>
          <w:szCs w:val="24"/>
        </w:rPr>
        <w:t>-1, Šakių „Varpo“ mokyklos 2017 m. gruodžio 18 d. raštą Nr.SR-140, Lukšių Vinco Grybo gimnazijos 2017 m. gruodžio 12 d. raštą Nr.(4.10)R2-186, Griškabūdžio gimnazijos 2017 m. gruodžio 12 d. raštą Nr.178: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CB67A6">
      <w:pPr>
        <w:pStyle w:val="Title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8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vasario 9 d. 9</w:t>
      </w:r>
      <w:r w:rsidRPr="006E21EB">
        <w:rPr>
          <w:rFonts w:ascii="Times New Roman" w:hAnsi="Times New Roman"/>
          <w:szCs w:val="24"/>
        </w:rPr>
        <w:t xml:space="preserve"> val. Šakių „Žiburio“ gimnazijoje vykdyti </w:t>
      </w:r>
      <w:r>
        <w:rPr>
          <w:rFonts w:ascii="Times New Roman" w:hAnsi="Times New Roman"/>
          <w:szCs w:val="24"/>
        </w:rPr>
        <w:t xml:space="preserve"> matematikos olimpiados rajoninį</w:t>
      </w:r>
      <w:r w:rsidRPr="006E21EB">
        <w:rPr>
          <w:rFonts w:ascii="Times New Roman" w:hAnsi="Times New Roman"/>
          <w:szCs w:val="24"/>
        </w:rPr>
        <w:t xml:space="preserve"> etapą.</w:t>
      </w:r>
    </w:p>
    <w:p w:rsidR="009B64C6" w:rsidRPr="006E21EB" w:rsidRDefault="009B64C6" w:rsidP="00CB67A6">
      <w:pPr>
        <w:pStyle w:val="Title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>S u d a r a u  olimpiados rajoninio etapo</w:t>
      </w:r>
      <w:r w:rsidRPr="006E21EB">
        <w:rPr>
          <w:rFonts w:ascii="Times New Roman" w:hAnsi="Times New Roman"/>
          <w:bCs/>
          <w:szCs w:val="24"/>
        </w:rPr>
        <w:t xml:space="preserve"> organizavimo ir vertinimo komisiją:</w:t>
      </w:r>
    </w:p>
    <w:p w:rsidR="009B64C6" w:rsidRDefault="009B64C6" w:rsidP="00160DB8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Rutkauskienė, Lukšių Vinco Grybo gimnazijos vyr. mokytoja, komisijos pirmininkė</w:t>
      </w:r>
      <w:r w:rsidRPr="006E21EB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br/>
        <w:t>Liucija Pauliukėnienė</w:t>
      </w:r>
      <w:r w:rsidRPr="006E21EB">
        <w:rPr>
          <w:rFonts w:ascii="Times New Roman" w:hAnsi="Times New Roman"/>
          <w:szCs w:val="24"/>
        </w:rPr>
        <w:t>, Šakių „Ži</w:t>
      </w:r>
      <w:r>
        <w:rPr>
          <w:rFonts w:ascii="Times New Roman" w:hAnsi="Times New Roman"/>
          <w:szCs w:val="24"/>
        </w:rPr>
        <w:t>burio“ gimnazijos mokytoja metodininkė</w:t>
      </w:r>
      <w:r w:rsidRPr="006E21EB">
        <w:rPr>
          <w:rFonts w:ascii="Times New Roman" w:hAnsi="Times New Roman"/>
          <w:szCs w:val="24"/>
        </w:rPr>
        <w:t>;</w:t>
      </w:r>
    </w:p>
    <w:p w:rsidR="009B64C6" w:rsidRPr="006E21EB" w:rsidRDefault="009B64C6" w:rsidP="00242401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Remigija Kučiauskienė, </w:t>
      </w:r>
      <w:r w:rsidRPr="006E21EB">
        <w:rPr>
          <w:rFonts w:ascii="Times New Roman" w:hAnsi="Times New Roman"/>
          <w:szCs w:val="24"/>
        </w:rPr>
        <w:t>Šakių „Ži</w:t>
      </w:r>
      <w:r>
        <w:rPr>
          <w:rFonts w:ascii="Times New Roman" w:hAnsi="Times New Roman"/>
          <w:szCs w:val="24"/>
        </w:rPr>
        <w:t>burio“ gimnazijos mokytoja metodininkė</w:t>
      </w:r>
      <w:r w:rsidRPr="006E21EB">
        <w:rPr>
          <w:rFonts w:ascii="Times New Roman" w:hAnsi="Times New Roman"/>
          <w:szCs w:val="24"/>
        </w:rPr>
        <w:t>;</w:t>
      </w:r>
      <w:r w:rsidRPr="006E21EB">
        <w:rPr>
          <w:rFonts w:ascii="Times New Roman" w:hAnsi="Times New Roman"/>
          <w:szCs w:val="24"/>
        </w:rPr>
        <w:br/>
      </w:r>
      <w:r>
        <w:rPr>
          <w:rFonts w:ascii="Times New Roman" w:hAnsi="Times New Roman"/>
          <w:szCs w:val="24"/>
        </w:rPr>
        <w:t xml:space="preserve">Aušra Grumulaitienė, </w:t>
      </w:r>
      <w:r w:rsidRPr="006E21EB">
        <w:rPr>
          <w:rFonts w:ascii="Times New Roman" w:hAnsi="Times New Roman"/>
          <w:szCs w:val="24"/>
        </w:rPr>
        <w:t>Šakių „Ži</w:t>
      </w:r>
      <w:r>
        <w:rPr>
          <w:rFonts w:ascii="Times New Roman" w:hAnsi="Times New Roman"/>
          <w:szCs w:val="24"/>
        </w:rPr>
        <w:t>burio“ gimnazijos mokytoja metodininkė</w:t>
      </w:r>
      <w:r w:rsidRPr="006E21EB">
        <w:rPr>
          <w:rFonts w:ascii="Times New Roman" w:hAnsi="Times New Roman"/>
          <w:szCs w:val="24"/>
        </w:rPr>
        <w:t>;</w:t>
      </w:r>
    </w:p>
    <w:p w:rsidR="009B64C6" w:rsidRDefault="009B64C6" w:rsidP="0024240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Rūta Girdauskienė, Kudirkos Naumiesčio Vinco </w:t>
      </w:r>
      <w:r w:rsidRPr="006E21EB">
        <w:rPr>
          <w:rFonts w:ascii="Times New Roman" w:hAnsi="Times New Roman"/>
          <w:szCs w:val="24"/>
        </w:rPr>
        <w:t>Kudirkos g</w:t>
      </w:r>
      <w:r>
        <w:rPr>
          <w:rFonts w:ascii="Times New Roman" w:hAnsi="Times New Roman"/>
          <w:szCs w:val="24"/>
        </w:rPr>
        <w:t>imnazijos mokytoja metodininkė;</w:t>
      </w:r>
    </w:p>
    <w:p w:rsidR="009B64C6" w:rsidRDefault="009B64C6" w:rsidP="0024240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Kanana Urbaitienė, Kudirkos Naumiesčio Vinco </w:t>
      </w:r>
      <w:r w:rsidRPr="006E21EB">
        <w:rPr>
          <w:rFonts w:ascii="Times New Roman" w:hAnsi="Times New Roman"/>
          <w:szCs w:val="24"/>
        </w:rPr>
        <w:t>Kudirkos g</w:t>
      </w:r>
      <w:r>
        <w:rPr>
          <w:rFonts w:ascii="Times New Roman" w:hAnsi="Times New Roman"/>
          <w:szCs w:val="24"/>
        </w:rPr>
        <w:t>imnazijos mokytoja metodininkė;</w:t>
      </w:r>
    </w:p>
    <w:p w:rsidR="009B64C6" w:rsidRDefault="009B64C6" w:rsidP="0024240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Grybienė, Šakių „Varpo“ mokyklos mokytoja metodininkė;</w:t>
      </w:r>
    </w:p>
    <w:p w:rsidR="009B64C6" w:rsidRDefault="009B64C6" w:rsidP="0024240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Ilona Tamulienė, Griškabūdžio gimnazijos mokytoja metodininkė;</w:t>
      </w:r>
    </w:p>
    <w:p w:rsidR="009B64C6" w:rsidRDefault="009B64C6" w:rsidP="0024240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Apanavičiūtė, Griškabūdžio gimnazijos vyr. mokytoja.</w:t>
      </w:r>
    </w:p>
    <w:p w:rsidR="009B64C6" w:rsidRPr="006E21EB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Demenių </w:t>
      </w:r>
      <w:r>
        <w:rPr>
          <w:rFonts w:ascii="Times New Roman" w:hAnsi="Times New Roman"/>
          <w:bCs/>
          <w:szCs w:val="24"/>
        </w:rPr>
        <w:t>matematikos olimpiados rajoninio</w:t>
      </w:r>
      <w:r w:rsidRPr="006E21EB">
        <w:rPr>
          <w:rFonts w:ascii="Times New Roman" w:hAnsi="Times New Roman"/>
          <w:bCs/>
          <w:szCs w:val="24"/>
        </w:rPr>
        <w:t xml:space="preserve"> etapo 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 xml:space="preserve">Administracijos direktoriaus      </w:t>
      </w:r>
      <w:r>
        <w:rPr>
          <w:rFonts w:ascii="Times New Roman" w:hAnsi="Times New Roman"/>
        </w:rPr>
        <w:tab/>
        <w:t xml:space="preserve">Dainius Grincevičius                                                     </w:t>
      </w:r>
      <w:bookmarkStart w:id="0" w:name="_GoBack"/>
      <w:bookmarkEnd w:id="0"/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CA474E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2018-01-30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4C6" w:rsidRDefault="009B64C6">
      <w:r>
        <w:separator/>
      </w:r>
    </w:p>
  </w:endnote>
  <w:endnote w:type="continuationSeparator" w:id="0">
    <w:p w:rsidR="009B64C6" w:rsidRDefault="009B6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4C6" w:rsidRDefault="009B64C6">
    <w:pPr>
      <w:pStyle w:val="Footer"/>
      <w:jc w:val="right"/>
    </w:pPr>
    <w:fldSimple w:instr=" FILENAME \p \* MERGEFORMAT ">
      <w:r>
        <w:rPr>
          <w:noProof/>
          <w:sz w:val="8"/>
        </w:rPr>
        <w:t>C:\Users\Gintaras\Documents\olimpiados\2016\isak_inf_olimp.doc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4C6" w:rsidRDefault="009B64C6">
      <w:r>
        <w:separator/>
      </w:r>
    </w:p>
  </w:footnote>
  <w:footnote w:type="continuationSeparator" w:id="0">
    <w:p w:rsidR="009B64C6" w:rsidRDefault="009B6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4C6" w:rsidRDefault="009B64C6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832F1"/>
    <w:rsid w:val="004E0A0A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80621"/>
    <w:rsid w:val="008079F5"/>
    <w:rsid w:val="0081379F"/>
    <w:rsid w:val="0085278C"/>
    <w:rsid w:val="008A1DEC"/>
    <w:rsid w:val="008A57A3"/>
    <w:rsid w:val="008A7629"/>
    <w:rsid w:val="008E14F9"/>
    <w:rsid w:val="00935823"/>
    <w:rsid w:val="009A6DBF"/>
    <w:rsid w:val="009B64C6"/>
    <w:rsid w:val="009B7A2D"/>
    <w:rsid w:val="009C592C"/>
    <w:rsid w:val="009E0213"/>
    <w:rsid w:val="00A03638"/>
    <w:rsid w:val="00A214A7"/>
    <w:rsid w:val="00A2168F"/>
    <w:rsid w:val="00A37433"/>
    <w:rsid w:val="00A41AC7"/>
    <w:rsid w:val="00A73E65"/>
    <w:rsid w:val="00A764B3"/>
    <w:rsid w:val="00A8125F"/>
    <w:rsid w:val="00AC305A"/>
    <w:rsid w:val="00AD49BA"/>
    <w:rsid w:val="00B10DCE"/>
    <w:rsid w:val="00BB3475"/>
    <w:rsid w:val="00BD4E36"/>
    <w:rsid w:val="00C01E9A"/>
    <w:rsid w:val="00C34404"/>
    <w:rsid w:val="00C46B4B"/>
    <w:rsid w:val="00C65E6F"/>
    <w:rsid w:val="00CA474E"/>
    <w:rsid w:val="00CB67A6"/>
    <w:rsid w:val="00CB73AD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5510"/>
    <w:rsid w:val="00E75B98"/>
    <w:rsid w:val="00EA1F1B"/>
    <w:rsid w:val="00EF0851"/>
    <w:rsid w:val="00F05484"/>
    <w:rsid w:val="00F60723"/>
    <w:rsid w:val="00F6427D"/>
    <w:rsid w:val="00F66FD8"/>
    <w:rsid w:val="00F9071D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BE2"/>
    <w:rPr>
      <w:rFonts w:ascii="TimesLT" w:hAnsi="TimesLT"/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DefaultParagraphFont"/>
    <w:uiPriority w:val="99"/>
    <w:rsid w:val="00431BE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73AD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BB347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TitleChar">
    <w:name w:val="Title Char"/>
    <w:basedOn w:val="DefaultParagraphFont"/>
    <w:link w:val="Title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1455</Words>
  <Characters>830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ŠAKIU RAJONO SAVIVALDYBES                              I S A K Y M A S        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2018-01-30T07:59:00Z</dcterms:created>
  <dcterms:modified xsi:type="dcterms:W3CDTF">2018-01-30T08:34:00Z</dcterms:modified>
</cp:coreProperties>
</file>