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20" w:rsidRPr="00B3785A" w:rsidRDefault="00524979">
      <w:pPr>
        <w:jc w:val="center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495300" cy="60960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829" w:rsidRPr="00B3785A" w:rsidRDefault="00635829">
      <w:pPr>
        <w:jc w:val="center"/>
        <w:rPr>
          <w:rFonts w:ascii="Times New Roman" w:hAnsi="Times New Roman"/>
          <w:b/>
        </w:rPr>
      </w:pPr>
      <w:r w:rsidRPr="00B3785A">
        <w:rPr>
          <w:rFonts w:ascii="Times New Roman" w:hAnsi="Times New Roman"/>
          <w:b/>
        </w:rPr>
        <w:t>ŠAKIŲ RAJONO SAVIVALDYBĖS ADMINISTRACIJOS DIREKTORIUS</w:t>
      </w:r>
    </w:p>
    <w:p w:rsidR="00635829" w:rsidRPr="00B3785A" w:rsidRDefault="00635829">
      <w:pPr>
        <w:jc w:val="center"/>
        <w:rPr>
          <w:rFonts w:ascii="Times New Roman" w:hAnsi="Times New Roman"/>
          <w:b/>
        </w:rPr>
      </w:pPr>
    </w:p>
    <w:p w:rsidR="00635829" w:rsidRPr="00B3785A" w:rsidRDefault="00635829">
      <w:pPr>
        <w:jc w:val="center"/>
        <w:rPr>
          <w:rFonts w:ascii="Times New Roman" w:hAnsi="Times New Roman"/>
          <w:b/>
        </w:rPr>
      </w:pPr>
      <w:r w:rsidRPr="00B3785A">
        <w:rPr>
          <w:rFonts w:ascii="Times New Roman" w:hAnsi="Times New Roman"/>
          <w:b/>
        </w:rPr>
        <w:t>ĮSAKYMAS</w:t>
      </w:r>
    </w:p>
    <w:p w:rsidR="00CD3C7C" w:rsidRPr="00B3785A" w:rsidRDefault="00635829" w:rsidP="00CD3C7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 w:rsidRPr="00B3785A">
        <w:rPr>
          <w:rFonts w:ascii="Times New Roman" w:hAnsi="Times New Roman"/>
          <w:b/>
        </w:rPr>
        <w:t>DĖL</w:t>
      </w:r>
      <w:r w:rsidR="006D4B4D">
        <w:rPr>
          <w:rFonts w:ascii="Times New Roman" w:hAnsi="Times New Roman"/>
          <w:b/>
          <w:szCs w:val="24"/>
        </w:rPr>
        <w:t xml:space="preserve"> RAJONO SAVIVALDYBĖS ADMINISTRACIJOS DARBUOTOJŲ INSTRUKTAVIMO SAUGOS IR SVEIKATOS KLAUSIMAIS TVARKOS PATVIRTINIMO</w:t>
      </w:r>
    </w:p>
    <w:p w:rsidR="00635829" w:rsidRPr="00B3785A" w:rsidRDefault="006358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35829" w:rsidRPr="00637C47" w:rsidRDefault="00383CDE">
      <w:pPr>
        <w:tabs>
          <w:tab w:val="left" w:pos="6804"/>
        </w:tabs>
        <w:jc w:val="center"/>
        <w:rPr>
          <w:rFonts w:ascii="Times New Roman" w:hAnsi="Times New Roman"/>
        </w:rPr>
      </w:pPr>
      <w:r w:rsidRPr="00B3785A">
        <w:rPr>
          <w:rFonts w:ascii="Times New Roman" w:hAnsi="Times New Roman"/>
        </w:rPr>
        <w:t>201</w:t>
      </w:r>
      <w:r w:rsidR="00C94DE4">
        <w:rPr>
          <w:rFonts w:ascii="Times New Roman" w:hAnsi="Times New Roman"/>
        </w:rPr>
        <w:t>8</w:t>
      </w:r>
      <w:r w:rsidRPr="00B3785A">
        <w:rPr>
          <w:rFonts w:ascii="Times New Roman" w:hAnsi="Times New Roman"/>
        </w:rPr>
        <w:t xml:space="preserve"> m.</w:t>
      </w:r>
      <w:r w:rsidR="00F35D4B">
        <w:rPr>
          <w:rFonts w:ascii="Times New Roman" w:hAnsi="Times New Roman"/>
        </w:rPr>
        <w:t xml:space="preserve"> </w:t>
      </w:r>
      <w:r w:rsidR="006D4B4D" w:rsidRPr="00637C47">
        <w:rPr>
          <w:rFonts w:ascii="Times New Roman" w:hAnsi="Times New Roman"/>
        </w:rPr>
        <w:t>vasario</w:t>
      </w:r>
      <w:r w:rsidR="00C625BA" w:rsidRPr="00637C47">
        <w:rPr>
          <w:rFonts w:ascii="Times New Roman" w:hAnsi="Times New Roman"/>
        </w:rPr>
        <w:t xml:space="preserve"> </w:t>
      </w:r>
      <w:r w:rsidR="005369E2">
        <w:rPr>
          <w:rFonts w:ascii="Times New Roman" w:hAnsi="Times New Roman"/>
        </w:rPr>
        <w:t xml:space="preserve">   </w:t>
      </w:r>
      <w:r w:rsidR="00C625BA" w:rsidRPr="00637C47">
        <w:rPr>
          <w:rFonts w:ascii="Times New Roman" w:hAnsi="Times New Roman"/>
        </w:rPr>
        <w:t>d.</w:t>
      </w:r>
      <w:r w:rsidR="00635829" w:rsidRPr="00637C47">
        <w:rPr>
          <w:rFonts w:ascii="Times New Roman" w:hAnsi="Times New Roman"/>
        </w:rPr>
        <w:t xml:space="preserve"> Nr.</w:t>
      </w:r>
      <w:r w:rsidR="00F32492" w:rsidRPr="00637C47">
        <w:rPr>
          <w:rFonts w:ascii="Times New Roman" w:hAnsi="Times New Roman"/>
        </w:rPr>
        <w:t xml:space="preserve"> AT-</w:t>
      </w:r>
    </w:p>
    <w:p w:rsidR="00635829" w:rsidRPr="00637C47" w:rsidRDefault="00635829" w:rsidP="00637C47">
      <w:pPr>
        <w:jc w:val="center"/>
        <w:rPr>
          <w:rFonts w:ascii="Times New Roman" w:hAnsi="Times New Roman"/>
        </w:rPr>
      </w:pPr>
      <w:r w:rsidRPr="00637C47">
        <w:rPr>
          <w:rFonts w:ascii="Times New Roman" w:hAnsi="Times New Roman"/>
        </w:rPr>
        <w:t>Šakiai</w:t>
      </w:r>
    </w:p>
    <w:p w:rsidR="00C625BA" w:rsidRPr="00B3785A" w:rsidRDefault="00C625B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625BA" w:rsidRPr="00B3785A" w:rsidRDefault="00C625B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27C20" w:rsidRPr="004B7E62" w:rsidRDefault="00827C20" w:rsidP="00827C20">
      <w:pPr>
        <w:tabs>
          <w:tab w:val="left" w:pos="7371"/>
        </w:tabs>
        <w:spacing w:line="360" w:lineRule="auto"/>
        <w:ind w:firstLine="1276"/>
        <w:jc w:val="both"/>
        <w:rPr>
          <w:rFonts w:ascii="Times New Roman" w:hAnsi="Times New Roman"/>
          <w:color w:val="00000A"/>
          <w:kern w:val="2"/>
          <w:szCs w:val="24"/>
        </w:rPr>
      </w:pPr>
      <w:bookmarkStart w:id="0" w:name="_GoBack"/>
      <w:bookmarkEnd w:id="0"/>
      <w:r w:rsidRPr="004B7E62">
        <w:rPr>
          <w:rFonts w:ascii="Times New Roman" w:hAnsi="Times New Roman"/>
          <w:szCs w:val="24"/>
        </w:rPr>
        <w:t xml:space="preserve">Vadovaudamasis Lietuvos Respublikos vietos savivaldos įstatymo 18 straipsnio 1 dalimi, </w:t>
      </w:r>
      <w:r w:rsidRPr="004B7E62">
        <w:rPr>
          <w:rFonts w:ascii="Times New Roman" w:hAnsi="Times New Roman"/>
          <w:color w:val="00000A"/>
          <w:kern w:val="2"/>
          <w:szCs w:val="24"/>
        </w:rPr>
        <w:t>Lietuvos Respublikos d</w:t>
      </w:r>
      <w:r w:rsidRPr="004B7E62">
        <w:rPr>
          <w:rFonts w:ascii="Times New Roman" w:hAnsi="Times New Roman"/>
          <w:szCs w:val="24"/>
        </w:rPr>
        <w:t xml:space="preserve">arbuotojų saugos ir sveikatos įstatymo 27 straipsnio 1 dalimi, Darbuotojų saugos ir sveikatos instrukcijų rengimo ir darbuotojų, darbdavių susitarimu pasiųstų laikinam darbui į įmonę iš kitos įmonės, instruktavimo tvarkos aprašu, patvirtintu Lietuvos Respublikos vyriausiojo valstybinio darbo inspektoriaus 2012 m. rugpjūčio 10 d. įsakymu Nr. V-240 </w:t>
      </w:r>
      <w:r>
        <w:rPr>
          <w:rFonts w:ascii="Times New Roman" w:hAnsi="Times New Roman"/>
          <w:szCs w:val="24"/>
        </w:rPr>
        <w:t>„</w:t>
      </w:r>
      <w:r w:rsidRPr="004B7E62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>ėl d</w:t>
      </w:r>
      <w:r w:rsidRPr="004B7E62">
        <w:rPr>
          <w:rFonts w:ascii="Times New Roman" w:hAnsi="Times New Roman"/>
          <w:szCs w:val="24"/>
        </w:rPr>
        <w:t>arbuotojų saugos ir sveikatos instrukcijų rengimo ir darbuotojų, darbdavių susitarimu pasiųstų laikinam darbui į įmonę iš kitos įmonės, instruktavimo tvarkos apraš</w:t>
      </w:r>
      <w:r>
        <w:rPr>
          <w:rFonts w:ascii="Times New Roman" w:hAnsi="Times New Roman"/>
          <w:szCs w:val="24"/>
        </w:rPr>
        <w:t>o patvirtinimo“</w:t>
      </w:r>
      <w:r w:rsidRPr="004B7E62">
        <w:rPr>
          <w:rFonts w:ascii="Times New Roman" w:hAnsi="Times New Roman"/>
          <w:szCs w:val="24"/>
        </w:rPr>
        <w:t xml:space="preserve"> ir </w:t>
      </w:r>
      <w:r w:rsidRPr="004B7E62">
        <w:rPr>
          <w:rFonts w:ascii="Times New Roman" w:hAnsi="Times New Roman"/>
          <w:color w:val="00000A"/>
          <w:kern w:val="2"/>
          <w:szCs w:val="24"/>
        </w:rPr>
        <w:t>Šakių rajono savivaldybės administracijos nuostatų, patvirtintų rajono savivaldybės tarybos 2016 m. rugsėjo 23 d. sprendimu Nr. T-277 „Dėl Šakių rajono savivaldybės administracijos nuostatų patvirtinimo, 24 punktu:</w:t>
      </w:r>
    </w:p>
    <w:p w:rsidR="00827C20" w:rsidRPr="004B7E62" w:rsidRDefault="00827C20" w:rsidP="00827C20">
      <w:pPr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 w:rsidRPr="004B7E62">
        <w:rPr>
          <w:rFonts w:ascii="Times New Roman" w:hAnsi="Times New Roman"/>
          <w:szCs w:val="24"/>
        </w:rPr>
        <w:t>1. T</w:t>
      </w:r>
      <w:r w:rsidRPr="004B7E62">
        <w:rPr>
          <w:rFonts w:ascii="Times New Roman" w:hAnsi="Times New Roman"/>
          <w:spacing w:val="60"/>
          <w:szCs w:val="24"/>
        </w:rPr>
        <w:t>virtinu</w:t>
      </w:r>
      <w:r w:rsidRPr="004B7E62">
        <w:rPr>
          <w:rFonts w:ascii="Times New Roman" w:hAnsi="Times New Roman"/>
          <w:szCs w:val="24"/>
        </w:rPr>
        <w:t xml:space="preserve"> rajono savivaldybės administracijos darbuotojų instruktavimo saugos ir sveikatos klausimais tvarką.</w:t>
      </w:r>
    </w:p>
    <w:p w:rsidR="00827C20" w:rsidRPr="004B7E62" w:rsidRDefault="00827C20" w:rsidP="00827C20">
      <w:pPr>
        <w:tabs>
          <w:tab w:val="left" w:pos="7371"/>
        </w:tabs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 w:rsidRPr="004B7E62">
        <w:rPr>
          <w:rFonts w:ascii="Times New Roman" w:hAnsi="Times New Roman"/>
          <w:szCs w:val="24"/>
        </w:rPr>
        <w:t>2. P</w:t>
      </w:r>
      <w:r w:rsidRPr="004B7E62">
        <w:rPr>
          <w:rFonts w:ascii="Times New Roman" w:hAnsi="Times New Roman"/>
          <w:spacing w:val="60"/>
          <w:szCs w:val="24"/>
        </w:rPr>
        <w:t>ripažįstu</w:t>
      </w:r>
      <w:r w:rsidRPr="004B7E62">
        <w:rPr>
          <w:rFonts w:ascii="Times New Roman" w:hAnsi="Times New Roman"/>
          <w:szCs w:val="24"/>
        </w:rPr>
        <w:t xml:space="preserve"> netekusiu galios savivaldybės administracijos direktoriaus 2013 m. rugpjūčio 7 d. įsakymą Nr. AT-863 „Dėl rajono savivaldybės administracijos darbuotojų instruktavimo saugos ir sveikatos klausimais tvarkos patvirtinimo“ su visais jo pakeitimais ir papildymais.</w:t>
      </w:r>
    </w:p>
    <w:p w:rsidR="00827C20" w:rsidRPr="004B7E62" w:rsidRDefault="00827C20" w:rsidP="00827C20">
      <w:pPr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 w:rsidRPr="004B7E62">
        <w:rPr>
          <w:rFonts w:ascii="Times New Roman" w:hAnsi="Times New Roman"/>
          <w:szCs w:val="24"/>
        </w:rPr>
        <w:t xml:space="preserve">3. Šis įsakymas </w:t>
      </w:r>
      <w:r w:rsidRPr="004B7E62">
        <w:rPr>
          <w:rStyle w:val="uficommentbody"/>
          <w:rFonts w:ascii="Times New Roman" w:hAnsi="Times New Roman"/>
          <w:bCs/>
          <w:color w:val="000000"/>
          <w:szCs w:val="24"/>
        </w:rPr>
        <w:t>per vieną mėnesį nuo rašto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27C20" w:rsidRPr="004B7E62" w:rsidRDefault="00827C20" w:rsidP="00827C20">
      <w:pPr>
        <w:tabs>
          <w:tab w:val="left" w:pos="7371"/>
        </w:tabs>
        <w:rPr>
          <w:rFonts w:ascii="Times New Roman" w:hAnsi="Times New Roman"/>
          <w:szCs w:val="24"/>
        </w:rPr>
      </w:pPr>
      <w:r w:rsidRPr="004B7E62">
        <w:rPr>
          <w:rFonts w:ascii="Times New Roman" w:hAnsi="Times New Roman"/>
          <w:szCs w:val="24"/>
        </w:rPr>
        <w:t>Administracijos direktorius</w:t>
      </w:r>
      <w:r w:rsidRPr="004B7E62">
        <w:rPr>
          <w:rFonts w:ascii="Times New Roman" w:hAnsi="Times New Roman"/>
          <w:szCs w:val="24"/>
        </w:rPr>
        <w:tab/>
        <w:t>Dainius Grincevičius</w:t>
      </w:r>
    </w:p>
    <w:p w:rsidR="00827C20" w:rsidRPr="004B7E62" w:rsidRDefault="00827C20" w:rsidP="00827C20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827C20" w:rsidRPr="004B7E62" w:rsidRDefault="00827C20" w:rsidP="00827C20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4B7E62">
        <w:rPr>
          <w:rFonts w:ascii="Times New Roman" w:hAnsi="Times New Roman"/>
          <w:szCs w:val="24"/>
        </w:rPr>
        <w:t>Parengė</w:t>
      </w:r>
    </w:p>
    <w:p w:rsidR="00827C20" w:rsidRPr="004B7E62" w:rsidRDefault="00827C20" w:rsidP="00827C20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4B7E62">
        <w:rPr>
          <w:rFonts w:ascii="Times New Roman" w:hAnsi="Times New Roman"/>
          <w:szCs w:val="24"/>
        </w:rPr>
        <w:t>Vyriausiasis specialistas</w:t>
      </w:r>
    </w:p>
    <w:p w:rsidR="00827C20" w:rsidRPr="004B7E62" w:rsidRDefault="00827C20" w:rsidP="00827C20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827C20" w:rsidRPr="004B7E62" w:rsidRDefault="00827C20" w:rsidP="00827C20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4B7E62">
        <w:rPr>
          <w:rFonts w:ascii="Times New Roman" w:hAnsi="Times New Roman"/>
          <w:szCs w:val="24"/>
        </w:rPr>
        <w:t>Ramūnas Venslovaitis</w:t>
      </w:r>
    </w:p>
    <w:p w:rsidR="00D607CD" w:rsidRPr="00B3785A" w:rsidRDefault="00827C20" w:rsidP="00827C20">
      <w:pPr>
        <w:tabs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4B7E62">
        <w:rPr>
          <w:rFonts w:ascii="Times New Roman" w:hAnsi="Times New Roman"/>
          <w:szCs w:val="24"/>
        </w:rPr>
        <w:t>2018-02-26</w:t>
      </w:r>
    </w:p>
    <w:sectPr w:rsidR="00D607CD" w:rsidRPr="00B3785A" w:rsidSect="00025CEC">
      <w:foot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6DA" w:rsidRDefault="002E26DA">
      <w:r>
        <w:separator/>
      </w:r>
    </w:p>
  </w:endnote>
  <w:endnote w:type="continuationSeparator" w:id="0">
    <w:p w:rsidR="002E26DA" w:rsidRDefault="002E2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26" w:rsidRDefault="001D7A26">
    <w:pPr>
      <w:pStyle w:val="Porat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6DA" w:rsidRDefault="002E26DA">
      <w:r>
        <w:separator/>
      </w:r>
    </w:p>
  </w:footnote>
  <w:footnote w:type="continuationSeparator" w:id="0">
    <w:p w:rsidR="002E26DA" w:rsidRDefault="002E26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625BA"/>
    <w:rsid w:val="00025CEC"/>
    <w:rsid w:val="000306C8"/>
    <w:rsid w:val="00030A58"/>
    <w:rsid w:val="000416FA"/>
    <w:rsid w:val="0005339D"/>
    <w:rsid w:val="000670F4"/>
    <w:rsid w:val="00081951"/>
    <w:rsid w:val="00086C7A"/>
    <w:rsid w:val="00095717"/>
    <w:rsid w:val="00096822"/>
    <w:rsid w:val="000A403E"/>
    <w:rsid w:val="000B4B8C"/>
    <w:rsid w:val="000B4F36"/>
    <w:rsid w:val="000C50D6"/>
    <w:rsid w:val="00102012"/>
    <w:rsid w:val="001026B0"/>
    <w:rsid w:val="001134EA"/>
    <w:rsid w:val="0011363A"/>
    <w:rsid w:val="00133298"/>
    <w:rsid w:val="00134526"/>
    <w:rsid w:val="00154BFB"/>
    <w:rsid w:val="00157963"/>
    <w:rsid w:val="00163EE2"/>
    <w:rsid w:val="0018487B"/>
    <w:rsid w:val="001D0EF7"/>
    <w:rsid w:val="001D7A26"/>
    <w:rsid w:val="001F16EA"/>
    <w:rsid w:val="00233C80"/>
    <w:rsid w:val="00233D87"/>
    <w:rsid w:val="00253A6B"/>
    <w:rsid w:val="00267311"/>
    <w:rsid w:val="00273C08"/>
    <w:rsid w:val="00274905"/>
    <w:rsid w:val="00277559"/>
    <w:rsid w:val="002C7A46"/>
    <w:rsid w:val="002E25FE"/>
    <w:rsid w:val="002E26DA"/>
    <w:rsid w:val="00340DE4"/>
    <w:rsid w:val="00353DBF"/>
    <w:rsid w:val="0036673E"/>
    <w:rsid w:val="00376C1A"/>
    <w:rsid w:val="00383CDE"/>
    <w:rsid w:val="003902BB"/>
    <w:rsid w:val="003A0CFC"/>
    <w:rsid w:val="003A6BCD"/>
    <w:rsid w:val="003B3080"/>
    <w:rsid w:val="003B5692"/>
    <w:rsid w:val="003C0C01"/>
    <w:rsid w:val="003C4CB3"/>
    <w:rsid w:val="00414900"/>
    <w:rsid w:val="0042719A"/>
    <w:rsid w:val="00432FDF"/>
    <w:rsid w:val="00436427"/>
    <w:rsid w:val="00447A86"/>
    <w:rsid w:val="00453F09"/>
    <w:rsid w:val="004815C9"/>
    <w:rsid w:val="00490F92"/>
    <w:rsid w:val="00524979"/>
    <w:rsid w:val="005369E2"/>
    <w:rsid w:val="00542668"/>
    <w:rsid w:val="00565F71"/>
    <w:rsid w:val="005B61AF"/>
    <w:rsid w:val="005D0629"/>
    <w:rsid w:val="005E33DF"/>
    <w:rsid w:val="005F664B"/>
    <w:rsid w:val="00605886"/>
    <w:rsid w:val="00614A9A"/>
    <w:rsid w:val="00614F49"/>
    <w:rsid w:val="00614F60"/>
    <w:rsid w:val="00632A8E"/>
    <w:rsid w:val="00635829"/>
    <w:rsid w:val="00637C47"/>
    <w:rsid w:val="006761EE"/>
    <w:rsid w:val="006A373E"/>
    <w:rsid w:val="006A5365"/>
    <w:rsid w:val="006A562D"/>
    <w:rsid w:val="006D4B4D"/>
    <w:rsid w:val="006E660D"/>
    <w:rsid w:val="00706AD6"/>
    <w:rsid w:val="0071154C"/>
    <w:rsid w:val="00715AF4"/>
    <w:rsid w:val="00762968"/>
    <w:rsid w:val="0076781F"/>
    <w:rsid w:val="0077012B"/>
    <w:rsid w:val="00786344"/>
    <w:rsid w:val="007A64FD"/>
    <w:rsid w:val="007A7D9B"/>
    <w:rsid w:val="007C05EB"/>
    <w:rsid w:val="007C1CA2"/>
    <w:rsid w:val="007C7AE7"/>
    <w:rsid w:val="007D3CA1"/>
    <w:rsid w:val="007E470D"/>
    <w:rsid w:val="007E69CF"/>
    <w:rsid w:val="007F7294"/>
    <w:rsid w:val="007F772A"/>
    <w:rsid w:val="00803D76"/>
    <w:rsid w:val="00826FB6"/>
    <w:rsid w:val="00827C20"/>
    <w:rsid w:val="00842292"/>
    <w:rsid w:val="00842B65"/>
    <w:rsid w:val="00855DA1"/>
    <w:rsid w:val="008718A0"/>
    <w:rsid w:val="0088241D"/>
    <w:rsid w:val="00885B55"/>
    <w:rsid w:val="0089097D"/>
    <w:rsid w:val="008923E3"/>
    <w:rsid w:val="008B0541"/>
    <w:rsid w:val="008B6894"/>
    <w:rsid w:val="008C1522"/>
    <w:rsid w:val="008C78CA"/>
    <w:rsid w:val="008E305A"/>
    <w:rsid w:val="00901251"/>
    <w:rsid w:val="00912223"/>
    <w:rsid w:val="009263B4"/>
    <w:rsid w:val="00971BF6"/>
    <w:rsid w:val="00995809"/>
    <w:rsid w:val="009B0C3C"/>
    <w:rsid w:val="009F3784"/>
    <w:rsid w:val="00A279B4"/>
    <w:rsid w:val="00A43F8B"/>
    <w:rsid w:val="00A5060B"/>
    <w:rsid w:val="00A621D0"/>
    <w:rsid w:val="00A66A51"/>
    <w:rsid w:val="00A7229B"/>
    <w:rsid w:val="00A8477B"/>
    <w:rsid w:val="00AA680E"/>
    <w:rsid w:val="00AA721E"/>
    <w:rsid w:val="00B24F20"/>
    <w:rsid w:val="00B26485"/>
    <w:rsid w:val="00B307D1"/>
    <w:rsid w:val="00B3785A"/>
    <w:rsid w:val="00B51291"/>
    <w:rsid w:val="00B5312E"/>
    <w:rsid w:val="00B7330A"/>
    <w:rsid w:val="00B7673A"/>
    <w:rsid w:val="00BA1AE0"/>
    <w:rsid w:val="00BB35DB"/>
    <w:rsid w:val="00BB774B"/>
    <w:rsid w:val="00BC6799"/>
    <w:rsid w:val="00BD725C"/>
    <w:rsid w:val="00BF1F69"/>
    <w:rsid w:val="00C10271"/>
    <w:rsid w:val="00C31CB4"/>
    <w:rsid w:val="00C32521"/>
    <w:rsid w:val="00C625BA"/>
    <w:rsid w:val="00C81DE4"/>
    <w:rsid w:val="00C8258E"/>
    <w:rsid w:val="00C9295C"/>
    <w:rsid w:val="00C94DE4"/>
    <w:rsid w:val="00CB2782"/>
    <w:rsid w:val="00CC4D5F"/>
    <w:rsid w:val="00CC7465"/>
    <w:rsid w:val="00CD3C7C"/>
    <w:rsid w:val="00D36AC0"/>
    <w:rsid w:val="00D607CD"/>
    <w:rsid w:val="00D7357E"/>
    <w:rsid w:val="00D75FC6"/>
    <w:rsid w:val="00D80C2C"/>
    <w:rsid w:val="00D848DD"/>
    <w:rsid w:val="00D86826"/>
    <w:rsid w:val="00DA0CD4"/>
    <w:rsid w:val="00DA138E"/>
    <w:rsid w:val="00DD3670"/>
    <w:rsid w:val="00DE02AC"/>
    <w:rsid w:val="00E01188"/>
    <w:rsid w:val="00E3623E"/>
    <w:rsid w:val="00E7409C"/>
    <w:rsid w:val="00E902DF"/>
    <w:rsid w:val="00ED7303"/>
    <w:rsid w:val="00EF1896"/>
    <w:rsid w:val="00EF4DB1"/>
    <w:rsid w:val="00F149A5"/>
    <w:rsid w:val="00F17F4D"/>
    <w:rsid w:val="00F32492"/>
    <w:rsid w:val="00F35D4B"/>
    <w:rsid w:val="00F5559F"/>
    <w:rsid w:val="00FB0119"/>
    <w:rsid w:val="00FB5880"/>
    <w:rsid w:val="00FB6C7D"/>
    <w:rsid w:val="00FD1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F4DB1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EF4DB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F4DB1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rsid w:val="00EF4DB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7E470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C8258E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827C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1187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rvenslovaitis</cp:lastModifiedBy>
  <cp:revision>7</cp:revision>
  <cp:lastPrinted>2018-01-05T09:56:00Z</cp:lastPrinted>
  <dcterms:created xsi:type="dcterms:W3CDTF">2018-02-15T05:59:00Z</dcterms:created>
  <dcterms:modified xsi:type="dcterms:W3CDTF">2018-02-26T11:58:00Z</dcterms:modified>
</cp:coreProperties>
</file>