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2A1F" w:rsidRDefault="009C2A1F" w:rsidP="009C2A1F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noProof/>
          <w:szCs w:val="24"/>
        </w:rPr>
        <w:drawing>
          <wp:inline distT="0" distB="0" distL="0" distR="0">
            <wp:extent cx="495300" cy="609600"/>
            <wp:effectExtent l="0" t="0" r="0" b="0"/>
            <wp:docPr id="2" name="Paveikslėlis 2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A1F" w:rsidRDefault="009C2A1F" w:rsidP="009C2A1F">
      <w:pPr>
        <w:jc w:val="center"/>
        <w:rPr>
          <w:rFonts w:ascii="Times New Roman" w:hAnsi="Times New Roman"/>
          <w:b/>
          <w:szCs w:val="24"/>
        </w:rPr>
      </w:pPr>
    </w:p>
    <w:p w:rsidR="009C2A1F" w:rsidRDefault="009C2A1F" w:rsidP="009C2A1F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ŠAKIŲ RAJONO SAVIVALDYBĖS ADMINISTRACIJOS DIREKTORIUS</w:t>
      </w:r>
    </w:p>
    <w:p w:rsidR="009C2A1F" w:rsidRDefault="009C2A1F" w:rsidP="009C2A1F">
      <w:pPr>
        <w:jc w:val="center"/>
        <w:rPr>
          <w:rFonts w:ascii="Times New Roman" w:hAnsi="Times New Roman"/>
          <w:b/>
          <w:szCs w:val="24"/>
        </w:rPr>
      </w:pPr>
    </w:p>
    <w:p w:rsidR="009C2A1F" w:rsidRDefault="009C2A1F" w:rsidP="009C2A1F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ĮSAKYMAS</w:t>
      </w:r>
    </w:p>
    <w:p w:rsidR="009C2A1F" w:rsidRDefault="009C2A1F" w:rsidP="009C2A1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aps/>
          <w:szCs w:val="24"/>
        </w:rPr>
      </w:pPr>
      <w:r>
        <w:rPr>
          <w:rFonts w:ascii="Times New Roman" w:hAnsi="Times New Roman"/>
          <w:b/>
          <w:caps/>
          <w:szCs w:val="24"/>
        </w:rPr>
        <w:t>DĖL ŠAKIŲ RAJONO SAVIVALDYBĖS NUMATOMŲ STEBĖTI 2018 M. maudyklų sąrašo ir šių maudyklų VANDENS KOKYBĖS STEBĖSENOS KALENDORINIO GRAFIKO paTVIRTINIMO</w:t>
      </w:r>
    </w:p>
    <w:p w:rsidR="009C2A1F" w:rsidRDefault="009C2A1F" w:rsidP="009C2A1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9C2A1F" w:rsidRDefault="009C2A1F" w:rsidP="009C2A1F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2018 m. kovo   d.  Nr. AT-</w:t>
      </w:r>
    </w:p>
    <w:p w:rsidR="009C2A1F" w:rsidRDefault="009C2A1F" w:rsidP="009C2A1F">
      <w:pPr>
        <w:pStyle w:val="Antrat1"/>
        <w:ind w:left="0" w:firstLine="0"/>
        <w:jc w:val="center"/>
        <w:rPr>
          <w:szCs w:val="24"/>
        </w:rPr>
      </w:pPr>
      <w:r>
        <w:rPr>
          <w:szCs w:val="24"/>
        </w:rPr>
        <w:t>Šakiai</w:t>
      </w:r>
    </w:p>
    <w:p w:rsidR="009C2A1F" w:rsidRDefault="009C2A1F" w:rsidP="009C2A1F">
      <w:pPr>
        <w:rPr>
          <w:rFonts w:ascii="Times New Roman" w:hAnsi="Times New Roman"/>
          <w:szCs w:val="24"/>
        </w:rPr>
      </w:pPr>
    </w:p>
    <w:p w:rsidR="009C2A1F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szCs w:val="24"/>
        </w:rPr>
        <w:t>Vadovaudamasis Lietuvos Respublikos vietos savivaldos įstatymo 29 straipsnio 8 dalies 2 punktu, 6 straipsnio 36 punktu ir Lietuvos higienos normos HN 92:2007 „Paplūdimiai ir jų maudyklų vandens kokybė“, patvirtintos Lietuvos Respublikos sveikatos apsaugos ministro 2007 m. gruodžio 21 d. įsakymu Nr. V-1055 „</w:t>
      </w:r>
      <w:r>
        <w:rPr>
          <w:bCs/>
          <w:color w:val="000000"/>
        </w:rPr>
        <w:t xml:space="preserve">Dėl Lietuvos higienos normos HN 92:2007 „Paplūdimiai ir jų maudyklų vandens kokybė“ patvirtinimo“, </w:t>
      </w:r>
      <w:r>
        <w:rPr>
          <w:rFonts w:ascii="Times New Roman" w:hAnsi="Times New Roman"/>
          <w:szCs w:val="24"/>
        </w:rPr>
        <w:t xml:space="preserve">14, 22, 23, 24 punktų nuostatomis, </w:t>
      </w:r>
    </w:p>
    <w:p w:rsidR="009C2A1F" w:rsidRDefault="009C2A1F" w:rsidP="009C2A1F">
      <w:pPr>
        <w:shd w:val="clear" w:color="auto" w:fill="FFFFFF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1. T v i r t i n u:</w:t>
      </w:r>
    </w:p>
    <w:p w:rsidR="009C2A1F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1.1. Numatomų stebėti 2018 m. Šakių rajono savivaldybės maudyklų sąrašą (1 priedas);</w:t>
      </w:r>
    </w:p>
    <w:p w:rsidR="009C2A1F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1.2. Šakių rajono savivaldybės maudyklų vandens kokybės tyrimų kalendorinį grafiką 2018 metais (2 priedas).</w:t>
      </w:r>
    </w:p>
    <w:p w:rsidR="009C2A1F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 N u r o d a u biudžetinei įstaigai Šakių rajono savivaldybės visuomenės sveikatos biurui:</w:t>
      </w:r>
    </w:p>
    <w:p w:rsidR="009C2A1F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2.1. organizuoti maudyklų vandens kokybės stebėseną; </w:t>
      </w:r>
    </w:p>
    <w:p w:rsidR="009C2A1F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2.2. maudyklų vandens kokybės stebėseną vykdyti ne vėliau kaip per keturias dienas nuo kalendoriniame grafike numatytos dienos.</w:t>
      </w:r>
    </w:p>
    <w:p w:rsidR="009C2A1F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Style w:val="uficommentbody"/>
          <w:bCs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9C2A1F" w:rsidRDefault="009C2A1F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:rsidR="009C2A1F" w:rsidRDefault="009C2A1F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:rsidR="009C2A1F" w:rsidRDefault="009C2A1F" w:rsidP="009C2A1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Administracijos direktorius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Dainius Grincevičius</w:t>
      </w:r>
    </w:p>
    <w:p w:rsidR="009C2A1F" w:rsidRDefault="009C2A1F" w:rsidP="009C2A1F">
      <w:pPr>
        <w:overflowPunct w:val="0"/>
        <w:rPr>
          <w:rFonts w:ascii="Times New Roman" w:hAnsi="Times New Roman"/>
          <w:szCs w:val="24"/>
        </w:rPr>
      </w:pPr>
    </w:p>
    <w:p w:rsidR="009C2A1F" w:rsidRDefault="009C2A1F" w:rsidP="009C2A1F">
      <w:pPr>
        <w:overflowPunct w:val="0"/>
        <w:rPr>
          <w:rFonts w:ascii="Times New Roman" w:hAnsi="Times New Roman"/>
          <w:szCs w:val="24"/>
        </w:rPr>
      </w:pPr>
    </w:p>
    <w:p w:rsidR="009C2A1F" w:rsidRDefault="009C2A1F" w:rsidP="009C2A1F">
      <w:pPr>
        <w:rPr>
          <w:rFonts w:ascii="Times New Roman" w:hAnsi="Times New Roman"/>
          <w:szCs w:val="24"/>
        </w:rPr>
      </w:pPr>
      <w:bookmarkStart w:id="0" w:name="_Hlk508804254"/>
    </w:p>
    <w:p w:rsidR="009C2A1F" w:rsidRDefault="009C2A1F" w:rsidP="009C2A1F">
      <w:pPr>
        <w:rPr>
          <w:rFonts w:ascii="Times New Roman" w:hAnsi="Times New Roman"/>
          <w:szCs w:val="24"/>
        </w:rPr>
      </w:pPr>
    </w:p>
    <w:p w:rsidR="009C2A1F" w:rsidRDefault="009C2A1F" w:rsidP="009C2A1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9C2A1F" w:rsidRDefault="009C2A1F" w:rsidP="009C2A1F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ab/>
      </w:r>
    </w:p>
    <w:p w:rsidR="009C2A1F" w:rsidRDefault="009C2A1F" w:rsidP="009C2A1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9C2A1F" w:rsidRDefault="009C2A1F" w:rsidP="009C2A1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Evelina </w:t>
      </w:r>
      <w:proofErr w:type="spellStart"/>
      <w:r>
        <w:rPr>
          <w:rFonts w:ascii="Times New Roman" w:hAnsi="Times New Roman"/>
          <w:szCs w:val="24"/>
        </w:rPr>
        <w:t>Domeikaitė</w:t>
      </w:r>
      <w:proofErr w:type="spellEnd"/>
      <w:r>
        <w:rPr>
          <w:rFonts w:ascii="Times New Roman" w:hAnsi="Times New Roman"/>
          <w:szCs w:val="24"/>
        </w:rPr>
        <w:t>-Dovydaitienė</w:t>
      </w:r>
    </w:p>
    <w:p w:rsidR="00312BC9" w:rsidRPr="009C2A1F" w:rsidRDefault="009C2A1F" w:rsidP="009C2A1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2018-03-14</w:t>
      </w:r>
      <w:bookmarkStart w:id="1" w:name="_GoBack"/>
      <w:bookmarkEnd w:id="0"/>
      <w:bookmarkEnd w:id="1"/>
    </w:p>
    <w:sectPr w:rsidR="00312BC9" w:rsidRPr="009C2A1F" w:rsidSect="007B0470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7700" w:rsidRDefault="006D7700">
      <w:r>
        <w:separator/>
      </w:r>
    </w:p>
  </w:endnote>
  <w:endnote w:type="continuationSeparator" w:id="0">
    <w:p w:rsidR="006D7700" w:rsidRDefault="006D7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7DE" w:rsidRDefault="00A227DE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7700" w:rsidRDefault="006D7700">
      <w:r>
        <w:separator/>
      </w:r>
    </w:p>
  </w:footnote>
  <w:footnote w:type="continuationSeparator" w:id="0">
    <w:p w:rsidR="006D7700" w:rsidRDefault="006D77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7DE" w:rsidRDefault="00A227DE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40AF7"/>
    <w:rsid w:val="0010061D"/>
    <w:rsid w:val="00117499"/>
    <w:rsid w:val="00130B7A"/>
    <w:rsid w:val="00157D23"/>
    <w:rsid w:val="0016348F"/>
    <w:rsid w:val="00167714"/>
    <w:rsid w:val="00173EA6"/>
    <w:rsid w:val="001C22A1"/>
    <w:rsid w:val="001D38EF"/>
    <w:rsid w:val="001E7250"/>
    <w:rsid w:val="001F10E4"/>
    <w:rsid w:val="001F69D3"/>
    <w:rsid w:val="0020721D"/>
    <w:rsid w:val="00223ECD"/>
    <w:rsid w:val="00252829"/>
    <w:rsid w:val="00277C13"/>
    <w:rsid w:val="0028720A"/>
    <w:rsid w:val="002C7C16"/>
    <w:rsid w:val="002D37D8"/>
    <w:rsid w:val="002D3872"/>
    <w:rsid w:val="002D3ABC"/>
    <w:rsid w:val="002E2189"/>
    <w:rsid w:val="002F1757"/>
    <w:rsid w:val="002F1A8A"/>
    <w:rsid w:val="00312BC9"/>
    <w:rsid w:val="00313CF0"/>
    <w:rsid w:val="00342E29"/>
    <w:rsid w:val="00351CD3"/>
    <w:rsid w:val="003548D0"/>
    <w:rsid w:val="00356E73"/>
    <w:rsid w:val="003E47A2"/>
    <w:rsid w:val="00425038"/>
    <w:rsid w:val="0043228D"/>
    <w:rsid w:val="00434430"/>
    <w:rsid w:val="00434DE7"/>
    <w:rsid w:val="00446B04"/>
    <w:rsid w:val="00460CC8"/>
    <w:rsid w:val="0048512C"/>
    <w:rsid w:val="004B777B"/>
    <w:rsid w:val="004D31D1"/>
    <w:rsid w:val="00521D86"/>
    <w:rsid w:val="00527119"/>
    <w:rsid w:val="00581BA3"/>
    <w:rsid w:val="00590284"/>
    <w:rsid w:val="00590DBD"/>
    <w:rsid w:val="00591470"/>
    <w:rsid w:val="005B5A1E"/>
    <w:rsid w:val="005D59EB"/>
    <w:rsid w:val="005F5857"/>
    <w:rsid w:val="00610881"/>
    <w:rsid w:val="0062294D"/>
    <w:rsid w:val="006360B5"/>
    <w:rsid w:val="00653DEC"/>
    <w:rsid w:val="00690D0B"/>
    <w:rsid w:val="006C1DE1"/>
    <w:rsid w:val="006D7700"/>
    <w:rsid w:val="006F2596"/>
    <w:rsid w:val="0070001E"/>
    <w:rsid w:val="007100D0"/>
    <w:rsid w:val="00744421"/>
    <w:rsid w:val="00796A87"/>
    <w:rsid w:val="007B0470"/>
    <w:rsid w:val="007C6CE4"/>
    <w:rsid w:val="007D1597"/>
    <w:rsid w:val="007F788C"/>
    <w:rsid w:val="00833F54"/>
    <w:rsid w:val="00835B3B"/>
    <w:rsid w:val="008466E7"/>
    <w:rsid w:val="00885336"/>
    <w:rsid w:val="00890F08"/>
    <w:rsid w:val="008947F3"/>
    <w:rsid w:val="008E151F"/>
    <w:rsid w:val="00926B66"/>
    <w:rsid w:val="009401DB"/>
    <w:rsid w:val="009438D0"/>
    <w:rsid w:val="00966B7B"/>
    <w:rsid w:val="009670B5"/>
    <w:rsid w:val="0098205C"/>
    <w:rsid w:val="00982A2C"/>
    <w:rsid w:val="009B602B"/>
    <w:rsid w:val="009C2A1F"/>
    <w:rsid w:val="009C4EAB"/>
    <w:rsid w:val="009F065C"/>
    <w:rsid w:val="00A06421"/>
    <w:rsid w:val="00A227DE"/>
    <w:rsid w:val="00A23358"/>
    <w:rsid w:val="00A27920"/>
    <w:rsid w:val="00A73877"/>
    <w:rsid w:val="00A90A20"/>
    <w:rsid w:val="00A940D4"/>
    <w:rsid w:val="00AC6364"/>
    <w:rsid w:val="00AF2892"/>
    <w:rsid w:val="00B05A48"/>
    <w:rsid w:val="00B17000"/>
    <w:rsid w:val="00B17177"/>
    <w:rsid w:val="00B7351B"/>
    <w:rsid w:val="00BA3963"/>
    <w:rsid w:val="00BE12E9"/>
    <w:rsid w:val="00BE1E33"/>
    <w:rsid w:val="00BE6D25"/>
    <w:rsid w:val="00BF113C"/>
    <w:rsid w:val="00C241BF"/>
    <w:rsid w:val="00C63094"/>
    <w:rsid w:val="00C838D9"/>
    <w:rsid w:val="00C921BD"/>
    <w:rsid w:val="00CA6ECE"/>
    <w:rsid w:val="00CD6426"/>
    <w:rsid w:val="00D12F36"/>
    <w:rsid w:val="00DA2430"/>
    <w:rsid w:val="00DD270F"/>
    <w:rsid w:val="00DD47CE"/>
    <w:rsid w:val="00DD5309"/>
    <w:rsid w:val="00E26E68"/>
    <w:rsid w:val="00E76197"/>
    <w:rsid w:val="00E918BB"/>
    <w:rsid w:val="00ED113F"/>
    <w:rsid w:val="00F01EF6"/>
    <w:rsid w:val="00F1647D"/>
    <w:rsid w:val="00F25F65"/>
    <w:rsid w:val="00F41AD1"/>
    <w:rsid w:val="00F46657"/>
    <w:rsid w:val="00F631A4"/>
    <w:rsid w:val="00F644FB"/>
    <w:rsid w:val="00F91A5A"/>
    <w:rsid w:val="00FD604C"/>
    <w:rsid w:val="00FD7814"/>
    <w:rsid w:val="00FE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EF52EE"/>
  <w15:docId w15:val="{EC3D5BDA-71A3-42D6-8701-6A0579331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277C13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rsid w:val="00277C13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277C13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277C13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401D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401DB"/>
    <w:rPr>
      <w:rFonts w:ascii="Tahoma" w:hAnsi="Tahoma" w:cs="Tahoma"/>
      <w:sz w:val="16"/>
      <w:szCs w:val="16"/>
    </w:rPr>
  </w:style>
  <w:style w:type="character" w:customStyle="1" w:styleId="uficommentbody">
    <w:name w:val="uficommentbody"/>
    <w:basedOn w:val="Numatytasispastraiposriftas"/>
    <w:rsid w:val="00FE5D89"/>
  </w:style>
  <w:style w:type="character" w:customStyle="1" w:styleId="Antrat1Diagrama">
    <w:name w:val="Antraštė 1 Diagrama"/>
    <w:basedOn w:val="Numatytasispastraiposriftas"/>
    <w:link w:val="Antrat1"/>
    <w:rsid w:val="009C2A1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8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295</TotalTime>
  <Pages>1</Pages>
  <Words>1017</Words>
  <Characters>581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1595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120_spec_1</cp:lastModifiedBy>
  <cp:revision>70</cp:revision>
  <cp:lastPrinted>2018-03-15T08:44:00Z</cp:lastPrinted>
  <dcterms:created xsi:type="dcterms:W3CDTF">2018-03-14T08:25:00Z</dcterms:created>
  <dcterms:modified xsi:type="dcterms:W3CDTF">2018-03-15T09:19:00Z</dcterms:modified>
</cp:coreProperties>
</file>