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4EED" w:rsidRPr="008930D8" w:rsidRDefault="00363BF2">
      <w:pPr>
        <w:jc w:val="center"/>
        <w:rPr>
          <w:rFonts w:ascii="Times New Roman" w:hAnsi="Times New Roman"/>
          <w:b/>
          <w:noProof/>
          <w:lang w:val="lt-LT" w:eastAsia="lt-LT"/>
        </w:rPr>
      </w:pPr>
      <w:r w:rsidRPr="008930D8"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EED" w:rsidRPr="008930D8" w:rsidRDefault="00854EED">
      <w:pPr>
        <w:jc w:val="center"/>
        <w:rPr>
          <w:rFonts w:ascii="Times New Roman" w:hAnsi="Times New Roman"/>
          <w:b/>
          <w:sz w:val="24"/>
          <w:lang w:val="lt-LT"/>
        </w:rPr>
      </w:pPr>
      <w:r w:rsidRPr="008930D8">
        <w:rPr>
          <w:rFonts w:ascii="Times New Roman" w:hAnsi="Times New Roman"/>
          <w:b/>
          <w:sz w:val="24"/>
          <w:lang w:val="lt-LT"/>
        </w:rPr>
        <w:t>ŠAKIŲ RAJONO SAVIVALDYBĖS MERAS</w:t>
      </w:r>
    </w:p>
    <w:p w:rsidR="00854EED" w:rsidRPr="008930D8" w:rsidRDefault="00854EED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854EED" w:rsidRPr="008930D8" w:rsidRDefault="00854EED">
      <w:pPr>
        <w:pStyle w:val="Antrat3"/>
        <w:rPr>
          <w:b/>
          <w:lang w:val="lt-LT"/>
        </w:rPr>
      </w:pPr>
      <w:r w:rsidRPr="008930D8">
        <w:rPr>
          <w:b/>
          <w:lang w:val="lt-LT"/>
        </w:rPr>
        <w:t>POTVARKIS</w:t>
      </w:r>
    </w:p>
    <w:p w:rsidR="00854EED" w:rsidRPr="008930D8" w:rsidRDefault="00854EED" w:rsidP="0032022C">
      <w:pPr>
        <w:pStyle w:val="Antrat1"/>
        <w:jc w:val="center"/>
        <w:rPr>
          <w:b/>
          <w:lang w:val="lt-LT"/>
        </w:rPr>
      </w:pPr>
      <w:r w:rsidRPr="008930D8">
        <w:rPr>
          <w:b/>
          <w:lang w:val="lt-LT"/>
        </w:rPr>
        <w:t xml:space="preserve">DĖL </w:t>
      </w:r>
      <w:r w:rsidR="006C28C7">
        <w:rPr>
          <w:b/>
          <w:lang w:val="lt-LT"/>
        </w:rPr>
        <w:t xml:space="preserve">ĮGALOJIMO SUTEIKIMO </w:t>
      </w:r>
      <w:r w:rsidR="00A83EC4">
        <w:rPr>
          <w:b/>
          <w:lang w:val="lt-LT"/>
        </w:rPr>
        <w:t>RAJONO SAVIVALDYBĖS ADMINISTRACIJOS DIREKTORIUI ATSTOVAUTI</w:t>
      </w:r>
      <w:r w:rsidR="001B7DBA">
        <w:rPr>
          <w:b/>
          <w:lang w:val="lt-LT"/>
        </w:rPr>
        <w:t xml:space="preserve"> SAVIVALDYB</w:t>
      </w:r>
      <w:r w:rsidR="00A212D1">
        <w:rPr>
          <w:b/>
          <w:lang w:val="lt-LT"/>
        </w:rPr>
        <w:t>EI</w:t>
      </w:r>
      <w:r w:rsidR="00A83EC4">
        <w:rPr>
          <w:b/>
          <w:lang w:val="lt-LT"/>
        </w:rPr>
        <w:t xml:space="preserve"> VISUOTINIAME ASOCIACIJOS „ZANAVYKŲ SĄŠAUKA“ SUSIRINKIME </w:t>
      </w:r>
      <w:r w:rsidRPr="008930D8">
        <w:rPr>
          <w:b/>
          <w:lang w:val="lt-LT"/>
        </w:rPr>
        <w:t xml:space="preserve">  </w:t>
      </w:r>
    </w:p>
    <w:p w:rsidR="00854EED" w:rsidRPr="008930D8" w:rsidRDefault="00854EED" w:rsidP="00B671C1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:rsidR="00854EED" w:rsidRPr="008930D8" w:rsidRDefault="00854EED" w:rsidP="00B671C1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8930D8">
        <w:rPr>
          <w:rFonts w:ascii="Times New Roman" w:hAnsi="Times New Roman"/>
          <w:sz w:val="24"/>
          <w:szCs w:val="24"/>
          <w:lang w:val="lt-LT"/>
        </w:rPr>
        <w:t>201</w:t>
      </w:r>
      <w:r w:rsidR="008930D8" w:rsidRPr="008930D8">
        <w:rPr>
          <w:rFonts w:ascii="Times New Roman" w:hAnsi="Times New Roman"/>
          <w:sz w:val="24"/>
          <w:szCs w:val="24"/>
          <w:lang w:val="lt-LT"/>
        </w:rPr>
        <w:t>8</w:t>
      </w:r>
      <w:r w:rsidRPr="008930D8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8930D8" w:rsidRPr="008930D8">
        <w:rPr>
          <w:rFonts w:ascii="Times New Roman" w:hAnsi="Times New Roman"/>
          <w:sz w:val="24"/>
          <w:szCs w:val="24"/>
          <w:lang w:val="lt-LT"/>
        </w:rPr>
        <w:t>balandžio</w:t>
      </w:r>
      <w:r w:rsidR="0054534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C28C7"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8930D8">
        <w:rPr>
          <w:rFonts w:ascii="Times New Roman" w:hAnsi="Times New Roman"/>
          <w:sz w:val="24"/>
          <w:szCs w:val="24"/>
          <w:lang w:val="lt-LT"/>
        </w:rPr>
        <w:t xml:space="preserve"> d. </w:t>
      </w:r>
      <w:r w:rsidRPr="008930D8">
        <w:rPr>
          <w:rFonts w:ascii="Times New Roman" w:hAnsi="Times New Roman"/>
          <w:sz w:val="24"/>
          <w:lang w:val="lt-LT"/>
        </w:rPr>
        <w:t>Nr. M</w:t>
      </w:r>
      <w:r w:rsidR="00A212D1">
        <w:rPr>
          <w:rFonts w:ascii="Times New Roman" w:hAnsi="Times New Roman"/>
          <w:sz w:val="24"/>
          <w:lang w:val="lt-LT"/>
        </w:rPr>
        <w:t>T</w:t>
      </w:r>
      <w:r w:rsidRPr="008930D8">
        <w:rPr>
          <w:rFonts w:ascii="Times New Roman" w:hAnsi="Times New Roman"/>
          <w:sz w:val="24"/>
          <w:lang w:val="lt-LT"/>
        </w:rPr>
        <w:t>-</w:t>
      </w:r>
    </w:p>
    <w:p w:rsidR="00854EED" w:rsidRPr="008930D8" w:rsidRDefault="00854EED" w:rsidP="00B671C1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8930D8">
        <w:rPr>
          <w:rFonts w:ascii="Times New Roman" w:hAnsi="Times New Roman"/>
          <w:sz w:val="24"/>
          <w:lang w:val="lt-LT"/>
        </w:rPr>
        <w:t>Šakiai</w:t>
      </w:r>
    </w:p>
    <w:p w:rsidR="00854EED" w:rsidRPr="008930D8" w:rsidRDefault="00854EED" w:rsidP="00B671C1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854EED" w:rsidRPr="008930D8" w:rsidRDefault="00854EED" w:rsidP="005E671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930D8">
        <w:rPr>
          <w:rFonts w:ascii="Times New Roman" w:hAnsi="Times New Roman"/>
          <w:sz w:val="24"/>
          <w:szCs w:val="24"/>
          <w:lang w:val="lt-LT"/>
        </w:rPr>
        <w:tab/>
        <w:t xml:space="preserve">Vadovaudamasis Lietuvos Respublikos vietos savivaldos įstatymo 20 straipsnio </w:t>
      </w:r>
      <w:r w:rsidR="00A83EC4">
        <w:rPr>
          <w:rFonts w:ascii="Times New Roman" w:hAnsi="Times New Roman"/>
          <w:sz w:val="24"/>
          <w:szCs w:val="24"/>
          <w:lang w:val="lt-LT"/>
        </w:rPr>
        <w:t>2 dalies 2 punktu, 4</w:t>
      </w:r>
      <w:r w:rsidRPr="008930D8">
        <w:rPr>
          <w:rFonts w:ascii="Times New Roman" w:hAnsi="Times New Roman"/>
          <w:sz w:val="24"/>
          <w:szCs w:val="24"/>
          <w:lang w:val="lt-LT"/>
        </w:rPr>
        <w:t xml:space="preserve"> dalimi, </w:t>
      </w:r>
      <w:r w:rsidR="008930D8" w:rsidRPr="008930D8">
        <w:rPr>
          <w:rFonts w:ascii="Times New Roman" w:hAnsi="Times New Roman"/>
          <w:sz w:val="24"/>
          <w:szCs w:val="24"/>
          <w:lang w:val="lt-LT"/>
        </w:rPr>
        <w:t xml:space="preserve">Šakių rajono savivaldybės tarybos veiklos reglamento, patvirtinto Šakių </w:t>
      </w:r>
      <w:r w:rsidRPr="008930D8">
        <w:rPr>
          <w:rFonts w:ascii="Times New Roman" w:hAnsi="Times New Roman"/>
          <w:sz w:val="24"/>
          <w:szCs w:val="24"/>
          <w:lang w:val="lt-LT"/>
        </w:rPr>
        <w:t xml:space="preserve">rajono savivaldybės tarybos 2017 m. birželio 20 d. sprendimu Nr. T-191 </w:t>
      </w:r>
      <w:r w:rsidR="008930D8" w:rsidRPr="008930D8">
        <w:rPr>
          <w:rFonts w:ascii="Times New Roman" w:hAnsi="Times New Roman"/>
          <w:sz w:val="24"/>
          <w:szCs w:val="24"/>
          <w:lang w:val="lt-LT"/>
        </w:rPr>
        <w:t xml:space="preserve">„Dėl Šakių rajono savivaldybės tarybos veiklos reglamento patvirtinimo“, </w:t>
      </w:r>
      <w:r w:rsidR="00A83EC4">
        <w:rPr>
          <w:rFonts w:ascii="Times New Roman" w:hAnsi="Times New Roman"/>
          <w:sz w:val="24"/>
          <w:szCs w:val="24"/>
          <w:lang w:val="lt-LT"/>
        </w:rPr>
        <w:t>178.2.</w:t>
      </w:r>
      <w:r w:rsidRPr="008930D8">
        <w:rPr>
          <w:rFonts w:ascii="Times New Roman" w:hAnsi="Times New Roman"/>
          <w:sz w:val="24"/>
          <w:szCs w:val="24"/>
          <w:lang w:val="lt-LT"/>
        </w:rPr>
        <w:t xml:space="preserve"> p</w:t>
      </w:r>
      <w:r w:rsidR="00C515CE">
        <w:rPr>
          <w:rFonts w:ascii="Times New Roman" w:hAnsi="Times New Roman"/>
          <w:sz w:val="24"/>
          <w:szCs w:val="24"/>
          <w:lang w:val="lt-LT"/>
        </w:rPr>
        <w:t>apunkčiu</w:t>
      </w:r>
      <w:r w:rsidRPr="008930D8">
        <w:rPr>
          <w:rFonts w:ascii="Times New Roman" w:hAnsi="Times New Roman"/>
          <w:sz w:val="24"/>
          <w:szCs w:val="24"/>
          <w:lang w:val="lt-LT"/>
        </w:rPr>
        <w:t xml:space="preserve">, </w:t>
      </w:r>
    </w:p>
    <w:p w:rsidR="00854EED" w:rsidRDefault="00854EED" w:rsidP="00A83EC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930D8">
        <w:rPr>
          <w:rFonts w:ascii="Times New Roman" w:hAnsi="Times New Roman"/>
          <w:sz w:val="24"/>
          <w:szCs w:val="24"/>
          <w:lang w:val="lt-LT"/>
        </w:rPr>
        <w:tab/>
      </w:r>
      <w:r w:rsidR="00A83EC4" w:rsidRPr="00A83EC4">
        <w:rPr>
          <w:rFonts w:ascii="Times New Roman" w:hAnsi="Times New Roman"/>
          <w:spacing w:val="60"/>
          <w:sz w:val="24"/>
          <w:szCs w:val="24"/>
          <w:lang w:val="lt-LT"/>
        </w:rPr>
        <w:t>įgalioju</w:t>
      </w:r>
      <w:r w:rsidR="00A83EC4">
        <w:rPr>
          <w:rFonts w:ascii="Times New Roman" w:hAnsi="Times New Roman"/>
          <w:sz w:val="24"/>
          <w:szCs w:val="24"/>
          <w:lang w:val="lt-LT"/>
        </w:rPr>
        <w:t xml:space="preserve"> rajono savivaldybės administracijos direktorių Dainių Grincevičių 2018 m. balandžio 20 d. atstovauti </w:t>
      </w:r>
      <w:r w:rsidR="001B7DBA">
        <w:rPr>
          <w:rFonts w:ascii="Times New Roman" w:hAnsi="Times New Roman"/>
          <w:sz w:val="24"/>
          <w:szCs w:val="24"/>
          <w:lang w:val="lt-LT"/>
        </w:rPr>
        <w:t>savivaldyb</w:t>
      </w:r>
      <w:r w:rsidR="00A212D1">
        <w:rPr>
          <w:rFonts w:ascii="Times New Roman" w:hAnsi="Times New Roman"/>
          <w:sz w:val="24"/>
          <w:szCs w:val="24"/>
          <w:lang w:val="lt-LT"/>
        </w:rPr>
        <w:t>ei</w:t>
      </w:r>
      <w:r w:rsidR="001B7DB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83EC4">
        <w:rPr>
          <w:rFonts w:ascii="Times New Roman" w:hAnsi="Times New Roman"/>
          <w:sz w:val="24"/>
          <w:szCs w:val="24"/>
          <w:lang w:val="lt-LT"/>
        </w:rPr>
        <w:t xml:space="preserve">visuotiniame asociacijos „Zanavykų sąšauką“ susirinkime. </w:t>
      </w:r>
    </w:p>
    <w:p w:rsidR="00A83EC4" w:rsidRPr="008930D8" w:rsidRDefault="00A83EC4" w:rsidP="00A83EC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:rsidR="00363BF2" w:rsidRDefault="00363BF2" w:rsidP="00363BF2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854EED" w:rsidRPr="008930D8" w:rsidRDefault="00854EED" w:rsidP="00363BF2">
      <w:pPr>
        <w:tabs>
          <w:tab w:val="left" w:pos="720"/>
        </w:tabs>
        <w:jc w:val="both"/>
        <w:rPr>
          <w:lang w:val="lt-LT"/>
        </w:rPr>
      </w:pPr>
      <w:r w:rsidRPr="008930D8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8930D8">
        <w:rPr>
          <w:rFonts w:ascii="Times New Roman" w:hAnsi="Times New Roman"/>
          <w:sz w:val="24"/>
          <w:szCs w:val="24"/>
          <w:lang w:val="lt-LT"/>
        </w:rPr>
        <w:tab/>
      </w:r>
      <w:r w:rsidRPr="008930D8">
        <w:rPr>
          <w:rFonts w:ascii="Times New Roman" w:hAnsi="Times New Roman"/>
          <w:sz w:val="24"/>
          <w:szCs w:val="24"/>
          <w:lang w:val="lt-LT"/>
        </w:rPr>
        <w:tab/>
      </w:r>
      <w:r w:rsidRPr="008930D8">
        <w:rPr>
          <w:rFonts w:ascii="Times New Roman" w:hAnsi="Times New Roman"/>
          <w:sz w:val="24"/>
          <w:szCs w:val="24"/>
          <w:lang w:val="lt-LT"/>
        </w:rPr>
        <w:tab/>
      </w:r>
      <w:r w:rsidRPr="008930D8">
        <w:rPr>
          <w:rFonts w:ascii="Times New Roman" w:hAnsi="Times New Roman"/>
          <w:sz w:val="24"/>
          <w:szCs w:val="24"/>
          <w:lang w:val="lt-LT"/>
        </w:rPr>
        <w:tab/>
      </w:r>
      <w:r w:rsidRPr="008930D8">
        <w:rPr>
          <w:rFonts w:ascii="Times New Roman" w:hAnsi="Times New Roman"/>
          <w:sz w:val="24"/>
          <w:szCs w:val="24"/>
          <w:lang w:val="lt-LT"/>
        </w:rPr>
        <w:tab/>
      </w:r>
      <w:r w:rsidRPr="008930D8">
        <w:rPr>
          <w:rFonts w:ascii="Times New Roman" w:hAnsi="Times New Roman"/>
          <w:sz w:val="24"/>
          <w:szCs w:val="24"/>
          <w:lang w:val="lt-LT"/>
        </w:rPr>
        <w:tab/>
      </w:r>
      <w:r w:rsidRPr="008930D8">
        <w:rPr>
          <w:rFonts w:ascii="Times New Roman" w:hAnsi="Times New Roman"/>
          <w:sz w:val="24"/>
          <w:szCs w:val="24"/>
          <w:lang w:val="lt-LT"/>
        </w:rPr>
        <w:tab/>
      </w:r>
      <w:r w:rsidRPr="008930D8">
        <w:rPr>
          <w:rFonts w:ascii="Times New Roman" w:hAnsi="Times New Roman"/>
          <w:sz w:val="24"/>
          <w:szCs w:val="24"/>
          <w:lang w:val="lt-LT"/>
        </w:rPr>
        <w:tab/>
      </w:r>
      <w:r w:rsidR="008930D8" w:rsidRPr="008930D8">
        <w:rPr>
          <w:rFonts w:ascii="Times New Roman" w:hAnsi="Times New Roman"/>
          <w:sz w:val="24"/>
          <w:szCs w:val="24"/>
          <w:lang w:val="lt-LT"/>
        </w:rPr>
        <w:t xml:space="preserve">           </w:t>
      </w:r>
      <w:r w:rsidRPr="008930D8">
        <w:rPr>
          <w:rFonts w:ascii="Times New Roman" w:hAnsi="Times New Roman"/>
          <w:sz w:val="24"/>
          <w:szCs w:val="24"/>
          <w:lang w:val="lt-LT"/>
        </w:rPr>
        <w:t xml:space="preserve">Edgaras Pilypaitis </w:t>
      </w:r>
    </w:p>
    <w:p w:rsidR="00363BF2" w:rsidRDefault="00363BF2" w:rsidP="00363BF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A83EC4" w:rsidRDefault="00A83EC4" w:rsidP="00363BF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A83EC4" w:rsidRDefault="00A83EC4" w:rsidP="00363BF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A83EC4" w:rsidRDefault="00A83EC4" w:rsidP="00363BF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A83EC4" w:rsidRDefault="00A83EC4" w:rsidP="00363BF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A83EC4" w:rsidRDefault="00A83EC4" w:rsidP="00363BF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A83EC4" w:rsidRDefault="00A83EC4" w:rsidP="00363BF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A83EC4" w:rsidRDefault="00A83EC4" w:rsidP="00363BF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A83EC4" w:rsidRDefault="00A83EC4" w:rsidP="00363BF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A83EC4" w:rsidRDefault="00A83EC4" w:rsidP="00363BF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A83EC4" w:rsidRDefault="00A83EC4" w:rsidP="00363BF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A83EC4" w:rsidRDefault="00A83EC4" w:rsidP="00363BF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bookmarkStart w:id="0" w:name="_GoBack"/>
      <w:bookmarkEnd w:id="0"/>
    </w:p>
    <w:p w:rsidR="00A83EC4" w:rsidRDefault="00A83EC4" w:rsidP="00363BF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A83EC4" w:rsidRDefault="00A83EC4" w:rsidP="00363BF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A83EC4" w:rsidRDefault="00A83EC4" w:rsidP="00363BF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A83EC4" w:rsidRDefault="00A83EC4" w:rsidP="00363BF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A83EC4" w:rsidRDefault="00A83EC4" w:rsidP="00363BF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A83EC4" w:rsidRDefault="00A83EC4" w:rsidP="00363BF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A83EC4" w:rsidRDefault="00A83EC4" w:rsidP="00363BF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A83EC4" w:rsidRDefault="00A83EC4" w:rsidP="00363BF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A83EC4" w:rsidRDefault="00A83EC4" w:rsidP="00363BF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854EED" w:rsidRPr="008930D8" w:rsidRDefault="00854EE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8930D8">
        <w:rPr>
          <w:rFonts w:ascii="Times New Roman" w:hAnsi="Times New Roman"/>
          <w:sz w:val="24"/>
          <w:lang w:val="lt-LT"/>
        </w:rPr>
        <w:t>Parengė</w:t>
      </w:r>
    </w:p>
    <w:p w:rsidR="00854EED" w:rsidRDefault="00854EE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8930D8">
        <w:rPr>
          <w:rFonts w:ascii="Times New Roman" w:hAnsi="Times New Roman"/>
          <w:sz w:val="24"/>
          <w:lang w:val="lt-LT"/>
        </w:rPr>
        <w:t>Savivaldybės tarybos sekretorė</w:t>
      </w:r>
    </w:p>
    <w:p w:rsidR="00A83EC4" w:rsidRPr="008930D8" w:rsidRDefault="00A83EC4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854EED" w:rsidRPr="008930D8" w:rsidRDefault="00854EE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8930D8">
        <w:rPr>
          <w:rFonts w:ascii="Times New Roman" w:hAnsi="Times New Roman"/>
          <w:sz w:val="24"/>
          <w:lang w:val="lt-LT"/>
        </w:rPr>
        <w:t xml:space="preserve">Inga Kanapeckienė </w:t>
      </w:r>
    </w:p>
    <w:p w:rsidR="00854EED" w:rsidRPr="008930D8" w:rsidRDefault="00854EE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8930D8">
        <w:rPr>
          <w:rFonts w:ascii="Times New Roman" w:hAnsi="Times New Roman"/>
          <w:sz w:val="24"/>
          <w:lang w:val="lt-LT"/>
        </w:rPr>
        <w:t>201</w:t>
      </w:r>
      <w:r w:rsidR="008930D8" w:rsidRPr="008930D8">
        <w:rPr>
          <w:rFonts w:ascii="Times New Roman" w:hAnsi="Times New Roman"/>
          <w:sz w:val="24"/>
          <w:lang w:val="lt-LT"/>
        </w:rPr>
        <w:t>8</w:t>
      </w:r>
      <w:r w:rsidRPr="008930D8">
        <w:rPr>
          <w:rFonts w:ascii="Times New Roman" w:hAnsi="Times New Roman"/>
          <w:sz w:val="24"/>
          <w:lang w:val="lt-LT"/>
        </w:rPr>
        <w:t>-0</w:t>
      </w:r>
      <w:r w:rsidR="008930D8" w:rsidRPr="008930D8">
        <w:rPr>
          <w:rFonts w:ascii="Times New Roman" w:hAnsi="Times New Roman"/>
          <w:sz w:val="24"/>
          <w:lang w:val="lt-LT"/>
        </w:rPr>
        <w:t>4</w:t>
      </w:r>
      <w:r w:rsidRPr="008930D8">
        <w:rPr>
          <w:rFonts w:ascii="Times New Roman" w:hAnsi="Times New Roman"/>
          <w:sz w:val="24"/>
          <w:lang w:val="lt-LT"/>
        </w:rPr>
        <w:t>-</w:t>
      </w:r>
      <w:r w:rsidR="00A83EC4">
        <w:rPr>
          <w:rFonts w:ascii="Times New Roman" w:hAnsi="Times New Roman"/>
          <w:sz w:val="24"/>
          <w:lang w:val="lt-LT"/>
        </w:rPr>
        <w:t>19</w:t>
      </w:r>
    </w:p>
    <w:sectPr w:rsidR="00854EED" w:rsidRPr="008930D8" w:rsidSect="00A83EC4">
      <w:footerReference w:type="default" r:id="rId7"/>
      <w:pgSz w:w="11907" w:h="16840"/>
      <w:pgMar w:top="1134" w:right="567" w:bottom="567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4AD0" w:rsidRDefault="001D4AD0">
      <w:r>
        <w:separator/>
      </w:r>
    </w:p>
  </w:endnote>
  <w:endnote w:type="continuationSeparator" w:id="0">
    <w:p w:rsidR="001D4AD0" w:rsidRDefault="001D4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4EED" w:rsidRDefault="001D4AD0">
    <w:pPr>
      <w:pStyle w:val="Porat"/>
      <w:jc w:val="right"/>
    </w:pPr>
    <w:r>
      <w:fldChar w:fldCharType="begin"/>
    </w:r>
    <w:r>
      <w:instrText xml:space="preserve"> FILENAME \p \* MERGEFORMAT </w:instrText>
    </w:r>
    <w:r>
      <w:fldChar w:fldCharType="separate"/>
    </w:r>
    <w:r w:rsidR="001B7DBA" w:rsidRPr="001B7DBA">
      <w:rPr>
        <w:noProof/>
        <w:sz w:val="8"/>
      </w:rPr>
      <w:t>D:\dokumentai\2018\Rastai\0419_igaliojimas.docx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4AD0" w:rsidRDefault="001D4AD0">
      <w:r>
        <w:separator/>
      </w:r>
    </w:p>
  </w:footnote>
  <w:footnote w:type="continuationSeparator" w:id="0">
    <w:p w:rsidR="001D4AD0" w:rsidRDefault="001D4A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32E2C"/>
    <w:rsid w:val="000421D9"/>
    <w:rsid w:val="00093E2D"/>
    <w:rsid w:val="00095AFA"/>
    <w:rsid w:val="00097933"/>
    <w:rsid w:val="000A3243"/>
    <w:rsid w:val="000C2499"/>
    <w:rsid w:val="000C3F2E"/>
    <w:rsid w:val="000D4001"/>
    <w:rsid w:val="000D64BF"/>
    <w:rsid w:val="000E742E"/>
    <w:rsid w:val="001277F3"/>
    <w:rsid w:val="00146E5A"/>
    <w:rsid w:val="001615E3"/>
    <w:rsid w:val="001B715A"/>
    <w:rsid w:val="001B7DBA"/>
    <w:rsid w:val="001D4AD0"/>
    <w:rsid w:val="001F7C5A"/>
    <w:rsid w:val="0021201E"/>
    <w:rsid w:val="002131F2"/>
    <w:rsid w:val="00242B12"/>
    <w:rsid w:val="00256DCA"/>
    <w:rsid w:val="0027496B"/>
    <w:rsid w:val="00287C97"/>
    <w:rsid w:val="002D345B"/>
    <w:rsid w:val="002E4E94"/>
    <w:rsid w:val="002F26A9"/>
    <w:rsid w:val="0032022C"/>
    <w:rsid w:val="00323500"/>
    <w:rsid w:val="00327AAE"/>
    <w:rsid w:val="00343764"/>
    <w:rsid w:val="00343B9F"/>
    <w:rsid w:val="00363BF2"/>
    <w:rsid w:val="003B4A39"/>
    <w:rsid w:val="003C1F49"/>
    <w:rsid w:val="003E7F80"/>
    <w:rsid w:val="003F4064"/>
    <w:rsid w:val="004072B1"/>
    <w:rsid w:val="004153D0"/>
    <w:rsid w:val="00417DC1"/>
    <w:rsid w:val="00434A6F"/>
    <w:rsid w:val="004533D6"/>
    <w:rsid w:val="00457445"/>
    <w:rsid w:val="004671A4"/>
    <w:rsid w:val="00485C72"/>
    <w:rsid w:val="00490D1A"/>
    <w:rsid w:val="004D1CE6"/>
    <w:rsid w:val="004D1DD7"/>
    <w:rsid w:val="00507D88"/>
    <w:rsid w:val="005168F4"/>
    <w:rsid w:val="00521DF7"/>
    <w:rsid w:val="00536BFB"/>
    <w:rsid w:val="00545343"/>
    <w:rsid w:val="00550054"/>
    <w:rsid w:val="005521C1"/>
    <w:rsid w:val="00570690"/>
    <w:rsid w:val="005736F6"/>
    <w:rsid w:val="00595CB9"/>
    <w:rsid w:val="005A36D8"/>
    <w:rsid w:val="005A3811"/>
    <w:rsid w:val="005C786E"/>
    <w:rsid w:val="005E150F"/>
    <w:rsid w:val="005E6714"/>
    <w:rsid w:val="00604F8B"/>
    <w:rsid w:val="00615CE1"/>
    <w:rsid w:val="00652292"/>
    <w:rsid w:val="006A42C6"/>
    <w:rsid w:val="006B1B85"/>
    <w:rsid w:val="006B5879"/>
    <w:rsid w:val="006B7468"/>
    <w:rsid w:val="006C28C7"/>
    <w:rsid w:val="006C6CE0"/>
    <w:rsid w:val="00707F79"/>
    <w:rsid w:val="007104DF"/>
    <w:rsid w:val="00710D45"/>
    <w:rsid w:val="00716B42"/>
    <w:rsid w:val="00731E6B"/>
    <w:rsid w:val="0077411A"/>
    <w:rsid w:val="007808A1"/>
    <w:rsid w:val="0078634F"/>
    <w:rsid w:val="007B579D"/>
    <w:rsid w:val="007C10CA"/>
    <w:rsid w:val="007C2FEB"/>
    <w:rsid w:val="00807372"/>
    <w:rsid w:val="00812BC5"/>
    <w:rsid w:val="008201E6"/>
    <w:rsid w:val="008254B7"/>
    <w:rsid w:val="0082606A"/>
    <w:rsid w:val="008353B2"/>
    <w:rsid w:val="00837EB5"/>
    <w:rsid w:val="00854EED"/>
    <w:rsid w:val="00887CC9"/>
    <w:rsid w:val="008930D8"/>
    <w:rsid w:val="008A7C91"/>
    <w:rsid w:val="008B4F1D"/>
    <w:rsid w:val="008D2419"/>
    <w:rsid w:val="008D3F18"/>
    <w:rsid w:val="008D6F1D"/>
    <w:rsid w:val="008E6A6C"/>
    <w:rsid w:val="008F23D0"/>
    <w:rsid w:val="008F422D"/>
    <w:rsid w:val="008F5FB6"/>
    <w:rsid w:val="00940956"/>
    <w:rsid w:val="00960242"/>
    <w:rsid w:val="00980DFB"/>
    <w:rsid w:val="0098717D"/>
    <w:rsid w:val="00990AD0"/>
    <w:rsid w:val="00990FED"/>
    <w:rsid w:val="009943FB"/>
    <w:rsid w:val="009A38F3"/>
    <w:rsid w:val="009C0794"/>
    <w:rsid w:val="009E7128"/>
    <w:rsid w:val="00A11100"/>
    <w:rsid w:val="00A20F13"/>
    <w:rsid w:val="00A212D1"/>
    <w:rsid w:val="00A22FEC"/>
    <w:rsid w:val="00A358B0"/>
    <w:rsid w:val="00A419DC"/>
    <w:rsid w:val="00A74232"/>
    <w:rsid w:val="00A7611D"/>
    <w:rsid w:val="00A83EC4"/>
    <w:rsid w:val="00AA175C"/>
    <w:rsid w:val="00AB5CEA"/>
    <w:rsid w:val="00AD7CBF"/>
    <w:rsid w:val="00AF2532"/>
    <w:rsid w:val="00AF4194"/>
    <w:rsid w:val="00AF5416"/>
    <w:rsid w:val="00B16484"/>
    <w:rsid w:val="00B1713A"/>
    <w:rsid w:val="00B21322"/>
    <w:rsid w:val="00B33C94"/>
    <w:rsid w:val="00B45672"/>
    <w:rsid w:val="00B477F7"/>
    <w:rsid w:val="00B54958"/>
    <w:rsid w:val="00B606B7"/>
    <w:rsid w:val="00B671C1"/>
    <w:rsid w:val="00BA1FA2"/>
    <w:rsid w:val="00BA7E5B"/>
    <w:rsid w:val="00BE53E6"/>
    <w:rsid w:val="00C059E4"/>
    <w:rsid w:val="00C05B18"/>
    <w:rsid w:val="00C06C9D"/>
    <w:rsid w:val="00C1349D"/>
    <w:rsid w:val="00C152FA"/>
    <w:rsid w:val="00C35D91"/>
    <w:rsid w:val="00C43C76"/>
    <w:rsid w:val="00C515CE"/>
    <w:rsid w:val="00CA2005"/>
    <w:rsid w:val="00CA5A63"/>
    <w:rsid w:val="00CF2073"/>
    <w:rsid w:val="00D04DCB"/>
    <w:rsid w:val="00D174F1"/>
    <w:rsid w:val="00D405E0"/>
    <w:rsid w:val="00D409D7"/>
    <w:rsid w:val="00D42E04"/>
    <w:rsid w:val="00D71D43"/>
    <w:rsid w:val="00D76CA6"/>
    <w:rsid w:val="00D90170"/>
    <w:rsid w:val="00D92339"/>
    <w:rsid w:val="00D97500"/>
    <w:rsid w:val="00DC6E2F"/>
    <w:rsid w:val="00E07FE1"/>
    <w:rsid w:val="00E26DB8"/>
    <w:rsid w:val="00E55706"/>
    <w:rsid w:val="00E9511F"/>
    <w:rsid w:val="00EA46ED"/>
    <w:rsid w:val="00EA65D6"/>
    <w:rsid w:val="00EB16BB"/>
    <w:rsid w:val="00EB193D"/>
    <w:rsid w:val="00EB6060"/>
    <w:rsid w:val="00EC4F42"/>
    <w:rsid w:val="00ED234C"/>
    <w:rsid w:val="00ED3B51"/>
    <w:rsid w:val="00ED3C3C"/>
    <w:rsid w:val="00EE5582"/>
    <w:rsid w:val="00F079AF"/>
    <w:rsid w:val="00F07C5F"/>
    <w:rsid w:val="00F221A2"/>
    <w:rsid w:val="00F36C7E"/>
    <w:rsid w:val="00F54FEE"/>
    <w:rsid w:val="00F81DA4"/>
    <w:rsid w:val="00F9191D"/>
    <w:rsid w:val="00F95C3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5AE7ED"/>
  <w15:docId w15:val="{9BD2018F-4898-4622-ACB8-F6E966B35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B7DB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B7DBA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11</TotalTime>
  <Pages>1</Pages>
  <Words>583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3</cp:revision>
  <cp:lastPrinted>2018-04-19T12:44:00Z</cp:lastPrinted>
  <dcterms:created xsi:type="dcterms:W3CDTF">2018-04-19T12:34:00Z</dcterms:created>
  <dcterms:modified xsi:type="dcterms:W3CDTF">2018-04-19T12:53:00Z</dcterms:modified>
</cp:coreProperties>
</file>