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174" w:rsidRPr="00CE7529" w:rsidRDefault="000B3174" w:rsidP="000B3174">
      <w:pPr>
        <w:jc w:val="both"/>
      </w:pPr>
      <w:r w:rsidRPr="00CE7529">
        <w:t xml:space="preserve">                                                                                          PATVIRTINTA           </w:t>
      </w:r>
    </w:p>
    <w:p w:rsidR="000B3174" w:rsidRPr="00CE7529" w:rsidRDefault="000B3174" w:rsidP="000B3174">
      <w:pPr>
        <w:jc w:val="both"/>
      </w:pPr>
      <w:r w:rsidRPr="00CE7529">
        <w:t xml:space="preserve">                                                                                          Šakių rajono savivaldybės</w:t>
      </w:r>
    </w:p>
    <w:p w:rsidR="000B3174" w:rsidRPr="00CE7529" w:rsidRDefault="000B3174" w:rsidP="000B3174">
      <w:pPr>
        <w:jc w:val="both"/>
      </w:pPr>
      <w:r w:rsidRPr="00CE7529">
        <w:t xml:space="preserve">                                                                                          administracijos direktoriaus</w:t>
      </w:r>
    </w:p>
    <w:p w:rsidR="000B3174" w:rsidRPr="000B3174" w:rsidRDefault="000B3174" w:rsidP="000B3174">
      <w:pPr>
        <w:jc w:val="both"/>
        <w:rPr>
          <w:color w:val="FF0000"/>
        </w:rPr>
      </w:pPr>
      <w:r w:rsidRPr="00CE7529">
        <w:t xml:space="preserve">                                                              </w:t>
      </w:r>
      <w:r w:rsidR="00A6371C">
        <w:t xml:space="preserve">                            </w:t>
      </w:r>
      <w:r w:rsidR="007208C0">
        <w:t xml:space="preserve">2018 m. balandžio    d. įsakymu Nr.AT-  </w:t>
      </w:r>
      <w:bookmarkStart w:id="0" w:name="_GoBack"/>
      <w:bookmarkEnd w:id="0"/>
    </w:p>
    <w:p w:rsidR="000B3174" w:rsidRPr="000B3174" w:rsidRDefault="000B3174" w:rsidP="000B3174">
      <w:pPr>
        <w:rPr>
          <w:color w:val="FF0000"/>
        </w:rPr>
      </w:pPr>
    </w:p>
    <w:p w:rsidR="000C08C5" w:rsidRDefault="000C08C5" w:rsidP="007A6BFE">
      <w:pPr>
        <w:jc w:val="center"/>
        <w:rPr>
          <w:noProof/>
          <w:lang w:eastAsia="lt-LT"/>
        </w:rPr>
      </w:pPr>
    </w:p>
    <w:p w:rsidR="000B3174" w:rsidRDefault="000B3174" w:rsidP="007A6BFE">
      <w:pPr>
        <w:jc w:val="center"/>
        <w:rPr>
          <w:rFonts w:ascii="Times New Roman" w:hAnsi="Times New Roman"/>
          <w:b/>
        </w:rPr>
      </w:pPr>
    </w:p>
    <w:p w:rsidR="00CE3122" w:rsidRDefault="00CE3122" w:rsidP="00CE312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</w:t>
      </w:r>
    </w:p>
    <w:p w:rsidR="005D4F09" w:rsidRPr="00540A09" w:rsidRDefault="00975F37" w:rsidP="00540A09">
      <w:pPr>
        <w:jc w:val="center"/>
        <w:rPr>
          <w:rFonts w:ascii="Times New Roman" w:hAnsi="Times New Roman"/>
          <w:b/>
          <w:szCs w:val="24"/>
        </w:rPr>
      </w:pPr>
      <w:r w:rsidRPr="007049CE">
        <w:rPr>
          <w:rFonts w:ascii="Times New Roman" w:hAnsi="Times New Roman"/>
          <w:b/>
          <w:sz w:val="28"/>
        </w:rPr>
        <w:t xml:space="preserve"> </w:t>
      </w:r>
      <w:r w:rsidR="00F133D7">
        <w:rPr>
          <w:rFonts w:ascii="Times New Roman" w:hAnsi="Times New Roman"/>
          <w:b/>
          <w:szCs w:val="24"/>
        </w:rPr>
        <w:t>LUKŠIŲ</w:t>
      </w:r>
      <w:r w:rsidR="009E16D5">
        <w:rPr>
          <w:rFonts w:ascii="Times New Roman" w:hAnsi="Times New Roman"/>
          <w:b/>
          <w:szCs w:val="24"/>
        </w:rPr>
        <w:t xml:space="preserve"> </w:t>
      </w:r>
      <w:r w:rsidR="007A6BFE">
        <w:rPr>
          <w:rFonts w:ascii="Times New Roman" w:hAnsi="Times New Roman"/>
          <w:b/>
          <w:szCs w:val="24"/>
        </w:rPr>
        <w:t>SEN</w:t>
      </w:r>
      <w:r w:rsidR="00540A09">
        <w:rPr>
          <w:rFonts w:ascii="Times New Roman" w:hAnsi="Times New Roman"/>
          <w:b/>
          <w:szCs w:val="24"/>
        </w:rPr>
        <w:t>IŪNIJOS</w:t>
      </w:r>
    </w:p>
    <w:p w:rsidR="009619D4" w:rsidRPr="00540A09" w:rsidRDefault="00A43A65" w:rsidP="009619D4">
      <w:pPr>
        <w:tabs>
          <w:tab w:val="left" w:pos="3589"/>
        </w:tabs>
        <w:jc w:val="center"/>
        <w:rPr>
          <w:rFonts w:ascii="Times New Roman" w:hAnsi="Times New Roman"/>
          <w:b/>
          <w:szCs w:val="24"/>
          <w:lang w:eastAsia="lt-LT"/>
        </w:rPr>
      </w:pPr>
      <w:r w:rsidRPr="00540A09">
        <w:rPr>
          <w:b/>
          <w:szCs w:val="24"/>
        </w:rPr>
        <w:t>2017</w:t>
      </w:r>
      <w:r w:rsidR="0034514A" w:rsidRPr="00540A09">
        <w:rPr>
          <w:b/>
          <w:szCs w:val="24"/>
        </w:rPr>
        <w:t>-ŲJŲ METŲ VEIKLOS PLANO ATASKAITA</w:t>
      </w:r>
    </w:p>
    <w:p w:rsidR="009619D4" w:rsidRDefault="009619D4" w:rsidP="009619D4">
      <w:pPr>
        <w:rPr>
          <w:szCs w:val="24"/>
        </w:rPr>
      </w:pPr>
    </w:p>
    <w:p w:rsidR="009619D4" w:rsidRPr="00732A31" w:rsidRDefault="009619D4" w:rsidP="009619D4">
      <w:pPr>
        <w:rPr>
          <w:color w:val="FF0000"/>
        </w:rPr>
      </w:pPr>
    </w:p>
    <w:p w:rsidR="009619D4" w:rsidRPr="00737C1B" w:rsidRDefault="009619D4" w:rsidP="00A43A65">
      <w:pPr>
        <w:tabs>
          <w:tab w:val="left" w:pos="1276"/>
          <w:tab w:val="left" w:pos="1418"/>
        </w:tabs>
        <w:jc w:val="both"/>
      </w:pPr>
      <w:r w:rsidRPr="00737C1B">
        <w:t xml:space="preserve">      </w:t>
      </w:r>
      <w:r w:rsidR="005D4F09">
        <w:t xml:space="preserve">            </w:t>
      </w:r>
      <w:r w:rsidRPr="00737C1B">
        <w:t xml:space="preserve"> Šakių rajono savivaldybės administr</w:t>
      </w:r>
      <w:r w:rsidR="0034514A">
        <w:t>acijos Lukšių seniūnijos iškelti</w:t>
      </w:r>
      <w:r w:rsidRPr="00737C1B">
        <w:t xml:space="preserve"> tikslai yra:</w:t>
      </w:r>
    </w:p>
    <w:p w:rsidR="009619D4" w:rsidRPr="00737C1B" w:rsidRDefault="009619D4" w:rsidP="007971C2">
      <w:pPr>
        <w:pStyle w:val="Sraopastraipa"/>
        <w:numPr>
          <w:ilvl w:val="0"/>
          <w:numId w:val="1"/>
        </w:numPr>
        <w:ind w:left="426"/>
        <w:jc w:val="both"/>
      </w:pPr>
      <w:r w:rsidRPr="00737C1B">
        <w:t>gerinti gyvenimo kokybę seniūnijoje, kuriant sveiką, saugią ir švarią aplinką,</w:t>
      </w:r>
    </w:p>
    <w:p w:rsidR="009619D4" w:rsidRPr="00737C1B" w:rsidRDefault="009619D4" w:rsidP="007971C2">
      <w:pPr>
        <w:pStyle w:val="Sraopastraipa"/>
        <w:numPr>
          <w:ilvl w:val="0"/>
          <w:numId w:val="1"/>
        </w:numPr>
        <w:ind w:left="426"/>
        <w:jc w:val="both"/>
      </w:pPr>
      <w:r w:rsidRPr="00737C1B">
        <w:t>organizuoti ir užtikrinti efektyvų valstybės deleguotų funkcijų vykdymą,</w:t>
      </w:r>
    </w:p>
    <w:p w:rsidR="009619D4" w:rsidRPr="00737C1B" w:rsidRDefault="009619D4" w:rsidP="007971C2">
      <w:pPr>
        <w:pStyle w:val="Sraopastraipa"/>
        <w:numPr>
          <w:ilvl w:val="0"/>
          <w:numId w:val="1"/>
        </w:numPr>
        <w:ind w:left="426"/>
        <w:jc w:val="both"/>
      </w:pPr>
      <w:r w:rsidRPr="00737C1B">
        <w:t>užtikrinti visuomenės švietimą, sveikatingumo gerinimą ir socialinį saugumą</w:t>
      </w:r>
      <w:r w:rsidR="00B87945" w:rsidRPr="00737C1B">
        <w:t>.</w:t>
      </w:r>
    </w:p>
    <w:p w:rsidR="009619D4" w:rsidRPr="00737C1B" w:rsidRDefault="009619D4" w:rsidP="009F1C89">
      <w:pPr>
        <w:pStyle w:val="Sraopastraipa"/>
        <w:numPr>
          <w:ilvl w:val="0"/>
          <w:numId w:val="1"/>
        </w:numPr>
        <w:ind w:left="426"/>
        <w:jc w:val="both"/>
      </w:pPr>
      <w:r w:rsidRPr="00737C1B">
        <w:t xml:space="preserve"> </w:t>
      </w:r>
      <w:r w:rsidR="00A43A65">
        <w:t>p</w:t>
      </w:r>
      <w:r w:rsidR="009F1C89">
        <w:t>adidinti savivaldybės administracijos valdymo kok</w:t>
      </w:r>
      <w:r w:rsidR="00A43A65">
        <w:t>y</w:t>
      </w:r>
      <w:r w:rsidR="009F1C89">
        <w:t>bę.</w:t>
      </w:r>
    </w:p>
    <w:p w:rsidR="00540A09" w:rsidRDefault="007971C2" w:rsidP="009619D4">
      <w:pPr>
        <w:ind w:left="360"/>
        <w:jc w:val="both"/>
      </w:pPr>
      <w:r w:rsidRPr="00737C1B">
        <w:t xml:space="preserve">  </w:t>
      </w:r>
      <w:r w:rsidR="005D4F09">
        <w:t xml:space="preserve">         </w:t>
      </w:r>
    </w:p>
    <w:p w:rsidR="009619D4" w:rsidRDefault="007971C2" w:rsidP="00540A09">
      <w:pPr>
        <w:jc w:val="both"/>
      </w:pPr>
      <w:r w:rsidRPr="00737C1B">
        <w:t xml:space="preserve"> </w:t>
      </w:r>
      <w:r w:rsidR="00540A09">
        <w:t xml:space="preserve">           </w:t>
      </w:r>
      <w:r w:rsidR="009619D4" w:rsidRPr="00737C1B">
        <w:t xml:space="preserve"> Šakių rajono savivaldy</w:t>
      </w:r>
      <w:r w:rsidR="00B87945" w:rsidRPr="00737C1B">
        <w:t xml:space="preserve">bės administracijos Lukšių seniūnijos </w:t>
      </w:r>
      <w:r w:rsidR="00A43A65">
        <w:t>2017</w:t>
      </w:r>
      <w:r w:rsidR="0034514A">
        <w:t xml:space="preserve"> metais vykdyti uždaviniai</w:t>
      </w:r>
      <w:r w:rsidR="009619D4" w:rsidRPr="00737C1B">
        <w:t>:</w:t>
      </w:r>
    </w:p>
    <w:p w:rsidR="00CE7529" w:rsidRDefault="00CE7529" w:rsidP="00540A09">
      <w:pPr>
        <w:pStyle w:val="Sraopastraipa"/>
        <w:numPr>
          <w:ilvl w:val="0"/>
          <w:numId w:val="1"/>
        </w:numPr>
        <w:ind w:left="426"/>
        <w:jc w:val="both"/>
      </w:pPr>
      <w:r>
        <w:t>saugi kelių ir gatvių infrastruktūra,</w:t>
      </w:r>
    </w:p>
    <w:p w:rsidR="00A43A65" w:rsidRDefault="00A43A65" w:rsidP="00540A09">
      <w:pPr>
        <w:pStyle w:val="Sraopastraipa"/>
        <w:numPr>
          <w:ilvl w:val="0"/>
          <w:numId w:val="1"/>
        </w:numPr>
        <w:ind w:left="426"/>
        <w:jc w:val="both"/>
      </w:pPr>
      <w:r>
        <w:t>švari ir saugi aplinka, kultūros ir kraštovaizdžio puoselėjimas,</w:t>
      </w:r>
    </w:p>
    <w:p w:rsidR="00CE7529" w:rsidRDefault="00CE7529" w:rsidP="00540A09">
      <w:pPr>
        <w:pStyle w:val="Sraopastraipa"/>
        <w:numPr>
          <w:ilvl w:val="0"/>
          <w:numId w:val="1"/>
        </w:numPr>
        <w:ind w:left="426"/>
        <w:jc w:val="both"/>
      </w:pPr>
      <w:r>
        <w:t>tinkam</w:t>
      </w:r>
      <w:r w:rsidR="0036466E">
        <w:t>as</w:t>
      </w:r>
      <w:r>
        <w:t xml:space="preserve"> seniūnijos funkcijų įgyvendinim</w:t>
      </w:r>
      <w:r w:rsidR="0036466E">
        <w:t>as</w:t>
      </w:r>
      <w:r>
        <w:t>,</w:t>
      </w:r>
    </w:p>
    <w:p w:rsidR="00CE7529" w:rsidRDefault="00CE7529" w:rsidP="00540A09">
      <w:pPr>
        <w:pStyle w:val="Sraopastraipa"/>
        <w:numPr>
          <w:ilvl w:val="0"/>
          <w:numId w:val="1"/>
        </w:numPr>
        <w:ind w:left="426"/>
        <w:jc w:val="both"/>
      </w:pPr>
      <w:r>
        <w:t>organizuot</w:t>
      </w:r>
      <w:r w:rsidR="002C270F">
        <w:t>as</w:t>
      </w:r>
      <w:r>
        <w:t xml:space="preserve"> vaikų ir jaunimo laisvalaikio užimtum</w:t>
      </w:r>
      <w:r w:rsidR="002C270F">
        <w:t>as</w:t>
      </w:r>
      <w:r>
        <w:t>,</w:t>
      </w:r>
    </w:p>
    <w:p w:rsidR="00A43A65" w:rsidRDefault="00A43A65" w:rsidP="00540A09">
      <w:pPr>
        <w:pStyle w:val="Sraopastraipa"/>
        <w:numPr>
          <w:ilvl w:val="0"/>
          <w:numId w:val="1"/>
        </w:numPr>
        <w:ind w:left="426"/>
        <w:jc w:val="both"/>
      </w:pPr>
      <w:r>
        <w:t>tobulint</w:t>
      </w:r>
      <w:r w:rsidR="002C270F">
        <w:t>a</w:t>
      </w:r>
      <w:r>
        <w:t xml:space="preserve"> savivaldybės administracijos valdymo kokyb</w:t>
      </w:r>
      <w:r w:rsidR="002C270F">
        <w:t>ė</w:t>
      </w:r>
      <w:r>
        <w:t>.</w:t>
      </w:r>
    </w:p>
    <w:p w:rsidR="00A43A65" w:rsidRDefault="00A43A65" w:rsidP="00540A09">
      <w:pPr>
        <w:ind w:left="426"/>
        <w:jc w:val="both"/>
      </w:pPr>
    </w:p>
    <w:p w:rsidR="00A43A65" w:rsidRDefault="00A43A65" w:rsidP="009619D4">
      <w:pPr>
        <w:rPr>
          <w:b/>
        </w:rPr>
      </w:pPr>
    </w:p>
    <w:p w:rsidR="009619D4" w:rsidRPr="00737C1B" w:rsidRDefault="00540A09" w:rsidP="00A43A65">
      <w:pPr>
        <w:jc w:val="center"/>
        <w:rPr>
          <w:b/>
        </w:rPr>
      </w:pPr>
      <w:r>
        <w:rPr>
          <w:b/>
        </w:rPr>
        <w:t xml:space="preserve">2017 M. </w:t>
      </w:r>
      <w:r w:rsidR="009619D4" w:rsidRPr="00737C1B">
        <w:rPr>
          <w:b/>
        </w:rPr>
        <w:t>STRATEGINĮ (-IUS) TIKSLĄ (-US) ĮGYVENDINANČIOS PROGRAMOS PRIEMONĖS</w:t>
      </w:r>
    </w:p>
    <w:p w:rsidR="009619D4" w:rsidRPr="00737C1B" w:rsidRDefault="009619D4" w:rsidP="009619D4">
      <w:pPr>
        <w:rPr>
          <w:b/>
        </w:rPr>
      </w:pPr>
    </w:p>
    <w:p w:rsidR="005D4F09" w:rsidRDefault="009619D4" w:rsidP="009619D4">
      <w:pPr>
        <w:jc w:val="both"/>
      </w:pPr>
      <w:r w:rsidRPr="00737C1B">
        <w:t xml:space="preserve">        </w:t>
      </w:r>
    </w:p>
    <w:p w:rsidR="009619D4" w:rsidRPr="00737C1B" w:rsidRDefault="005D4F09" w:rsidP="009619D4">
      <w:pPr>
        <w:jc w:val="both"/>
      </w:pPr>
      <w:r>
        <w:t xml:space="preserve">        </w:t>
      </w:r>
      <w:r w:rsidR="009619D4" w:rsidRPr="00737C1B">
        <w:t xml:space="preserve"> </w:t>
      </w:r>
      <w:r>
        <w:t xml:space="preserve">            </w:t>
      </w:r>
      <w:r w:rsidR="009619D4" w:rsidRPr="00737C1B">
        <w:t xml:space="preserve">Šakių rajono savivaldybės administracijos </w:t>
      </w:r>
      <w:r w:rsidR="007971C2" w:rsidRPr="00737C1B">
        <w:t>Lukšių</w:t>
      </w:r>
      <w:r w:rsidR="009619D4" w:rsidRPr="00737C1B">
        <w:t xml:space="preserve"> seniūnija, vykdydama savo veiklą, prisideda prie Šakių rajo</w:t>
      </w:r>
      <w:r w:rsidR="00A43A65">
        <w:t>no savivaldybės strateginio 2017</w:t>
      </w:r>
      <w:r w:rsidR="009D7A7A">
        <w:t xml:space="preserve"> </w:t>
      </w:r>
      <w:r w:rsidR="009619D4" w:rsidRPr="00737C1B">
        <w:t>metų veiklos plano šių programų  įgyvendinimo:</w:t>
      </w:r>
    </w:p>
    <w:p w:rsidR="009619D4" w:rsidRPr="00737C1B" w:rsidRDefault="0034514A" w:rsidP="009619D4">
      <w:pPr>
        <w:ind w:left="360"/>
      </w:pPr>
      <w:r>
        <w:t>1</w:t>
      </w:r>
      <w:r w:rsidR="009619D4" w:rsidRPr="00737C1B">
        <w:t>.   Savivaldybės veiklos pagrindinių funkcijų programa</w:t>
      </w:r>
      <w:r>
        <w:t xml:space="preserve"> (Nr.7)</w:t>
      </w:r>
      <w:r w:rsidR="009619D4" w:rsidRPr="00737C1B">
        <w:t>;</w:t>
      </w:r>
    </w:p>
    <w:p w:rsidR="009619D4" w:rsidRPr="00737C1B" w:rsidRDefault="0034514A" w:rsidP="009619D4">
      <w:pPr>
        <w:ind w:left="360"/>
      </w:pPr>
      <w:r>
        <w:t>2</w:t>
      </w:r>
      <w:r w:rsidR="009619D4" w:rsidRPr="00737C1B">
        <w:t>.   Darbo rinkos politikos rengimo ir įgyvendinimo programa</w:t>
      </w:r>
      <w:r>
        <w:t xml:space="preserve"> (Nr.8)</w:t>
      </w:r>
      <w:r w:rsidR="009619D4" w:rsidRPr="00737C1B">
        <w:t>;</w:t>
      </w:r>
    </w:p>
    <w:p w:rsidR="009619D4" w:rsidRPr="00737C1B" w:rsidRDefault="0034514A" w:rsidP="009619D4">
      <w:r>
        <w:t xml:space="preserve">      3</w:t>
      </w:r>
      <w:r w:rsidR="009619D4" w:rsidRPr="00737C1B">
        <w:t>.  Žemės ūkio plėtros programa</w:t>
      </w:r>
      <w:r>
        <w:t xml:space="preserve"> (Nr.11)</w:t>
      </w:r>
    </w:p>
    <w:p w:rsidR="009619D4" w:rsidRPr="00737C1B" w:rsidRDefault="0034514A" w:rsidP="009619D4">
      <w:r>
        <w:t xml:space="preserve">      4</w:t>
      </w:r>
      <w:r w:rsidR="009619D4" w:rsidRPr="00737C1B">
        <w:t>.  Švarios, sveikos aplinkos ir energijos taupymo programa</w:t>
      </w:r>
      <w:r>
        <w:t xml:space="preserve"> (Nr. 12)</w:t>
      </w:r>
      <w:r w:rsidR="009619D4" w:rsidRPr="00737C1B">
        <w:t>;</w:t>
      </w:r>
    </w:p>
    <w:p w:rsidR="009619D4" w:rsidRPr="00737C1B" w:rsidRDefault="0034514A" w:rsidP="009619D4">
      <w:r>
        <w:t xml:space="preserve">      5</w:t>
      </w:r>
      <w:r w:rsidR="009619D4" w:rsidRPr="00737C1B">
        <w:t>.  Socialinės apsaugos programa</w:t>
      </w:r>
      <w:r>
        <w:t xml:space="preserve"> (Nr. 13)</w:t>
      </w:r>
      <w:r w:rsidR="009619D4" w:rsidRPr="00737C1B">
        <w:t xml:space="preserve">.  </w:t>
      </w:r>
    </w:p>
    <w:p w:rsidR="009619D4" w:rsidRPr="00737C1B" w:rsidRDefault="009619D4" w:rsidP="009619D4"/>
    <w:p w:rsidR="009619D4" w:rsidRPr="00540A09" w:rsidRDefault="00540A09" w:rsidP="00540A09">
      <w:pPr>
        <w:ind w:firstLine="1281"/>
        <w:jc w:val="both"/>
        <w:rPr>
          <w:b/>
          <w:bCs/>
          <w:szCs w:val="24"/>
        </w:rPr>
      </w:pPr>
      <w:r>
        <w:rPr>
          <w:b/>
          <w:bCs/>
          <w:szCs w:val="24"/>
        </w:rPr>
        <w:t>2017 m. Lukšių seniūnijos numatytos ir vykdomos funkcijos</w:t>
      </w:r>
      <w:r w:rsidR="002C270F">
        <w:rPr>
          <w:b/>
          <w:bCs/>
          <w:szCs w:val="24"/>
        </w:rPr>
        <w:t>,</w:t>
      </w:r>
      <w:r>
        <w:rPr>
          <w:b/>
          <w:bCs/>
          <w:szCs w:val="24"/>
        </w:rPr>
        <w:t xml:space="preserve"> vadovaujantis patvirtintu seniūnijos 2017 metų veiklos planu:</w:t>
      </w:r>
    </w:p>
    <w:p w:rsidR="00066BFC" w:rsidRPr="00076A9E" w:rsidRDefault="009619D4" w:rsidP="00066BFC">
      <w:pPr>
        <w:tabs>
          <w:tab w:val="left" w:pos="1276"/>
        </w:tabs>
        <w:spacing w:line="276" w:lineRule="auto"/>
        <w:jc w:val="both"/>
      </w:pPr>
      <w:r w:rsidRPr="00737C1B">
        <w:rPr>
          <w:b/>
        </w:rPr>
        <w:t xml:space="preserve">          </w:t>
      </w:r>
      <w:r w:rsidR="00D61B69" w:rsidRPr="00737C1B">
        <w:t>Lukšių</w:t>
      </w:r>
      <w:r w:rsidRPr="00737C1B">
        <w:t xml:space="preserve"> se</w:t>
      </w:r>
      <w:r w:rsidR="00091ABB">
        <w:t>niūnijos pagrindinis tiks</w:t>
      </w:r>
      <w:r w:rsidR="00F72CEE">
        <w:t>las buvo</w:t>
      </w:r>
      <w:r w:rsidRPr="00737C1B">
        <w:t xml:space="preserve"> geri</w:t>
      </w:r>
      <w:r w:rsidR="004B4DB6">
        <w:t xml:space="preserve">nti </w:t>
      </w:r>
      <w:r w:rsidR="004B4DB6" w:rsidRPr="00066BFC">
        <w:t>gyvenimo kokybę seniūnijoje</w:t>
      </w:r>
      <w:r w:rsidRPr="00066BFC">
        <w:t>, kuriant sveiką, saugią i</w:t>
      </w:r>
      <w:r w:rsidR="009D7A7A">
        <w:t xml:space="preserve">r švarią aplinką. Įgyvendinant </w:t>
      </w:r>
      <w:r w:rsidR="00D61B69" w:rsidRPr="00066BFC">
        <w:t>Lukšių</w:t>
      </w:r>
      <w:r w:rsidR="009D7A7A">
        <w:t xml:space="preserve"> seniūnijos </w:t>
      </w:r>
      <w:r w:rsidR="00A43A65">
        <w:t>2017</w:t>
      </w:r>
      <w:r w:rsidR="00F72CEE" w:rsidRPr="00066BFC">
        <w:t xml:space="preserve"> </w:t>
      </w:r>
      <w:r w:rsidRPr="00066BFC">
        <w:t>metų plėtros strateginio plano programoje iškeltą tikslą, vykdant savarankiškas ir deleguotas funkcijas, seniūnijos gyventojai</w:t>
      </w:r>
      <w:r w:rsidR="00F72CEE" w:rsidRPr="00066BFC">
        <w:t xml:space="preserve"> buvo</w:t>
      </w:r>
      <w:r w:rsidRPr="00066BFC">
        <w:t xml:space="preserve"> aptarnaujami</w:t>
      </w:r>
      <w:r w:rsidR="00F72CEE" w:rsidRPr="00066BFC">
        <w:t xml:space="preserve"> laiku ir kokybiškai, </w:t>
      </w:r>
      <w:r w:rsidR="002C270F">
        <w:t xml:space="preserve">jiems </w:t>
      </w:r>
      <w:r w:rsidR="00F72CEE" w:rsidRPr="00066BFC">
        <w:t xml:space="preserve">suteikta </w:t>
      </w:r>
      <w:r w:rsidRPr="00066BFC">
        <w:t>re</w:t>
      </w:r>
      <w:r w:rsidR="00F72CEE" w:rsidRPr="00066BFC">
        <w:t>i</w:t>
      </w:r>
      <w:r w:rsidR="004169AF">
        <w:t>kalinga informacija, išduotos pažymos</w:t>
      </w:r>
      <w:r w:rsidRPr="00066BFC">
        <w:t xml:space="preserve"> ir kiti reika</w:t>
      </w:r>
      <w:r w:rsidR="00F72CEE" w:rsidRPr="00066BFC">
        <w:t>lingi dokumentai</w:t>
      </w:r>
      <w:r w:rsidR="00D86179">
        <w:t>, išrašytas</w:t>
      </w:r>
      <w:r w:rsidR="00F72CEE" w:rsidRPr="00066BFC">
        <w:t xml:space="preserve"> </w:t>
      </w:r>
      <w:r w:rsidR="00D86179">
        <w:t>31 leidimas</w:t>
      </w:r>
      <w:r w:rsidR="00F72CEE" w:rsidRPr="00066BFC">
        <w:t xml:space="preserve"> laidoti</w:t>
      </w:r>
      <w:r w:rsidRPr="00066BFC">
        <w:t>,</w:t>
      </w:r>
      <w:r w:rsidR="00D86179">
        <w:t xml:space="preserve"> atlikti 89 notariniai veiksmai,</w:t>
      </w:r>
      <w:r w:rsidR="00F72CEE" w:rsidRPr="00066BFC">
        <w:t xml:space="preserve"> suteikta</w:t>
      </w:r>
      <w:r w:rsidRPr="00066BFC">
        <w:t xml:space="preserve"> reikalinga socialinė pagalba,</w:t>
      </w:r>
      <w:r w:rsidR="00D86179">
        <w:t xml:space="preserve"> rengiant reikalingus dokumentus</w:t>
      </w:r>
      <w:r w:rsidR="00F72CEE" w:rsidRPr="00066BFC">
        <w:t xml:space="preserve"> </w:t>
      </w:r>
      <w:r w:rsidR="00D86179">
        <w:t>buvo įvertintos</w:t>
      </w:r>
      <w:r w:rsidR="00066BFC" w:rsidRPr="00066BFC">
        <w:t xml:space="preserve"> </w:t>
      </w:r>
      <w:r w:rsidR="00D86179">
        <w:t>73 šeimų gyvenimo sąlygos.</w:t>
      </w:r>
      <w:r w:rsidR="00066BFC" w:rsidRPr="00066BFC">
        <w:t xml:space="preserve"> </w:t>
      </w:r>
      <w:r w:rsidR="00066BFC">
        <w:t>Seniūnijoje buvo</w:t>
      </w:r>
      <w:r w:rsidR="00066BFC" w:rsidRPr="00076A9E">
        <w:t xml:space="preserve"> 1</w:t>
      </w:r>
      <w:r w:rsidR="00066BFC">
        <w:t>1</w:t>
      </w:r>
      <w:r w:rsidR="00D86179">
        <w:t xml:space="preserve"> šeimų su socialine rizika, 165 socialiai remtinos šeimos.</w:t>
      </w:r>
    </w:p>
    <w:p w:rsidR="00066BFC" w:rsidRPr="00BE4381" w:rsidRDefault="009D7A7A" w:rsidP="00066BFC">
      <w:pPr>
        <w:ind w:firstLine="851"/>
        <w:jc w:val="both"/>
        <w:rPr>
          <w:rFonts w:ascii="Times New Roman" w:eastAsia="Calibri" w:hAnsi="Times New Roman"/>
          <w:color w:val="000000"/>
          <w:szCs w:val="24"/>
        </w:rPr>
      </w:pPr>
      <w:r>
        <w:t xml:space="preserve">        </w:t>
      </w:r>
      <w:r w:rsidR="00D86179">
        <w:t xml:space="preserve">2017 metais buvo teikiama </w:t>
      </w:r>
      <w:r w:rsidR="00066BFC">
        <w:t>parama</w:t>
      </w:r>
      <w:r w:rsidR="00066BFC" w:rsidRPr="00076A9E">
        <w:t xml:space="preserve"> –</w:t>
      </w:r>
      <w:r>
        <w:t xml:space="preserve"> </w:t>
      </w:r>
      <w:r w:rsidR="00066BFC" w:rsidRPr="00076A9E">
        <w:t xml:space="preserve">mokinio reikmėms </w:t>
      </w:r>
      <w:r w:rsidR="00D86179">
        <w:t>įsigyti, kieto kuro kompensacijoms gauti,</w:t>
      </w:r>
      <w:r w:rsidR="00066BFC" w:rsidRPr="00076A9E">
        <w:t xml:space="preserve"> šalto vand</w:t>
      </w:r>
      <w:r w:rsidR="00D86179">
        <w:t>ens tiekimo išlaidų kompensacijoms</w:t>
      </w:r>
      <w:r w:rsidR="00066BFC" w:rsidRPr="00076A9E">
        <w:t xml:space="preserve"> </w:t>
      </w:r>
      <w:r w:rsidR="00D86179">
        <w:t>gauti</w:t>
      </w:r>
      <w:r w:rsidR="00066BFC" w:rsidRPr="00076A9E">
        <w:t xml:space="preserve">, </w:t>
      </w:r>
      <w:r w:rsidR="00B05C6F">
        <w:t xml:space="preserve">maisto produktais nepasiturintiems asmenims. </w:t>
      </w:r>
      <w:r w:rsidR="00066BFC">
        <w:t>Organizuoti</w:t>
      </w:r>
      <w:r w:rsidR="00B05C6F">
        <w:t xml:space="preserve"> visuomenei naudingi darbai.</w:t>
      </w:r>
      <w:r>
        <w:t xml:space="preserve"> </w:t>
      </w:r>
      <w:r w:rsidR="00066BFC" w:rsidRPr="00076A9E">
        <w:t xml:space="preserve">Vienišiems seneliams ir </w:t>
      </w:r>
      <w:r w:rsidR="00066BFC" w:rsidRPr="00076A9E">
        <w:lastRenderedPageBreak/>
        <w:t>invalidams kiek įmanoma teikiamos</w:t>
      </w:r>
      <w:r w:rsidR="00B05C6F">
        <w:t xml:space="preserve"> reikiamos socialinės paslaugos.</w:t>
      </w:r>
      <w:r w:rsidR="005D4360">
        <w:rPr>
          <w:rFonts w:ascii="Times New Roman" w:hAnsi="Times New Roman"/>
        </w:rPr>
        <w:t xml:space="preserve"> </w:t>
      </w:r>
      <w:r w:rsidR="00066BFC">
        <w:rPr>
          <w:rFonts w:ascii="Times New Roman" w:hAnsi="Times New Roman"/>
        </w:rPr>
        <w:t xml:space="preserve">Dirbant su socialinės rizikos šeimomis </w:t>
      </w:r>
      <w:r w:rsidR="002C270F">
        <w:rPr>
          <w:rFonts w:ascii="Times New Roman" w:hAnsi="Times New Roman"/>
        </w:rPr>
        <w:t xml:space="preserve">buvo </w:t>
      </w:r>
      <w:r w:rsidR="00066BFC">
        <w:rPr>
          <w:rFonts w:ascii="Times New Roman" w:hAnsi="Times New Roman"/>
        </w:rPr>
        <w:t>vyk</w:t>
      </w:r>
      <w:r w:rsidR="002C270F">
        <w:rPr>
          <w:rFonts w:ascii="Times New Roman" w:hAnsi="Times New Roman"/>
        </w:rPr>
        <w:t>doma</w:t>
      </w:r>
      <w:r w:rsidR="00066BFC">
        <w:rPr>
          <w:rFonts w:ascii="Times New Roman" w:hAnsi="Times New Roman"/>
        </w:rPr>
        <w:t xml:space="preserve"> vaikų dienos centro veikla. </w:t>
      </w:r>
      <w:r w:rsidR="00066BFC" w:rsidRPr="00865D95">
        <w:rPr>
          <w:rFonts w:ascii="Times New Roman" w:eastAsia="Calibri" w:hAnsi="Times New Roman"/>
          <w:bCs/>
          <w:szCs w:val="24"/>
        </w:rPr>
        <w:t>Lukši</w:t>
      </w:r>
      <w:r w:rsidR="00066BFC">
        <w:rPr>
          <w:rFonts w:ascii="Times New Roman" w:eastAsia="Calibri" w:hAnsi="Times New Roman"/>
          <w:bCs/>
          <w:szCs w:val="24"/>
        </w:rPr>
        <w:t xml:space="preserve">ų vaikų dienos centrą lankė </w:t>
      </w:r>
      <w:r w:rsidR="00066BFC">
        <w:rPr>
          <w:rFonts w:ascii="Times New Roman" w:eastAsia="Calibri" w:hAnsi="Times New Roman"/>
          <w:bCs/>
          <w:szCs w:val="24"/>
          <w:lang w:val="en-US"/>
        </w:rPr>
        <w:t>20</w:t>
      </w:r>
      <w:r>
        <w:rPr>
          <w:rFonts w:ascii="Times New Roman" w:eastAsia="Calibri" w:hAnsi="Times New Roman"/>
          <w:bCs/>
          <w:szCs w:val="24"/>
        </w:rPr>
        <w:t xml:space="preserve"> </w:t>
      </w:r>
      <w:r w:rsidR="00066BFC" w:rsidRPr="00865D95">
        <w:rPr>
          <w:rFonts w:ascii="Times New Roman" w:eastAsia="Calibri" w:hAnsi="Times New Roman"/>
          <w:bCs/>
          <w:szCs w:val="24"/>
        </w:rPr>
        <w:t xml:space="preserve">vaikų. </w:t>
      </w:r>
      <w:r w:rsidR="00066BFC">
        <w:rPr>
          <w:rFonts w:ascii="Times New Roman" w:eastAsia="Calibri" w:hAnsi="Times New Roman"/>
          <w:color w:val="000000"/>
          <w:szCs w:val="24"/>
        </w:rPr>
        <w:t>Veikla vyk</w:t>
      </w:r>
      <w:r w:rsidR="002C270F">
        <w:rPr>
          <w:rFonts w:ascii="Times New Roman" w:eastAsia="Calibri" w:hAnsi="Times New Roman"/>
          <w:color w:val="000000"/>
          <w:szCs w:val="24"/>
        </w:rPr>
        <w:t>o</w:t>
      </w:r>
      <w:r w:rsidR="00066BFC">
        <w:rPr>
          <w:rFonts w:ascii="Times New Roman" w:eastAsia="Calibri" w:hAnsi="Times New Roman"/>
          <w:color w:val="000000"/>
          <w:szCs w:val="24"/>
        </w:rPr>
        <w:t xml:space="preserve"> 5 dienas per savaitę</w:t>
      </w:r>
      <w:r w:rsidR="00066BFC" w:rsidRPr="00865D95">
        <w:rPr>
          <w:rFonts w:ascii="Times New Roman" w:eastAsia="Calibri" w:hAnsi="Times New Roman"/>
          <w:color w:val="000000"/>
          <w:szCs w:val="24"/>
        </w:rPr>
        <w:t xml:space="preserve">, po </w:t>
      </w:r>
      <w:r w:rsidR="00066BFC">
        <w:rPr>
          <w:rFonts w:ascii="Times New Roman" w:eastAsia="Calibri" w:hAnsi="Times New Roman"/>
          <w:color w:val="000000"/>
          <w:szCs w:val="24"/>
        </w:rPr>
        <w:t xml:space="preserve">4 </w:t>
      </w:r>
      <w:r w:rsidR="00066BFC" w:rsidRPr="00865D95">
        <w:rPr>
          <w:rFonts w:ascii="Times New Roman" w:eastAsia="Calibri" w:hAnsi="Times New Roman"/>
          <w:color w:val="000000"/>
          <w:szCs w:val="24"/>
        </w:rPr>
        <w:t>valand</w:t>
      </w:r>
      <w:r w:rsidR="00066BFC">
        <w:rPr>
          <w:rFonts w:ascii="Times New Roman" w:eastAsia="Calibri" w:hAnsi="Times New Roman"/>
          <w:color w:val="000000"/>
          <w:szCs w:val="24"/>
        </w:rPr>
        <w:t xml:space="preserve">as. </w:t>
      </w:r>
      <w:r w:rsidR="00066BFC" w:rsidRPr="00865D95">
        <w:rPr>
          <w:rFonts w:ascii="Times New Roman" w:eastAsia="Calibri" w:hAnsi="Times New Roman"/>
          <w:bCs/>
          <w:szCs w:val="24"/>
        </w:rPr>
        <w:t>Dienos centro</w:t>
      </w:r>
      <w:r w:rsidR="00066BFC">
        <w:rPr>
          <w:rFonts w:ascii="Times New Roman" w:eastAsia="Calibri" w:hAnsi="Times New Roman"/>
          <w:bCs/>
          <w:szCs w:val="24"/>
        </w:rPr>
        <w:t xml:space="preserve"> užsiėmimų metu vaikai tobulino socialinius įgūdžius</w:t>
      </w:r>
      <w:r w:rsidR="002C270F">
        <w:rPr>
          <w:rFonts w:ascii="Times New Roman" w:eastAsia="Calibri" w:hAnsi="Times New Roman"/>
          <w:bCs/>
          <w:szCs w:val="24"/>
        </w:rPr>
        <w:t>, r</w:t>
      </w:r>
      <w:r w:rsidR="00066BFC">
        <w:rPr>
          <w:rFonts w:ascii="Times New Roman" w:eastAsia="Calibri" w:hAnsi="Times New Roman"/>
          <w:bCs/>
          <w:szCs w:val="24"/>
        </w:rPr>
        <w:t>uošė namų darb</w:t>
      </w:r>
      <w:r w:rsidR="002C270F">
        <w:rPr>
          <w:rFonts w:ascii="Times New Roman" w:eastAsia="Calibri" w:hAnsi="Times New Roman"/>
          <w:bCs/>
          <w:szCs w:val="24"/>
        </w:rPr>
        <w:t>us</w:t>
      </w:r>
      <w:r w:rsidR="00066BFC">
        <w:rPr>
          <w:rFonts w:ascii="Times New Roman" w:eastAsia="Calibri" w:hAnsi="Times New Roman"/>
          <w:bCs/>
          <w:szCs w:val="24"/>
        </w:rPr>
        <w:t>.</w:t>
      </w:r>
      <w:r w:rsidR="00066BFC" w:rsidRPr="00865D95">
        <w:rPr>
          <w:rFonts w:ascii="Times New Roman" w:eastAsia="Calibri" w:hAnsi="Times New Roman"/>
          <w:bCs/>
          <w:szCs w:val="24"/>
        </w:rPr>
        <w:t xml:space="preserve"> </w:t>
      </w:r>
      <w:r w:rsidR="00066BFC" w:rsidRPr="00865D95">
        <w:rPr>
          <w:rFonts w:ascii="Times New Roman" w:eastAsia="Calibri" w:hAnsi="Times New Roman"/>
          <w:color w:val="000000"/>
          <w:szCs w:val="24"/>
        </w:rPr>
        <w:t>Kasdieninis darbas su vaikais centre</w:t>
      </w:r>
      <w:r w:rsidR="00066BFC">
        <w:rPr>
          <w:rFonts w:ascii="Times New Roman" w:eastAsia="Calibri" w:hAnsi="Times New Roman"/>
          <w:color w:val="000000"/>
          <w:szCs w:val="24"/>
        </w:rPr>
        <w:t xml:space="preserve"> </w:t>
      </w:r>
      <w:r w:rsidR="00066BFC" w:rsidRPr="00865D95">
        <w:rPr>
          <w:rFonts w:ascii="Times New Roman" w:eastAsia="Calibri" w:hAnsi="Times New Roman"/>
          <w:color w:val="000000"/>
          <w:szCs w:val="24"/>
        </w:rPr>
        <w:t>atsklei</w:t>
      </w:r>
      <w:r w:rsidR="00066BFC">
        <w:rPr>
          <w:rFonts w:ascii="Times New Roman" w:eastAsia="Calibri" w:hAnsi="Times New Roman"/>
          <w:color w:val="000000"/>
          <w:szCs w:val="24"/>
        </w:rPr>
        <w:t>dė ir tenkino jų</w:t>
      </w:r>
      <w:r w:rsidR="00066BFC" w:rsidRPr="00865D95">
        <w:rPr>
          <w:rFonts w:ascii="Times New Roman" w:eastAsia="Calibri" w:hAnsi="Times New Roman"/>
          <w:color w:val="000000"/>
          <w:szCs w:val="24"/>
        </w:rPr>
        <w:t xml:space="preserve"> poreikius, ug</w:t>
      </w:r>
      <w:r w:rsidR="00066BFC">
        <w:rPr>
          <w:rFonts w:ascii="Times New Roman" w:eastAsia="Calibri" w:hAnsi="Times New Roman"/>
          <w:color w:val="000000"/>
          <w:szCs w:val="24"/>
        </w:rPr>
        <w:t>dė jų socialinį brandumą, buvo</w:t>
      </w:r>
      <w:r w:rsidR="00066BFC" w:rsidRPr="00865D95">
        <w:rPr>
          <w:rFonts w:ascii="Times New Roman" w:eastAsia="Calibri" w:hAnsi="Times New Roman"/>
          <w:color w:val="000000"/>
          <w:szCs w:val="24"/>
        </w:rPr>
        <w:t xml:space="preserve"> sudarytos sąlygos</w:t>
      </w:r>
      <w:r w:rsidR="00066BFC">
        <w:rPr>
          <w:rFonts w:ascii="Times New Roman" w:eastAsia="Calibri" w:hAnsi="Times New Roman"/>
          <w:color w:val="000000"/>
          <w:szCs w:val="24"/>
        </w:rPr>
        <w:t xml:space="preserve"> prasmingai praleisti laiką po pamokų</w:t>
      </w:r>
      <w:r w:rsidR="00066BFC" w:rsidRPr="00865D95">
        <w:rPr>
          <w:rFonts w:ascii="Times New Roman" w:eastAsia="Calibri" w:hAnsi="Times New Roman"/>
          <w:color w:val="000000"/>
          <w:szCs w:val="24"/>
        </w:rPr>
        <w:t>,</w:t>
      </w:r>
      <w:r w:rsidR="00066BFC">
        <w:rPr>
          <w:rFonts w:ascii="Times New Roman" w:eastAsia="Calibri" w:hAnsi="Times New Roman"/>
          <w:color w:val="000000"/>
          <w:szCs w:val="24"/>
        </w:rPr>
        <w:t xml:space="preserve"> buvo</w:t>
      </w:r>
      <w:r w:rsidR="00066BFC" w:rsidRPr="00865D95">
        <w:rPr>
          <w:rFonts w:ascii="Times New Roman" w:eastAsia="Calibri" w:hAnsi="Times New Roman"/>
          <w:color w:val="000000"/>
          <w:szCs w:val="24"/>
        </w:rPr>
        <w:t xml:space="preserve"> didinama mokymosi motyvacija. Vaikų dienos </w:t>
      </w:r>
      <w:r w:rsidR="00066BFC">
        <w:rPr>
          <w:rFonts w:ascii="Times New Roman" w:eastAsia="Calibri" w:hAnsi="Times New Roman"/>
          <w:color w:val="000000"/>
          <w:szCs w:val="24"/>
        </w:rPr>
        <w:t>centre vykusiuose užsiėmimuose buvo</w:t>
      </w:r>
      <w:r w:rsidR="00066BFC" w:rsidRPr="00865D95">
        <w:rPr>
          <w:rFonts w:ascii="Times New Roman" w:eastAsia="Calibri" w:hAnsi="Times New Roman"/>
          <w:color w:val="000000"/>
          <w:szCs w:val="24"/>
        </w:rPr>
        <w:t xml:space="preserve"> skatina</w:t>
      </w:r>
      <w:r w:rsidR="00066BFC">
        <w:rPr>
          <w:rFonts w:ascii="Times New Roman" w:eastAsia="Calibri" w:hAnsi="Times New Roman"/>
          <w:color w:val="000000"/>
          <w:szCs w:val="24"/>
        </w:rPr>
        <w:t xml:space="preserve">ma kūrybinė veikla, ugdomas </w:t>
      </w:r>
      <w:r w:rsidR="00066BFC" w:rsidRPr="00865D95">
        <w:rPr>
          <w:rFonts w:ascii="Times New Roman" w:eastAsia="Calibri" w:hAnsi="Times New Roman"/>
          <w:color w:val="000000"/>
          <w:szCs w:val="24"/>
        </w:rPr>
        <w:t>savarankišku</w:t>
      </w:r>
      <w:r w:rsidR="00066BFC">
        <w:rPr>
          <w:rFonts w:ascii="Times New Roman" w:eastAsia="Calibri" w:hAnsi="Times New Roman"/>
          <w:color w:val="000000"/>
          <w:szCs w:val="24"/>
        </w:rPr>
        <w:t>mas ir  vaikų saviraiška</w:t>
      </w:r>
      <w:r w:rsidR="00066BFC" w:rsidRPr="00865D95">
        <w:rPr>
          <w:rFonts w:ascii="Times New Roman" w:eastAsia="Calibri" w:hAnsi="Times New Roman"/>
          <w:color w:val="000000"/>
          <w:szCs w:val="24"/>
        </w:rPr>
        <w:t xml:space="preserve">. </w:t>
      </w:r>
      <w:r w:rsidR="00066BFC">
        <w:rPr>
          <w:rFonts w:ascii="Times New Roman" w:eastAsia="Calibri" w:hAnsi="Times New Roman"/>
          <w:color w:val="000000"/>
          <w:szCs w:val="24"/>
        </w:rPr>
        <w:t>V</w:t>
      </w:r>
      <w:r w:rsidR="00066BFC" w:rsidRPr="00865D95">
        <w:rPr>
          <w:rFonts w:ascii="Times New Roman" w:eastAsia="Calibri" w:hAnsi="Times New Roman"/>
          <w:color w:val="000000"/>
          <w:szCs w:val="24"/>
        </w:rPr>
        <w:t>a</w:t>
      </w:r>
      <w:r w:rsidR="00066BFC">
        <w:rPr>
          <w:rFonts w:ascii="Times New Roman" w:eastAsia="Calibri" w:hAnsi="Times New Roman"/>
          <w:color w:val="000000"/>
          <w:szCs w:val="24"/>
        </w:rPr>
        <w:t>ikai mokėsi</w:t>
      </w:r>
      <w:r w:rsidR="00066BFC" w:rsidRPr="00865D95">
        <w:rPr>
          <w:rFonts w:ascii="Times New Roman" w:eastAsia="Calibri" w:hAnsi="Times New Roman"/>
          <w:color w:val="000000"/>
          <w:szCs w:val="24"/>
        </w:rPr>
        <w:t xml:space="preserve"> atlikti gerus </w:t>
      </w:r>
      <w:r w:rsidR="00066BFC">
        <w:rPr>
          <w:rFonts w:ascii="Times New Roman" w:eastAsia="Calibri" w:hAnsi="Times New Roman"/>
          <w:color w:val="000000"/>
          <w:szCs w:val="24"/>
        </w:rPr>
        <w:t>darbus</w:t>
      </w:r>
      <w:r w:rsidR="00066BFC" w:rsidRPr="00865D95">
        <w:rPr>
          <w:rFonts w:ascii="Times New Roman" w:eastAsia="Calibri" w:hAnsi="Times New Roman"/>
          <w:color w:val="000000"/>
          <w:szCs w:val="24"/>
        </w:rPr>
        <w:t xml:space="preserve">, </w:t>
      </w:r>
      <w:r w:rsidR="00066BFC">
        <w:rPr>
          <w:rFonts w:ascii="Times New Roman" w:eastAsia="Calibri" w:hAnsi="Times New Roman"/>
          <w:color w:val="000000"/>
          <w:szCs w:val="24"/>
        </w:rPr>
        <w:t>tai ugdė</w:t>
      </w:r>
      <w:r w:rsidR="00066BFC" w:rsidRPr="00865D95">
        <w:rPr>
          <w:rFonts w:ascii="Times New Roman" w:eastAsia="Calibri" w:hAnsi="Times New Roman"/>
          <w:color w:val="000000"/>
          <w:szCs w:val="24"/>
        </w:rPr>
        <w:t xml:space="preserve"> atsakomybę bei pilietiškumą. Jaukios, šiltos patalpos, lavinamieji stalo žaidimai, sport</w:t>
      </w:r>
      <w:r w:rsidR="00066BFC">
        <w:rPr>
          <w:rFonts w:ascii="Times New Roman" w:eastAsia="Calibri" w:hAnsi="Times New Roman"/>
          <w:color w:val="000000"/>
          <w:szCs w:val="24"/>
        </w:rPr>
        <w:t xml:space="preserve">iniai užsiėmimai, pagalba </w:t>
      </w:r>
      <w:r w:rsidR="002C270F">
        <w:rPr>
          <w:rFonts w:ascii="Times New Roman" w:eastAsia="Calibri" w:hAnsi="Times New Roman"/>
          <w:color w:val="000000"/>
          <w:szCs w:val="24"/>
        </w:rPr>
        <w:t xml:space="preserve">ruošiant </w:t>
      </w:r>
      <w:r w:rsidR="00066BFC">
        <w:rPr>
          <w:rFonts w:ascii="Times New Roman" w:eastAsia="Calibri" w:hAnsi="Times New Roman"/>
          <w:color w:val="000000"/>
          <w:szCs w:val="24"/>
        </w:rPr>
        <w:t>pamok</w:t>
      </w:r>
      <w:r w:rsidR="002C270F">
        <w:rPr>
          <w:rFonts w:ascii="Times New Roman" w:eastAsia="Calibri" w:hAnsi="Times New Roman"/>
          <w:color w:val="000000"/>
          <w:szCs w:val="24"/>
        </w:rPr>
        <w:t>as</w:t>
      </w:r>
      <w:r w:rsidR="00066BFC">
        <w:rPr>
          <w:rFonts w:ascii="Times New Roman" w:eastAsia="Calibri" w:hAnsi="Times New Roman"/>
          <w:color w:val="000000"/>
          <w:szCs w:val="24"/>
        </w:rPr>
        <w:t>, skatino</w:t>
      </w:r>
      <w:r w:rsidR="00066BFC" w:rsidRPr="00865D95">
        <w:rPr>
          <w:rFonts w:ascii="Times New Roman" w:eastAsia="Calibri" w:hAnsi="Times New Roman"/>
          <w:color w:val="000000"/>
          <w:szCs w:val="24"/>
        </w:rPr>
        <w:t xml:space="preserve"> v</w:t>
      </w:r>
      <w:r w:rsidR="00066BFC">
        <w:rPr>
          <w:rFonts w:ascii="Times New Roman" w:eastAsia="Calibri" w:hAnsi="Times New Roman"/>
          <w:color w:val="000000"/>
          <w:szCs w:val="24"/>
        </w:rPr>
        <w:t>aikų kūrybinę veiklą, mažino</w:t>
      </w:r>
      <w:r w:rsidR="00066BFC" w:rsidRPr="00865D95">
        <w:rPr>
          <w:rFonts w:ascii="Times New Roman" w:eastAsia="Calibri" w:hAnsi="Times New Roman"/>
          <w:color w:val="000000"/>
          <w:szCs w:val="24"/>
        </w:rPr>
        <w:t xml:space="preserve"> psichologinę ir socialinę atskirtį.</w:t>
      </w:r>
    </w:p>
    <w:p w:rsidR="002F3502" w:rsidRDefault="009619D4" w:rsidP="009619D4">
      <w:pPr>
        <w:jc w:val="both"/>
      </w:pPr>
      <w:r w:rsidRPr="00F72CEE">
        <w:rPr>
          <w:color w:val="FF0000"/>
        </w:rPr>
        <w:t xml:space="preserve"> </w:t>
      </w:r>
      <w:r w:rsidR="009D7A7A">
        <w:rPr>
          <w:color w:val="FF0000"/>
        </w:rPr>
        <w:t xml:space="preserve">                 </w:t>
      </w:r>
      <w:r w:rsidR="00066BFC" w:rsidRPr="002F3502">
        <w:t>Ž</w:t>
      </w:r>
      <w:r w:rsidRPr="002F3502">
        <w:t>e</w:t>
      </w:r>
      <w:r w:rsidRPr="00737C1B">
        <w:t>mės ūkio subjektams</w:t>
      </w:r>
      <w:r w:rsidR="002F3502">
        <w:t>,</w:t>
      </w:r>
      <w:r w:rsidRPr="00737C1B">
        <w:t xml:space="preserve"> </w:t>
      </w:r>
      <w:r w:rsidR="00CB1F76">
        <w:t>įgyvendinant 2017</w:t>
      </w:r>
      <w:r w:rsidR="002F3502">
        <w:t xml:space="preserve"> metų veiklos planą, buvo </w:t>
      </w:r>
      <w:r w:rsidRPr="00737C1B">
        <w:t>suteik</w:t>
      </w:r>
      <w:r w:rsidR="002F3502">
        <w:t>ta reikalinga informacija</w:t>
      </w:r>
      <w:r w:rsidR="00CB1F76">
        <w:t>, konsultacija i</w:t>
      </w:r>
      <w:r w:rsidR="009D7A7A">
        <w:t xml:space="preserve">r pagalba. Buvo aptarnauti 362 </w:t>
      </w:r>
      <w:r w:rsidR="00CB1F76">
        <w:t xml:space="preserve">asmenys - </w:t>
      </w:r>
      <w:r w:rsidR="002F3502" w:rsidRPr="002F3502">
        <w:t xml:space="preserve"> </w:t>
      </w:r>
      <w:r w:rsidR="00CB1F76">
        <w:t>registruotos</w:t>
      </w:r>
      <w:r w:rsidR="002F3502" w:rsidRPr="002F3502">
        <w:t xml:space="preserve"> </w:t>
      </w:r>
      <w:r w:rsidR="00CB1F76">
        <w:t xml:space="preserve"> naujos</w:t>
      </w:r>
      <w:r w:rsidR="002F3502" w:rsidRPr="002F3502">
        <w:t xml:space="preserve"> žem</w:t>
      </w:r>
      <w:r w:rsidR="002F3502" w:rsidRPr="002F3502">
        <w:rPr>
          <w:rFonts w:hint="eastAsia"/>
        </w:rPr>
        <w:t>ė</w:t>
      </w:r>
      <w:r w:rsidR="002F3502" w:rsidRPr="002F3502">
        <w:t xml:space="preserve">s </w:t>
      </w:r>
      <w:r w:rsidR="002F3502" w:rsidRPr="002F3502">
        <w:rPr>
          <w:rFonts w:hint="eastAsia"/>
        </w:rPr>
        <w:t>ū</w:t>
      </w:r>
      <w:r w:rsidR="002F3502" w:rsidRPr="002F3502">
        <w:t>kio vald</w:t>
      </w:r>
      <w:r w:rsidR="00CB1F76">
        <w:t>os ir atnaujinti</w:t>
      </w:r>
      <w:r w:rsidR="002F3502" w:rsidRPr="002F3502">
        <w:t xml:space="preserve">  prašym</w:t>
      </w:r>
      <w:r w:rsidR="00CB1F76">
        <w:rPr>
          <w:rFonts w:hint="eastAsia"/>
        </w:rPr>
        <w:t>ai,</w:t>
      </w:r>
      <w:r w:rsidR="002F3502" w:rsidRPr="002F3502">
        <w:t xml:space="preserve"> </w:t>
      </w:r>
      <w:r w:rsidR="00CB1F76">
        <w:t>d</w:t>
      </w:r>
      <w:r w:rsidR="002F3502" w:rsidRPr="002F3502">
        <w:t>eklaruoti pas</w:t>
      </w:r>
      <w:r w:rsidR="002F3502" w:rsidRPr="002F3502">
        <w:rPr>
          <w:rFonts w:hint="eastAsia"/>
        </w:rPr>
        <w:t>ė</w:t>
      </w:r>
      <w:r w:rsidR="002F3502" w:rsidRPr="002F3502">
        <w:t>liai</w:t>
      </w:r>
      <w:r w:rsidR="00CB1F76">
        <w:t>,</w:t>
      </w:r>
      <w:r w:rsidR="002F3502">
        <w:t xml:space="preserve"> surinkti </w:t>
      </w:r>
      <w:r w:rsidR="002F3502" w:rsidRPr="002F3502">
        <w:t xml:space="preserve">ir </w:t>
      </w:r>
      <w:r w:rsidR="002F3502">
        <w:t>pa</w:t>
      </w:r>
      <w:r w:rsidR="002F3502" w:rsidRPr="002F3502">
        <w:t>teik</w:t>
      </w:r>
      <w:r w:rsidR="002F3502">
        <w:t>ti</w:t>
      </w:r>
      <w:r w:rsidR="002F3502" w:rsidRPr="002F3502">
        <w:t xml:space="preserve"> statistiniai duomenys apie pas</w:t>
      </w:r>
      <w:r w:rsidR="002F3502" w:rsidRPr="002F3502">
        <w:rPr>
          <w:rFonts w:hint="eastAsia"/>
        </w:rPr>
        <w:t>ė</w:t>
      </w:r>
      <w:r w:rsidR="002F3502" w:rsidRPr="002F3502">
        <w:t>li</w:t>
      </w:r>
      <w:r w:rsidR="002F3502" w:rsidRPr="002F3502">
        <w:rPr>
          <w:rFonts w:hint="eastAsia"/>
        </w:rPr>
        <w:t>ų</w:t>
      </w:r>
      <w:r w:rsidR="002F3502" w:rsidRPr="002F3502">
        <w:t xml:space="preserve"> plotus, gaut</w:t>
      </w:r>
      <w:r w:rsidR="002F3502" w:rsidRPr="002F3502">
        <w:rPr>
          <w:rFonts w:hint="eastAsia"/>
        </w:rPr>
        <w:t>ą</w:t>
      </w:r>
      <w:r w:rsidR="002F3502" w:rsidRPr="002F3502">
        <w:t xml:space="preserve"> produkcij</w:t>
      </w:r>
      <w:r w:rsidR="002F3502" w:rsidRPr="002F3502">
        <w:rPr>
          <w:rFonts w:hint="eastAsia"/>
        </w:rPr>
        <w:t>ą</w:t>
      </w:r>
      <w:r w:rsidR="002F3502" w:rsidRPr="002F3502">
        <w:t xml:space="preserve">. </w:t>
      </w:r>
      <w:r w:rsidR="00CB1F76">
        <w:t>Patikrinti</w:t>
      </w:r>
      <w:r w:rsidR="002F3502" w:rsidRPr="002F3502">
        <w:t xml:space="preserve"> kiauli</w:t>
      </w:r>
      <w:r w:rsidR="002F3502" w:rsidRPr="002F3502">
        <w:rPr>
          <w:rFonts w:hint="eastAsia"/>
        </w:rPr>
        <w:t>ų</w:t>
      </w:r>
      <w:r w:rsidR="002F3502" w:rsidRPr="002F3502">
        <w:t xml:space="preserve"> augintoj</w:t>
      </w:r>
      <w:r w:rsidR="002F3502" w:rsidRPr="002F3502">
        <w:rPr>
          <w:rFonts w:hint="eastAsia"/>
        </w:rPr>
        <w:t>ų</w:t>
      </w:r>
      <w:r w:rsidR="002F3502" w:rsidRPr="002F3502">
        <w:t xml:space="preserve"> </w:t>
      </w:r>
      <w:r w:rsidR="00CB1F76">
        <w:t xml:space="preserve">ūkiai </w:t>
      </w:r>
      <w:r w:rsidR="002F3502" w:rsidRPr="002F3502">
        <w:t>d</w:t>
      </w:r>
      <w:r w:rsidR="002F3502" w:rsidRPr="002F3502">
        <w:rPr>
          <w:rFonts w:hint="eastAsia"/>
        </w:rPr>
        <w:t>ė</w:t>
      </w:r>
      <w:r w:rsidR="002F3502" w:rsidRPr="002F3502">
        <w:t>l Afrikinio kiauli</w:t>
      </w:r>
      <w:r w:rsidR="002F3502" w:rsidRPr="002F3502">
        <w:rPr>
          <w:rFonts w:hint="eastAsia"/>
        </w:rPr>
        <w:t>ų</w:t>
      </w:r>
      <w:r w:rsidR="002F3502" w:rsidRPr="002F3502">
        <w:t xml:space="preserve"> maro. </w:t>
      </w:r>
    </w:p>
    <w:p w:rsidR="002F3502" w:rsidRDefault="002F3502" w:rsidP="009619D4">
      <w:pPr>
        <w:jc w:val="both"/>
      </w:pPr>
      <w:r>
        <w:t xml:space="preserve">            </w:t>
      </w:r>
      <w:r w:rsidRPr="002F3502">
        <w:t>Gyvenam</w:t>
      </w:r>
      <w:r w:rsidRPr="002F3502">
        <w:rPr>
          <w:rFonts w:hint="eastAsia"/>
        </w:rPr>
        <w:t>ą</w:t>
      </w:r>
      <w:r w:rsidRPr="002F3502">
        <w:t>j</w:t>
      </w:r>
      <w:r w:rsidRPr="002F3502">
        <w:rPr>
          <w:rFonts w:hint="eastAsia"/>
        </w:rPr>
        <w:t>ą</w:t>
      </w:r>
      <w:r w:rsidRPr="002F3502">
        <w:t xml:space="preserve"> viet</w:t>
      </w:r>
      <w:r w:rsidRPr="002F3502">
        <w:rPr>
          <w:rFonts w:hint="eastAsia"/>
        </w:rPr>
        <w:t>ą</w:t>
      </w:r>
      <w:r w:rsidR="00CB1F76">
        <w:t xml:space="preserve"> deklaravo 123</w:t>
      </w:r>
      <w:r w:rsidRPr="002F3502">
        <w:t xml:space="preserve"> asmenys, išduota pažym</w:t>
      </w:r>
      <w:r w:rsidRPr="002F3502">
        <w:rPr>
          <w:rFonts w:hint="eastAsia"/>
        </w:rPr>
        <w:t>ų</w:t>
      </w:r>
      <w:r w:rsidRPr="002F3502">
        <w:t xml:space="preserve"> apie deklaruot</w:t>
      </w:r>
      <w:r w:rsidRPr="002F3502">
        <w:rPr>
          <w:rFonts w:hint="eastAsia"/>
        </w:rPr>
        <w:t>ą</w:t>
      </w:r>
      <w:r w:rsidRPr="002F3502">
        <w:t xml:space="preserve"> gyvenam</w:t>
      </w:r>
      <w:r w:rsidRPr="002F3502">
        <w:rPr>
          <w:rFonts w:hint="eastAsia"/>
        </w:rPr>
        <w:t>ą</w:t>
      </w:r>
      <w:r w:rsidRPr="002F3502">
        <w:t>j</w:t>
      </w:r>
      <w:r w:rsidRPr="002F3502">
        <w:rPr>
          <w:rFonts w:hint="eastAsia"/>
        </w:rPr>
        <w:t>ą</w:t>
      </w:r>
      <w:r w:rsidRPr="002F3502">
        <w:t xml:space="preserve"> viet</w:t>
      </w:r>
      <w:r w:rsidRPr="002F3502">
        <w:rPr>
          <w:rFonts w:hint="eastAsia"/>
        </w:rPr>
        <w:t>ą</w:t>
      </w:r>
      <w:r w:rsidR="00CB1F76">
        <w:t xml:space="preserve"> 107</w:t>
      </w:r>
      <w:r w:rsidRPr="002F3502">
        <w:t>, keisti, taisyti, naikinti deklaravimo duome</w:t>
      </w:r>
      <w:r w:rsidR="00CB1F76">
        <w:t>nys 57</w:t>
      </w:r>
      <w:r w:rsidRPr="002F3502">
        <w:t xml:space="preserve"> asmenims, išvykim</w:t>
      </w:r>
      <w:r w:rsidRPr="002F3502">
        <w:rPr>
          <w:rFonts w:hint="eastAsia"/>
        </w:rPr>
        <w:t>ą</w:t>
      </w:r>
      <w:r w:rsidRPr="002F3502">
        <w:t xml:space="preserve"> </w:t>
      </w:r>
      <w:r w:rsidRPr="002F3502">
        <w:rPr>
          <w:rFonts w:hint="eastAsia"/>
        </w:rPr>
        <w:t>į</w:t>
      </w:r>
      <w:r w:rsidRPr="002F3502">
        <w:t xml:space="preserve"> užsien</w:t>
      </w:r>
      <w:r w:rsidRPr="002F3502">
        <w:rPr>
          <w:rFonts w:hint="eastAsia"/>
        </w:rPr>
        <w:t>į</w:t>
      </w:r>
      <w:r w:rsidR="00CB1F76">
        <w:t xml:space="preserve"> deklaravo 56 asmenys</w:t>
      </w:r>
      <w:r w:rsidRPr="002F3502">
        <w:t>.</w:t>
      </w:r>
    </w:p>
    <w:p w:rsidR="009619D4" w:rsidRPr="00737C1B" w:rsidRDefault="002F3502" w:rsidP="009619D4">
      <w:pPr>
        <w:jc w:val="both"/>
      </w:pPr>
      <w:r>
        <w:t xml:space="preserve">             </w:t>
      </w:r>
      <w:r w:rsidR="00FC5003">
        <w:t xml:space="preserve"> Buvo efektyviai išnaudoti visi esami rezervai nedarbui mažinti, pritrauktos investicijos</w:t>
      </w:r>
      <w:r w:rsidR="009619D4" w:rsidRPr="00737C1B">
        <w:t xml:space="preserve">, siekiant sukurti palankias sąlygas verslui. </w:t>
      </w:r>
      <w:r w:rsidR="00CB1F76">
        <w:t>2017</w:t>
      </w:r>
      <w:r w:rsidR="00FC5003">
        <w:t xml:space="preserve"> metais buvo kuriama</w:t>
      </w:r>
      <w:r w:rsidR="009619D4" w:rsidRPr="00737C1B">
        <w:t xml:space="preserve"> saugi ir švari aplinka bendru</w:t>
      </w:r>
      <w:r w:rsidR="00CB1F76">
        <w:t>omenės nariams. Seniūnijoje 2017</w:t>
      </w:r>
      <w:r w:rsidR="009619D4" w:rsidRPr="00737C1B">
        <w:t xml:space="preserve"> </w:t>
      </w:r>
      <w:r w:rsidR="00BB32BC" w:rsidRPr="00737C1B">
        <w:t>m. sausio 1 d. duomenimis gyvenamąją vietą buvo deklaravę 2</w:t>
      </w:r>
      <w:r w:rsidR="00715C5C">
        <w:t>497</w:t>
      </w:r>
      <w:r w:rsidR="00BB32BC" w:rsidRPr="00737C1B">
        <w:t xml:space="preserve"> gyventojai. Seniūnija yra suskirstyt</w:t>
      </w:r>
      <w:r w:rsidR="00CF6903">
        <w:t>a į aštuonias</w:t>
      </w:r>
      <w:r w:rsidR="009619D4" w:rsidRPr="00737C1B">
        <w:t xml:space="preserve"> </w:t>
      </w:r>
      <w:proofErr w:type="spellStart"/>
      <w:r w:rsidR="009619D4" w:rsidRPr="00737C1B">
        <w:t>seniūnaitijas</w:t>
      </w:r>
      <w:proofErr w:type="spellEnd"/>
      <w:r w:rsidR="009619D4" w:rsidRPr="00737C1B">
        <w:t xml:space="preserve">: </w:t>
      </w:r>
      <w:r w:rsidR="00BB32BC" w:rsidRPr="00737C1B">
        <w:t xml:space="preserve">Ežero, </w:t>
      </w:r>
      <w:proofErr w:type="spellStart"/>
      <w:r w:rsidR="00BB32BC" w:rsidRPr="00737C1B">
        <w:t>Siesarties</w:t>
      </w:r>
      <w:proofErr w:type="spellEnd"/>
      <w:r w:rsidR="00BB32BC" w:rsidRPr="00737C1B">
        <w:t xml:space="preserve">, Lepšių, Plynių, Akėčių, </w:t>
      </w:r>
      <w:proofErr w:type="spellStart"/>
      <w:r w:rsidR="00BB32BC" w:rsidRPr="00737C1B">
        <w:t>Liepalotų</w:t>
      </w:r>
      <w:proofErr w:type="spellEnd"/>
      <w:r w:rsidR="00BB32BC" w:rsidRPr="00737C1B">
        <w:t xml:space="preserve">, Klevinių ir </w:t>
      </w:r>
      <w:proofErr w:type="spellStart"/>
      <w:r w:rsidR="00BB32BC" w:rsidRPr="00737C1B">
        <w:t>Gerdžių</w:t>
      </w:r>
      <w:proofErr w:type="spellEnd"/>
      <w:r w:rsidR="009619D4" w:rsidRPr="00737C1B">
        <w:t>.</w:t>
      </w:r>
    </w:p>
    <w:p w:rsidR="009619D4" w:rsidRPr="00737C1B" w:rsidRDefault="009619D4" w:rsidP="009619D4"/>
    <w:p w:rsidR="009619D4" w:rsidRPr="00737C1B" w:rsidRDefault="009619D4" w:rsidP="009619D4">
      <w:pPr>
        <w:jc w:val="center"/>
        <w:rPr>
          <w:b/>
        </w:rPr>
      </w:pPr>
    </w:p>
    <w:p w:rsidR="009619D4" w:rsidRPr="00737C1B" w:rsidRDefault="008056B9" w:rsidP="008056B9">
      <w:pPr>
        <w:tabs>
          <w:tab w:val="center" w:pos="4819"/>
        </w:tabs>
        <w:rPr>
          <w:b/>
        </w:rPr>
      </w:pPr>
      <w:r w:rsidRPr="00737C1B">
        <w:rPr>
          <w:b/>
        </w:rPr>
        <w:tab/>
      </w:r>
      <w:r w:rsidR="009619D4" w:rsidRPr="00737C1B">
        <w:rPr>
          <w:b/>
        </w:rPr>
        <w:t>DUOMENYS APIE SENIŪNIJĄ</w:t>
      </w:r>
    </w:p>
    <w:p w:rsidR="009619D4" w:rsidRPr="00737C1B" w:rsidRDefault="009619D4" w:rsidP="009619D4"/>
    <w:tbl>
      <w:tblPr>
        <w:tblStyle w:val="Lentelstinklelis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62"/>
        <w:gridCol w:w="4252"/>
        <w:gridCol w:w="1277"/>
        <w:gridCol w:w="1417"/>
      </w:tblGrid>
      <w:tr w:rsidR="00737C1B" w:rsidRPr="00737C1B" w:rsidTr="004B4DB6">
        <w:trPr>
          <w:trHeight w:val="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9619D4" w:rsidP="007E5095">
            <w:r w:rsidRPr="00737C1B"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9619D4" w:rsidP="007E5095">
            <w:r w:rsidRPr="00737C1B">
              <w:t>Seniūnijos plotas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9619D4" w:rsidP="007E5095">
            <w:r w:rsidRPr="00737C1B">
              <w:t>ha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8056B9" w:rsidP="007E5095">
            <w:r w:rsidRPr="00737C1B">
              <w:t>16161,40</w:t>
            </w:r>
          </w:p>
        </w:tc>
      </w:tr>
      <w:tr w:rsidR="00737C1B" w:rsidRPr="00737C1B" w:rsidTr="004B4DB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9619D4" w:rsidP="007E5095">
            <w:r w:rsidRPr="00737C1B">
              <w:t>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9619D4" w:rsidP="007E5095">
            <w:r w:rsidRPr="00737C1B">
              <w:t>Bendras kelių ir gatvių ilgis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9619D4" w:rsidP="007E5095">
            <w:r w:rsidRPr="00737C1B">
              <w:t>km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8056B9" w:rsidP="007E5095">
            <w:r w:rsidRPr="00737C1B">
              <w:t>97,1</w:t>
            </w:r>
          </w:p>
        </w:tc>
      </w:tr>
      <w:tr w:rsidR="00737C1B" w:rsidRPr="00737C1B" w:rsidTr="004B4DB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9619D4" w:rsidP="007E5095">
            <w:r w:rsidRPr="00737C1B">
              <w:t>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9619D4" w:rsidP="007E5095">
            <w:r w:rsidRPr="00737C1B">
              <w:t>Gatvių skaičius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CB5124" w:rsidP="007E5095">
            <w:r w:rsidRPr="00737C1B">
              <w:rPr>
                <w:sz w:val="22"/>
              </w:rPr>
              <w:t>vnt.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9D699C" w:rsidP="007E5095">
            <w:r w:rsidRPr="00737C1B">
              <w:t>33</w:t>
            </w:r>
          </w:p>
        </w:tc>
      </w:tr>
      <w:tr w:rsidR="00737C1B" w:rsidRPr="00737C1B" w:rsidTr="004B4DB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9619D4" w:rsidP="007E5095">
            <w:r w:rsidRPr="00737C1B">
              <w:t>4.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9D3EAE" w:rsidP="007E5095">
            <w:r w:rsidRPr="00737C1B">
              <w:t>Valomų</w:t>
            </w:r>
            <w:r w:rsidR="009619D4" w:rsidRPr="00737C1B">
              <w:t xml:space="preserve"> šaligatvių plotas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9D3EAE" w:rsidP="007E5095">
            <w:pPr>
              <w:rPr>
                <w:vertAlign w:val="superscript"/>
              </w:rPr>
            </w:pPr>
            <w:r w:rsidRPr="00737C1B">
              <w:t>m</w:t>
            </w:r>
            <w:r w:rsidRPr="00737C1B">
              <w:rPr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9D3EAE" w:rsidP="007E5095">
            <w:r w:rsidRPr="00737C1B">
              <w:t>9700</w:t>
            </w:r>
            <w:r w:rsidR="00465F85" w:rsidRPr="00737C1B">
              <w:t>,0</w:t>
            </w:r>
          </w:p>
        </w:tc>
      </w:tr>
      <w:tr w:rsidR="00737C1B" w:rsidRPr="00737C1B" w:rsidTr="004B4DB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9619D4" w:rsidP="007E5095">
            <w:r w:rsidRPr="00737C1B">
              <w:t>5.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9619D4" w:rsidP="007E5095">
            <w:r w:rsidRPr="00737C1B">
              <w:t>Tvarkomų kapinių skaičius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CB5124" w:rsidP="007E5095">
            <w:r w:rsidRPr="00737C1B">
              <w:rPr>
                <w:sz w:val="22"/>
              </w:rPr>
              <w:t>vnt.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465F85" w:rsidP="007E5095">
            <w:r w:rsidRPr="00737C1B">
              <w:t>8</w:t>
            </w:r>
          </w:p>
        </w:tc>
      </w:tr>
      <w:tr w:rsidR="00737C1B" w:rsidRPr="00737C1B" w:rsidTr="004B4DB6">
        <w:trPr>
          <w:trHeight w:val="52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9619D4" w:rsidP="007E5095">
            <w:r w:rsidRPr="00737C1B">
              <w:t>6.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9619D4" w:rsidP="007E5095">
            <w:r w:rsidRPr="00737C1B">
              <w:t>Kapinių teritorijų plotas</w:t>
            </w:r>
            <w:r w:rsidR="009D699C" w:rsidRPr="00737C1B">
              <w:t>:</w:t>
            </w:r>
            <w:r w:rsidR="008E2415" w:rsidRPr="00737C1B">
              <w:t xml:space="preserve"> </w:t>
            </w:r>
            <w:r w:rsidR="009D699C" w:rsidRPr="00737C1B">
              <w:t>visuomeninės kapinės, senkapiai, karių kapai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9619D4" w:rsidP="007E5095">
            <w:r w:rsidRPr="00737C1B">
              <w:t>ha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D4" w:rsidRPr="00737C1B" w:rsidRDefault="009D699C" w:rsidP="007E5095">
            <w:r w:rsidRPr="00737C1B">
              <w:t>4</w:t>
            </w:r>
            <w:r w:rsidR="009619D4" w:rsidRPr="00737C1B">
              <w:t>,</w:t>
            </w:r>
            <w:r w:rsidRPr="00737C1B">
              <w:t>83</w:t>
            </w:r>
          </w:p>
        </w:tc>
      </w:tr>
      <w:tr w:rsidR="00737C1B" w:rsidRPr="00737C1B" w:rsidTr="004B4DB6">
        <w:trPr>
          <w:trHeight w:val="37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6" w:rsidRPr="00737C1B" w:rsidRDefault="00ED4825" w:rsidP="007E5095">
            <w:r w:rsidRPr="00737C1B">
              <w:t>7.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6" w:rsidRPr="00737C1B" w:rsidRDefault="005D7FA6" w:rsidP="007E5095">
            <w:r w:rsidRPr="00737C1B">
              <w:t>Seniūnijos prižiūrimų želdinių plotas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6" w:rsidRPr="00737C1B" w:rsidRDefault="005D7FA6" w:rsidP="007E5095">
            <w:pPr>
              <w:rPr>
                <w:vertAlign w:val="superscript"/>
              </w:rPr>
            </w:pPr>
            <w:r w:rsidRPr="00737C1B">
              <w:t>m</w:t>
            </w:r>
            <w:r w:rsidRPr="00737C1B">
              <w:rPr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6" w:rsidRPr="00737C1B" w:rsidRDefault="005D7FA6" w:rsidP="007E5095">
            <w:r w:rsidRPr="00737C1B">
              <w:t>502200</w:t>
            </w:r>
          </w:p>
        </w:tc>
      </w:tr>
      <w:tr w:rsidR="00737C1B" w:rsidRPr="00737C1B" w:rsidTr="004B4DB6">
        <w:trPr>
          <w:trHeight w:val="37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6" w:rsidRPr="00737C1B" w:rsidRDefault="00ED4825" w:rsidP="007E5095">
            <w:r w:rsidRPr="00737C1B">
              <w:t>8.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6" w:rsidRPr="00737C1B" w:rsidRDefault="005D7FA6" w:rsidP="007E5095">
            <w:r w:rsidRPr="00737C1B">
              <w:t>Eksploatuojamų šviestuvų skaičius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6" w:rsidRPr="00737C1B" w:rsidRDefault="00CB5124" w:rsidP="007E5095">
            <w:r w:rsidRPr="00737C1B">
              <w:rPr>
                <w:sz w:val="22"/>
              </w:rPr>
              <w:t>vnt.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A6" w:rsidRPr="00737C1B" w:rsidRDefault="007E5095" w:rsidP="007E5095">
            <w:r w:rsidRPr="00737C1B">
              <w:t>36</w:t>
            </w:r>
            <w:r w:rsidR="005D7FA6" w:rsidRPr="00737C1B">
              <w:t>0</w:t>
            </w:r>
          </w:p>
        </w:tc>
      </w:tr>
    </w:tbl>
    <w:tbl>
      <w:tblPr>
        <w:tblW w:w="0" w:type="auto"/>
        <w:jc w:val="center"/>
        <w:tblBorders>
          <w:top w:val="single" w:sz="4" w:space="0" w:color="auto"/>
          <w:left w:val="single" w:sz="8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67"/>
        <w:gridCol w:w="4253"/>
        <w:gridCol w:w="1276"/>
        <w:gridCol w:w="1417"/>
      </w:tblGrid>
      <w:tr w:rsidR="00737C1B" w:rsidRPr="00737C1B" w:rsidTr="004B4DB6">
        <w:trPr>
          <w:trHeight w:val="247"/>
          <w:jc w:val="center"/>
        </w:trPr>
        <w:tc>
          <w:tcPr>
            <w:tcW w:w="567" w:type="dxa"/>
            <w:tcBorders>
              <w:top w:val="nil"/>
            </w:tcBorders>
            <w:shd w:val="clear" w:color="auto" w:fill="auto"/>
            <w:noWrap/>
            <w:vAlign w:val="bottom"/>
          </w:tcPr>
          <w:p w:rsidR="00465F85" w:rsidRPr="00737C1B" w:rsidRDefault="00ED4825" w:rsidP="007E5095">
            <w:r w:rsidRPr="00737C1B">
              <w:t>9.</w:t>
            </w:r>
          </w:p>
        </w:tc>
        <w:tc>
          <w:tcPr>
            <w:tcW w:w="4253" w:type="dxa"/>
            <w:tcBorders>
              <w:top w:val="nil"/>
            </w:tcBorders>
            <w:shd w:val="clear" w:color="auto" w:fill="auto"/>
            <w:vAlign w:val="bottom"/>
          </w:tcPr>
          <w:p w:rsidR="00465F85" w:rsidRPr="00737C1B" w:rsidRDefault="00465F85" w:rsidP="007E5095">
            <w:r w:rsidRPr="00737C1B">
              <w:t xml:space="preserve">Socialinių rizikos šeimų priežiūra 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vAlign w:val="bottom"/>
          </w:tcPr>
          <w:p w:rsidR="00465F85" w:rsidRPr="00737C1B" w:rsidRDefault="00465F85" w:rsidP="007E5095">
            <w:pPr>
              <w:rPr>
                <w:sz w:val="22"/>
                <w:szCs w:val="22"/>
              </w:rPr>
            </w:pPr>
            <w:r w:rsidRPr="00737C1B">
              <w:rPr>
                <w:sz w:val="22"/>
                <w:szCs w:val="22"/>
              </w:rPr>
              <w:t>šeimų sk.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  <w:vAlign w:val="bottom"/>
          </w:tcPr>
          <w:p w:rsidR="00465F85" w:rsidRPr="00737C1B" w:rsidRDefault="00465F85" w:rsidP="00715C5C">
            <w:r w:rsidRPr="00737C1B">
              <w:t>1</w:t>
            </w:r>
            <w:r w:rsidR="00715C5C">
              <w:t>1</w:t>
            </w:r>
          </w:p>
        </w:tc>
      </w:tr>
      <w:tr w:rsidR="00737C1B" w:rsidRPr="00737C1B" w:rsidTr="004B4DB6">
        <w:trPr>
          <w:trHeight w:val="255"/>
          <w:jc w:val="center"/>
        </w:trPr>
        <w:tc>
          <w:tcPr>
            <w:tcW w:w="567" w:type="dxa"/>
            <w:shd w:val="clear" w:color="auto" w:fill="auto"/>
            <w:noWrap/>
            <w:vAlign w:val="bottom"/>
          </w:tcPr>
          <w:p w:rsidR="00465F85" w:rsidRPr="00737C1B" w:rsidRDefault="00ED4825" w:rsidP="007E5095">
            <w:r w:rsidRPr="00737C1B">
              <w:t>10.</w:t>
            </w:r>
          </w:p>
        </w:tc>
        <w:tc>
          <w:tcPr>
            <w:tcW w:w="4253" w:type="dxa"/>
            <w:shd w:val="clear" w:color="auto" w:fill="auto"/>
          </w:tcPr>
          <w:p w:rsidR="00465F85" w:rsidRPr="00737C1B" w:rsidRDefault="00465F85" w:rsidP="007E5095">
            <w:pPr>
              <w:rPr>
                <w:sz w:val="22"/>
                <w:szCs w:val="22"/>
              </w:rPr>
            </w:pPr>
            <w:r w:rsidRPr="00737C1B">
              <w:rPr>
                <w:sz w:val="22"/>
                <w:szCs w:val="22"/>
              </w:rPr>
              <w:t>Socialiai remtinų šeimų skaičius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465F85" w:rsidRPr="00737C1B" w:rsidRDefault="00465F85" w:rsidP="007E5095">
            <w:pPr>
              <w:rPr>
                <w:sz w:val="22"/>
                <w:szCs w:val="22"/>
              </w:rPr>
            </w:pPr>
            <w:r w:rsidRPr="00737C1B">
              <w:rPr>
                <w:sz w:val="22"/>
                <w:szCs w:val="22"/>
              </w:rPr>
              <w:t>šeimų sk.</w:t>
            </w:r>
          </w:p>
        </w:tc>
        <w:tc>
          <w:tcPr>
            <w:tcW w:w="1417" w:type="dxa"/>
            <w:shd w:val="clear" w:color="auto" w:fill="auto"/>
          </w:tcPr>
          <w:p w:rsidR="00465F85" w:rsidRPr="00737C1B" w:rsidRDefault="00715C5C" w:rsidP="007E5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</w:t>
            </w:r>
          </w:p>
        </w:tc>
      </w:tr>
      <w:tr w:rsidR="00737C1B" w:rsidRPr="00737C1B" w:rsidTr="004B4DB6">
        <w:trPr>
          <w:trHeight w:val="270"/>
          <w:jc w:val="center"/>
        </w:trPr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noWrap/>
            <w:vAlign w:val="bottom"/>
          </w:tcPr>
          <w:p w:rsidR="00465F85" w:rsidRPr="00737C1B" w:rsidRDefault="00ED4825" w:rsidP="007E5095">
            <w:r w:rsidRPr="00737C1B">
              <w:t>11.</w:t>
            </w:r>
          </w:p>
        </w:tc>
        <w:tc>
          <w:tcPr>
            <w:tcW w:w="4253" w:type="dxa"/>
            <w:tcBorders>
              <w:bottom w:val="single" w:sz="4" w:space="0" w:color="000000"/>
            </w:tcBorders>
            <w:shd w:val="clear" w:color="auto" w:fill="auto"/>
          </w:tcPr>
          <w:p w:rsidR="00465F85" w:rsidRPr="00737C1B" w:rsidRDefault="00465F85" w:rsidP="007E5095">
            <w:pPr>
              <w:rPr>
                <w:sz w:val="22"/>
                <w:szCs w:val="22"/>
              </w:rPr>
            </w:pPr>
            <w:r w:rsidRPr="00737C1B">
              <w:rPr>
                <w:sz w:val="22"/>
                <w:szCs w:val="22"/>
              </w:rPr>
              <w:t>Vienkartinių pašalpų mokėjimas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65F85" w:rsidRPr="00737C1B" w:rsidRDefault="004B4DB6" w:rsidP="007E5095">
            <w:pPr>
              <w:rPr>
                <w:b/>
                <w:sz w:val="22"/>
                <w:szCs w:val="22"/>
              </w:rPr>
            </w:pPr>
            <w:r w:rsidRPr="00737C1B">
              <w:rPr>
                <w:sz w:val="22"/>
                <w:szCs w:val="22"/>
              </w:rPr>
              <w:t>vnt.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465F85" w:rsidRPr="00737C1B" w:rsidRDefault="00715C5C" w:rsidP="007E5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737C1B" w:rsidRPr="00737C1B" w:rsidTr="004B4DB6">
        <w:trPr>
          <w:trHeight w:val="255"/>
          <w:jc w:val="center"/>
        </w:trPr>
        <w:tc>
          <w:tcPr>
            <w:tcW w:w="567" w:type="dxa"/>
            <w:tcBorders>
              <w:top w:val="single" w:sz="4" w:space="0" w:color="000000"/>
              <w:bottom w:val="nil"/>
            </w:tcBorders>
            <w:shd w:val="clear" w:color="auto" w:fill="auto"/>
            <w:noWrap/>
            <w:vAlign w:val="bottom"/>
          </w:tcPr>
          <w:p w:rsidR="00465F85" w:rsidRPr="00737C1B" w:rsidRDefault="00ED4825" w:rsidP="007E5095">
            <w:r w:rsidRPr="00737C1B">
              <w:t>12.</w:t>
            </w:r>
          </w:p>
        </w:tc>
        <w:tc>
          <w:tcPr>
            <w:tcW w:w="4253" w:type="dxa"/>
            <w:tcBorders>
              <w:top w:val="single" w:sz="4" w:space="0" w:color="000000"/>
              <w:bottom w:val="nil"/>
            </w:tcBorders>
            <w:shd w:val="clear" w:color="auto" w:fill="auto"/>
          </w:tcPr>
          <w:p w:rsidR="00465F85" w:rsidRPr="00737C1B" w:rsidRDefault="00465F85" w:rsidP="007E5095">
            <w:pPr>
              <w:rPr>
                <w:b/>
                <w:sz w:val="22"/>
                <w:szCs w:val="22"/>
              </w:rPr>
            </w:pPr>
            <w:r w:rsidRPr="00737C1B">
              <w:rPr>
                <w:sz w:val="22"/>
                <w:szCs w:val="22"/>
              </w:rPr>
              <w:t xml:space="preserve">Įdarbintų  gyventojų viešiesiems darbams </w:t>
            </w:r>
          </w:p>
        </w:tc>
        <w:tc>
          <w:tcPr>
            <w:tcW w:w="1276" w:type="dxa"/>
            <w:tcBorders>
              <w:top w:val="single" w:sz="4" w:space="0" w:color="000000"/>
              <w:bottom w:val="nil"/>
            </w:tcBorders>
            <w:shd w:val="clear" w:color="auto" w:fill="auto"/>
          </w:tcPr>
          <w:p w:rsidR="00465F85" w:rsidRPr="00737C1B" w:rsidRDefault="004B4DB6" w:rsidP="007E5095">
            <w:pPr>
              <w:rPr>
                <w:b/>
                <w:sz w:val="22"/>
                <w:szCs w:val="22"/>
              </w:rPr>
            </w:pPr>
            <w:r w:rsidRPr="00737C1B">
              <w:rPr>
                <w:sz w:val="22"/>
                <w:szCs w:val="22"/>
              </w:rPr>
              <w:t>vnt.</w:t>
            </w:r>
          </w:p>
        </w:tc>
        <w:tc>
          <w:tcPr>
            <w:tcW w:w="1417" w:type="dxa"/>
            <w:tcBorders>
              <w:top w:val="single" w:sz="4" w:space="0" w:color="000000"/>
              <w:bottom w:val="nil"/>
            </w:tcBorders>
            <w:shd w:val="clear" w:color="auto" w:fill="auto"/>
          </w:tcPr>
          <w:p w:rsidR="00465F85" w:rsidRPr="00737C1B" w:rsidRDefault="00715C5C" w:rsidP="007E5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</w:tr>
    </w:tbl>
    <w:tbl>
      <w:tblPr>
        <w:tblStyle w:val="Lentelstinklelis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62"/>
        <w:gridCol w:w="4252"/>
        <w:gridCol w:w="1277"/>
        <w:gridCol w:w="1417"/>
      </w:tblGrid>
      <w:tr w:rsidR="00737C1B" w:rsidRPr="00737C1B" w:rsidTr="004B4DB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825" w:rsidRPr="00737C1B" w:rsidRDefault="00ED4825" w:rsidP="007E5095">
            <w:r w:rsidRPr="00737C1B">
              <w:t>13.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25" w:rsidRPr="00737C1B" w:rsidRDefault="007E5095" w:rsidP="007E5095">
            <w:pPr>
              <w:rPr>
                <w:sz w:val="22"/>
              </w:rPr>
            </w:pPr>
            <w:r w:rsidRPr="00737C1B">
              <w:rPr>
                <w:sz w:val="22"/>
              </w:rPr>
              <w:t>Išduodamos pažymos</w:t>
            </w:r>
            <w:r w:rsidR="00ED4825" w:rsidRPr="00737C1B">
              <w:rPr>
                <w:sz w:val="22"/>
              </w:rPr>
              <w:t xml:space="preserve"> gyventojams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25" w:rsidRPr="00737C1B" w:rsidRDefault="004B4DB6" w:rsidP="007E5095">
            <w:pPr>
              <w:rPr>
                <w:b/>
                <w:sz w:val="22"/>
              </w:rPr>
            </w:pPr>
            <w:r w:rsidRPr="00737C1B">
              <w:rPr>
                <w:sz w:val="22"/>
              </w:rPr>
              <w:t>vnt.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25" w:rsidRPr="00737C1B" w:rsidRDefault="00715C5C" w:rsidP="007E5095">
            <w:pPr>
              <w:rPr>
                <w:sz w:val="22"/>
              </w:rPr>
            </w:pPr>
            <w:r>
              <w:rPr>
                <w:sz w:val="22"/>
              </w:rPr>
              <w:t>226</w:t>
            </w:r>
          </w:p>
        </w:tc>
      </w:tr>
      <w:tr w:rsidR="00737C1B" w:rsidRPr="00737C1B" w:rsidTr="004B4DB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25" w:rsidRPr="00737C1B" w:rsidRDefault="00ED4825" w:rsidP="007E5095">
            <w:r w:rsidRPr="00737C1B">
              <w:t>14.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25" w:rsidRPr="00737C1B" w:rsidRDefault="007E5095" w:rsidP="007E5095">
            <w:pPr>
              <w:rPr>
                <w:sz w:val="22"/>
              </w:rPr>
            </w:pPr>
            <w:r w:rsidRPr="00737C1B">
              <w:rPr>
                <w:sz w:val="22"/>
              </w:rPr>
              <w:t>Sudaromi notariniai</w:t>
            </w:r>
            <w:r w:rsidR="00ED4825" w:rsidRPr="00737C1B">
              <w:rPr>
                <w:sz w:val="22"/>
              </w:rPr>
              <w:t xml:space="preserve"> veiksm</w:t>
            </w:r>
            <w:r w:rsidRPr="00737C1B">
              <w:rPr>
                <w:sz w:val="22"/>
              </w:rPr>
              <w:t>ai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25" w:rsidRPr="00737C1B" w:rsidRDefault="004B4DB6" w:rsidP="007E5095">
            <w:pPr>
              <w:rPr>
                <w:b/>
                <w:sz w:val="22"/>
              </w:rPr>
            </w:pPr>
            <w:r w:rsidRPr="00737C1B">
              <w:rPr>
                <w:sz w:val="22"/>
              </w:rPr>
              <w:t>vnt.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25" w:rsidRPr="00737C1B" w:rsidRDefault="00715C5C" w:rsidP="007E5095">
            <w:pPr>
              <w:rPr>
                <w:sz w:val="22"/>
              </w:rPr>
            </w:pPr>
            <w:r>
              <w:rPr>
                <w:sz w:val="22"/>
              </w:rPr>
              <w:t>89</w:t>
            </w:r>
          </w:p>
        </w:tc>
      </w:tr>
      <w:tr w:rsidR="00ED4825" w:rsidRPr="00737C1B" w:rsidTr="004B4DB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4825" w:rsidRPr="00737C1B" w:rsidRDefault="00ED4825" w:rsidP="007E5095">
            <w:r w:rsidRPr="00737C1B">
              <w:t>1</w:t>
            </w:r>
            <w:r w:rsidR="00907A91" w:rsidRPr="00737C1B">
              <w:t>5.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25" w:rsidRPr="007E2AC0" w:rsidRDefault="00ED4825" w:rsidP="007E5095">
            <w:pPr>
              <w:rPr>
                <w:sz w:val="22"/>
              </w:rPr>
            </w:pPr>
            <w:r w:rsidRPr="007E2AC0">
              <w:rPr>
                <w:sz w:val="22"/>
              </w:rPr>
              <w:t>A</w:t>
            </w:r>
            <w:r w:rsidR="007E5095" w:rsidRPr="007E2AC0">
              <w:rPr>
                <w:sz w:val="22"/>
              </w:rPr>
              <w:t>tliekų  tvarkymo darbai</w:t>
            </w:r>
            <w:r w:rsidR="004B4DB6" w:rsidRPr="007E2AC0">
              <w:rPr>
                <w:sz w:val="22"/>
              </w:rPr>
              <w:t xml:space="preserve"> </w:t>
            </w:r>
            <w:r w:rsidR="007E5095" w:rsidRPr="007E2AC0">
              <w:rPr>
                <w:sz w:val="22"/>
              </w:rPr>
              <w:t>(surenkamos šiukšlės</w:t>
            </w:r>
            <w:r w:rsidRPr="007E2AC0">
              <w:rPr>
                <w:sz w:val="22"/>
              </w:rPr>
              <w:t xml:space="preserve"> m3)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25" w:rsidRPr="007E2AC0" w:rsidRDefault="00ED4825" w:rsidP="007E5095">
            <w:pPr>
              <w:rPr>
                <w:sz w:val="22"/>
              </w:rPr>
            </w:pPr>
            <w:r w:rsidRPr="007E2AC0">
              <w:rPr>
                <w:sz w:val="22"/>
              </w:rPr>
              <w:t>m/3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25" w:rsidRPr="007E2AC0" w:rsidRDefault="007E2AC0" w:rsidP="007E5095">
            <w:pPr>
              <w:rPr>
                <w:sz w:val="22"/>
              </w:rPr>
            </w:pPr>
            <w:r w:rsidRPr="007E2AC0">
              <w:rPr>
                <w:sz w:val="22"/>
              </w:rPr>
              <w:t>38</w:t>
            </w:r>
          </w:p>
        </w:tc>
      </w:tr>
    </w:tbl>
    <w:p w:rsidR="00540A09" w:rsidRDefault="00540A09" w:rsidP="007E5095">
      <w:pPr>
        <w:rPr>
          <w:rFonts w:ascii="Times New Roman" w:hAnsi="Times New Roman"/>
          <w:b/>
          <w:szCs w:val="24"/>
        </w:rPr>
      </w:pPr>
    </w:p>
    <w:p w:rsidR="00540A09" w:rsidRDefault="00540A09" w:rsidP="004924EE">
      <w:pPr>
        <w:rPr>
          <w:rFonts w:ascii="Times New Roman" w:hAnsi="Times New Roman"/>
          <w:b/>
          <w:szCs w:val="24"/>
        </w:rPr>
      </w:pPr>
    </w:p>
    <w:p w:rsidR="00540A09" w:rsidRDefault="00540A09" w:rsidP="00540A09">
      <w:pPr>
        <w:jc w:val="center"/>
        <w:rPr>
          <w:rFonts w:ascii="Times New Roman" w:hAnsi="Times New Roman"/>
          <w:b/>
          <w:szCs w:val="24"/>
        </w:rPr>
      </w:pPr>
    </w:p>
    <w:p w:rsidR="005D4360" w:rsidRDefault="005D4360" w:rsidP="00540A09">
      <w:pPr>
        <w:jc w:val="center"/>
        <w:rPr>
          <w:rFonts w:ascii="Times New Roman" w:hAnsi="Times New Roman"/>
          <w:b/>
          <w:szCs w:val="24"/>
        </w:rPr>
      </w:pPr>
    </w:p>
    <w:p w:rsidR="005D4360" w:rsidRDefault="005D4360" w:rsidP="00540A09">
      <w:pPr>
        <w:jc w:val="center"/>
        <w:rPr>
          <w:rFonts w:ascii="Times New Roman" w:hAnsi="Times New Roman"/>
          <w:b/>
          <w:szCs w:val="24"/>
        </w:rPr>
      </w:pPr>
    </w:p>
    <w:p w:rsidR="005D4360" w:rsidRDefault="005D4360" w:rsidP="00540A09">
      <w:pPr>
        <w:jc w:val="center"/>
        <w:rPr>
          <w:rFonts w:ascii="Times New Roman" w:hAnsi="Times New Roman"/>
          <w:b/>
          <w:szCs w:val="24"/>
        </w:rPr>
      </w:pPr>
    </w:p>
    <w:p w:rsidR="005D4360" w:rsidRDefault="005D4360" w:rsidP="00540A09">
      <w:pPr>
        <w:jc w:val="center"/>
        <w:rPr>
          <w:rFonts w:ascii="Times New Roman" w:hAnsi="Times New Roman"/>
          <w:b/>
          <w:szCs w:val="24"/>
        </w:rPr>
      </w:pPr>
    </w:p>
    <w:p w:rsidR="005D4360" w:rsidRDefault="005D4360" w:rsidP="00540A09">
      <w:pPr>
        <w:jc w:val="center"/>
        <w:rPr>
          <w:rFonts w:ascii="Times New Roman" w:hAnsi="Times New Roman"/>
          <w:b/>
          <w:szCs w:val="24"/>
        </w:rPr>
      </w:pPr>
    </w:p>
    <w:p w:rsidR="00540A09" w:rsidRDefault="00540A09" w:rsidP="00540A09">
      <w:pPr>
        <w:jc w:val="center"/>
        <w:rPr>
          <w:lang w:eastAsia="lt-LT"/>
        </w:rPr>
      </w:pPr>
      <w:r>
        <w:rPr>
          <w:rFonts w:ascii="Times New Roman" w:hAnsi="Times New Roman"/>
          <w:b/>
          <w:szCs w:val="24"/>
        </w:rPr>
        <w:lastRenderedPageBreak/>
        <w:t xml:space="preserve">LUKŠIŲ SENIŪNIJOS </w:t>
      </w:r>
      <w:r>
        <w:rPr>
          <w:b/>
        </w:rPr>
        <w:t>2017 METŲ VEIKLOS  PLANO ĮGYVENDINIMO APŽVALGA</w:t>
      </w:r>
    </w:p>
    <w:p w:rsidR="00540A09" w:rsidRDefault="009619D4" w:rsidP="007E5095">
      <w:r w:rsidRPr="00737C1B">
        <w:t xml:space="preserve"> </w:t>
      </w:r>
    </w:p>
    <w:p w:rsidR="009619D4" w:rsidRPr="00737C1B" w:rsidRDefault="00540A09" w:rsidP="007E5095">
      <w:r>
        <w:t xml:space="preserve">               </w:t>
      </w:r>
      <w:r w:rsidR="007E5095" w:rsidRPr="00737C1B">
        <w:t xml:space="preserve">Įgyvendinant Lukšių </w:t>
      </w:r>
      <w:r w:rsidR="00715C5C">
        <w:t>seniūnijos 2017</w:t>
      </w:r>
      <w:r w:rsidR="009619D4" w:rsidRPr="00737C1B">
        <w:t xml:space="preserve"> metų veiklos planą </w:t>
      </w:r>
      <w:r w:rsidR="00CF47D4">
        <w:t xml:space="preserve">buvo </w:t>
      </w:r>
      <w:r w:rsidR="009619D4" w:rsidRPr="00737C1B">
        <w:t>siekiama prisidėti prie Šakių rajono savivaldybės strateginiame 2011-2017 metų plėtros plane numatytų prioritetų įgyvendinimo:</w:t>
      </w:r>
    </w:p>
    <w:p w:rsidR="009619D4" w:rsidRPr="00737C1B" w:rsidRDefault="009619D4" w:rsidP="004B4DB6">
      <w:pPr>
        <w:pStyle w:val="Sraopastraipa"/>
        <w:numPr>
          <w:ilvl w:val="1"/>
          <w:numId w:val="9"/>
        </w:numPr>
        <w:jc w:val="both"/>
      </w:pPr>
      <w:r w:rsidRPr="00737C1B">
        <w:t>Verslo bei ekonomikos, infrastruktūros plėtros ir saugios aplinkos skatinimas</w:t>
      </w:r>
      <w:r w:rsidR="004B4DB6">
        <w:t>;</w:t>
      </w:r>
    </w:p>
    <w:p w:rsidR="009619D4" w:rsidRPr="00737C1B" w:rsidRDefault="009619D4" w:rsidP="004B4DB6">
      <w:pPr>
        <w:pStyle w:val="Sraopastraipa"/>
        <w:numPr>
          <w:ilvl w:val="1"/>
          <w:numId w:val="9"/>
        </w:numPr>
        <w:jc w:val="both"/>
      </w:pPr>
      <w:r w:rsidRPr="00737C1B">
        <w:t>Visuomenės švietimo, mokymo(</w:t>
      </w:r>
      <w:proofErr w:type="spellStart"/>
      <w:r w:rsidRPr="00737C1B">
        <w:t>si</w:t>
      </w:r>
      <w:proofErr w:type="spellEnd"/>
      <w:r w:rsidRPr="00737C1B">
        <w:t>) ir sveikatingumo gerinimas, socialinio saugumo   užtikrinimas</w:t>
      </w:r>
      <w:r w:rsidR="004B4DB6">
        <w:t>;</w:t>
      </w:r>
    </w:p>
    <w:p w:rsidR="009619D4" w:rsidRPr="00737C1B" w:rsidRDefault="009619D4" w:rsidP="004B4DB6">
      <w:pPr>
        <w:pStyle w:val="Sraopastraipa"/>
        <w:numPr>
          <w:ilvl w:val="0"/>
          <w:numId w:val="10"/>
        </w:numPr>
        <w:jc w:val="both"/>
      </w:pPr>
      <w:r w:rsidRPr="00737C1B">
        <w:t>Krašto kultūrinio savitumo, patrauklumo puoselėjimas ir turizmo skatinimas</w:t>
      </w:r>
      <w:r w:rsidR="004B4DB6">
        <w:t>;</w:t>
      </w:r>
    </w:p>
    <w:p w:rsidR="009619D4" w:rsidRPr="00737C1B" w:rsidRDefault="009619D4" w:rsidP="004B4DB6">
      <w:pPr>
        <w:pStyle w:val="Sraopastraipa"/>
        <w:numPr>
          <w:ilvl w:val="0"/>
          <w:numId w:val="10"/>
        </w:numPr>
        <w:jc w:val="both"/>
      </w:pPr>
      <w:r w:rsidRPr="00737C1B">
        <w:t>Kaimo ir žemės ūkio sektoriaus plėtra</w:t>
      </w:r>
      <w:r w:rsidR="004B4DB6">
        <w:t>.</w:t>
      </w:r>
    </w:p>
    <w:p w:rsidR="00540A09" w:rsidRDefault="00540A09" w:rsidP="00540A09">
      <w:pPr>
        <w:pStyle w:val="Standard"/>
      </w:pPr>
      <w:r>
        <w:rPr>
          <w:b/>
        </w:rPr>
        <w:t xml:space="preserve">                 </w:t>
      </w:r>
    </w:p>
    <w:p w:rsidR="009619D4" w:rsidRPr="004B4DB6" w:rsidRDefault="007E5095" w:rsidP="009619D4">
      <w:pPr>
        <w:jc w:val="both"/>
        <w:rPr>
          <w:b/>
        </w:rPr>
      </w:pPr>
      <w:r w:rsidRPr="004B4DB6">
        <w:rPr>
          <w:b/>
        </w:rPr>
        <w:t>Lukšių</w:t>
      </w:r>
      <w:r w:rsidR="009619D4" w:rsidRPr="004B4DB6">
        <w:rPr>
          <w:b/>
        </w:rPr>
        <w:t xml:space="preserve"> seniūnija </w:t>
      </w:r>
      <w:r w:rsidR="00715C5C">
        <w:rPr>
          <w:b/>
        </w:rPr>
        <w:t>2017</w:t>
      </w:r>
      <w:r w:rsidR="00CF47D4">
        <w:rPr>
          <w:b/>
        </w:rPr>
        <w:t xml:space="preserve"> metais įgyvendino</w:t>
      </w:r>
      <w:r w:rsidR="009619D4" w:rsidRPr="004B4DB6">
        <w:rPr>
          <w:b/>
        </w:rPr>
        <w:t xml:space="preserve">:  </w:t>
      </w:r>
    </w:p>
    <w:p w:rsidR="008E39AC" w:rsidRPr="008E39AC" w:rsidRDefault="009619D4" w:rsidP="00697C3B">
      <w:pPr>
        <w:pStyle w:val="Sraopastraipa"/>
        <w:numPr>
          <w:ilvl w:val="0"/>
          <w:numId w:val="5"/>
        </w:numPr>
        <w:tabs>
          <w:tab w:val="left" w:pos="1134"/>
        </w:tabs>
        <w:ind w:left="0" w:firstLine="142"/>
        <w:jc w:val="both"/>
        <w:rPr>
          <w:color w:val="C00000"/>
        </w:rPr>
      </w:pPr>
      <w:r w:rsidRPr="00737C1B">
        <w:t xml:space="preserve">Šakių rajono savivaldybės strateginio </w:t>
      </w:r>
      <w:r w:rsidR="00CF6903" w:rsidRPr="00EC6622">
        <w:t>2017-2019</w:t>
      </w:r>
      <w:r w:rsidRPr="00EC6622">
        <w:t xml:space="preserve"> </w:t>
      </w:r>
      <w:r w:rsidRPr="00737C1B">
        <w:t>metų veiklos plano programos Nr. 12</w:t>
      </w:r>
      <w:r w:rsidR="003A2950" w:rsidRPr="00737C1B">
        <w:t xml:space="preserve"> </w:t>
      </w:r>
      <w:r w:rsidRPr="00737C1B">
        <w:t xml:space="preserve"> „Švarios, sveikos aplinkos </w:t>
      </w:r>
      <w:r w:rsidR="004B4DB6">
        <w:t xml:space="preserve">ir energijos taupymo programa“ </w:t>
      </w:r>
      <w:r w:rsidRPr="00737C1B">
        <w:t>tikslo „Gerinti gyvenimo kokybę seniūnijoje, kuriant sveiką, saugią ir švarią aplinką“ seniūnijos  uždavinio  priemonę „</w:t>
      </w:r>
      <w:r w:rsidR="003A2950" w:rsidRPr="00737C1B">
        <w:t>Saugi kelių ir gatvių infrastruktūra</w:t>
      </w:r>
      <w:r w:rsidR="00CF47D4">
        <w:t xml:space="preserve">“. Įgyvendinant šią priemonę buvo </w:t>
      </w:r>
      <w:r w:rsidRPr="00737C1B">
        <w:t xml:space="preserve"> </w:t>
      </w:r>
      <w:r w:rsidR="002860BF">
        <w:t>išlyginta</w:t>
      </w:r>
      <w:r w:rsidR="00371FEF">
        <w:t xml:space="preserve"> 97,1 km kelių pavasarį ir rudenį</w:t>
      </w:r>
      <w:r w:rsidRPr="00737C1B">
        <w:t xml:space="preserve">, </w:t>
      </w:r>
      <w:r w:rsidR="00CF47D4">
        <w:t xml:space="preserve"> </w:t>
      </w:r>
      <w:r w:rsidRPr="00737C1B">
        <w:t>žvyr</w:t>
      </w:r>
      <w:r w:rsidR="00371FEF">
        <w:t>uoti</w:t>
      </w:r>
      <w:r w:rsidRPr="00737C1B">
        <w:t xml:space="preserve"> seniūnijos keliai. </w:t>
      </w:r>
      <w:r w:rsidR="00DB12E9">
        <w:t xml:space="preserve"> Buvo atliekami pėsčiųjų tako 360 kv.</w:t>
      </w:r>
      <w:r w:rsidR="002860BF">
        <w:t xml:space="preserve"> </w:t>
      </w:r>
      <w:r w:rsidR="00DB12E9">
        <w:t xml:space="preserve">m remonto darbai – pripilta smėlio ir perklotos plytelės. </w:t>
      </w:r>
      <w:r w:rsidR="00223B9B">
        <w:t>Įgyvendindami</w:t>
      </w:r>
      <w:r w:rsidRPr="00737C1B">
        <w:t xml:space="preserve"> priemonę </w:t>
      </w:r>
      <w:r w:rsidR="00C47C27" w:rsidRPr="00737C1B">
        <w:t>„Atliekų tvarkymo darbai</w:t>
      </w:r>
      <w:r w:rsidRPr="00737C1B">
        <w:t>“,</w:t>
      </w:r>
      <w:r w:rsidR="00C47C27" w:rsidRPr="00737C1B">
        <w:t xml:space="preserve"> s</w:t>
      </w:r>
      <w:r w:rsidR="00223B9B">
        <w:t xml:space="preserve">urinkome </w:t>
      </w:r>
      <w:r w:rsidR="007E2AC0">
        <w:t>38</w:t>
      </w:r>
      <w:r w:rsidR="00223B9B" w:rsidRPr="007E2AC0">
        <w:t xml:space="preserve"> m</w:t>
      </w:r>
      <w:r w:rsidR="00223B9B" w:rsidRPr="007E2AC0">
        <w:rPr>
          <w:vertAlign w:val="superscript"/>
        </w:rPr>
        <w:t xml:space="preserve">3 </w:t>
      </w:r>
      <w:r w:rsidR="00223B9B">
        <w:t>šiukšlių</w:t>
      </w:r>
      <w:r w:rsidR="00C47C27" w:rsidRPr="00737C1B">
        <w:t xml:space="preserve">, </w:t>
      </w:r>
      <w:r w:rsidR="00223B9B">
        <w:t>šiukšles rūšiavome</w:t>
      </w:r>
      <w:r w:rsidR="006D0648" w:rsidRPr="00737C1B">
        <w:t xml:space="preserve"> prie kapų šiukšlių konteinerių, nes gyventojai privež</w:t>
      </w:r>
      <w:r w:rsidR="00223B9B">
        <w:t>ė</w:t>
      </w:r>
      <w:r w:rsidR="006D0648" w:rsidRPr="00737C1B">
        <w:t xml:space="preserve"> įvairiausių baldų, čiužinių, buitinių atliekų.</w:t>
      </w:r>
      <w:r w:rsidR="00223B9B">
        <w:t xml:space="preserve"> </w:t>
      </w:r>
      <w:r w:rsidR="007E2AC0" w:rsidRPr="007E2AC0">
        <w:t>Šiukšlių kiekis padidėjo</w:t>
      </w:r>
      <w:r w:rsidR="007E2AC0">
        <w:t xml:space="preserve"> dėl</w:t>
      </w:r>
      <w:r w:rsidR="007E2AC0" w:rsidRPr="007E2AC0">
        <w:t xml:space="preserve"> </w:t>
      </w:r>
      <w:r w:rsidR="00223B9B">
        <w:t>didesnio šiukšlių kiekio prie kapinių.</w:t>
      </w:r>
      <w:r w:rsidR="002860BF">
        <w:t xml:space="preserve"> </w:t>
      </w:r>
      <w:r w:rsidR="00DB12E9">
        <w:t>2017</w:t>
      </w:r>
      <w:r w:rsidR="00102EB0">
        <w:t xml:space="preserve"> metais į</w:t>
      </w:r>
      <w:r w:rsidR="006D0648" w:rsidRPr="00737C1B">
        <w:t>gyvendindami priemonę ,,Aplinkos ir</w:t>
      </w:r>
      <w:r w:rsidR="00102EB0">
        <w:t xml:space="preserve"> kapinių tvarkymas“ </w:t>
      </w:r>
      <w:r w:rsidR="00DB12E9">
        <w:t>tvarkėme seniūnijai priklausančią aplinką – pjovėme veją, šienavome pake</w:t>
      </w:r>
      <w:r w:rsidR="002860BF">
        <w:t>le</w:t>
      </w:r>
      <w:r w:rsidR="00DB12E9">
        <w:t xml:space="preserve">s, sodinome gėles ir prižiūrėjome gėlynus, šlavėme gatves ir kt. </w:t>
      </w:r>
      <w:r w:rsidR="00697C3B" w:rsidRPr="00737C1B">
        <w:t>Visi seniūnijai p</w:t>
      </w:r>
      <w:r w:rsidR="00697C3B">
        <w:t xml:space="preserve">riklausantys želdinių plotai buvo </w:t>
      </w:r>
      <w:r w:rsidR="00697C3B" w:rsidRPr="00737C1B">
        <w:t xml:space="preserve">prižiūrimi ir tvarkomi pagal poreikį. </w:t>
      </w:r>
      <w:r w:rsidR="00DB12E9">
        <w:t>Įgyvendinant šią priemonę įrengėme naujus kapinių vartus.</w:t>
      </w:r>
      <w:r w:rsidR="006D0648" w:rsidRPr="00737C1B">
        <w:t xml:space="preserve"> </w:t>
      </w:r>
      <w:r w:rsidR="00697C3B">
        <w:t>2017</w:t>
      </w:r>
      <w:r w:rsidR="00102EB0">
        <w:t xml:space="preserve"> metais įgyvendindami </w:t>
      </w:r>
      <w:r w:rsidR="006D0648" w:rsidRPr="00737C1B">
        <w:t>priemonę ,,</w:t>
      </w:r>
      <w:r w:rsidR="002860BF">
        <w:t xml:space="preserve">Aplinkotvarkos </w:t>
      </w:r>
      <w:r w:rsidR="006D0648" w:rsidRPr="00737C1B">
        <w:t>priežiūrai skirt</w:t>
      </w:r>
      <w:r w:rsidR="00D011B3">
        <w:t>ų priemonių įsigijimas</w:t>
      </w:r>
      <w:r w:rsidR="009D7A7A">
        <w:t xml:space="preserve">“, nupirkome </w:t>
      </w:r>
      <w:r w:rsidR="00697C3B">
        <w:t>25 naujus gatvių šviestuvus.</w:t>
      </w:r>
      <w:r w:rsidR="00A30080" w:rsidRPr="00737C1B">
        <w:t xml:space="preserve"> </w:t>
      </w:r>
      <w:r w:rsidR="00D011B3">
        <w:t>Planavome</w:t>
      </w:r>
      <w:r w:rsidR="00A30080" w:rsidRPr="00737C1B">
        <w:t xml:space="preserve"> įgyvendinti priemonę ,,Paviršinio vandens nuvedimas‘‘</w:t>
      </w:r>
      <w:r w:rsidR="00EE32DA" w:rsidRPr="00737C1B">
        <w:t xml:space="preserve">. Šios priemonės įgyvendinimo tikslas </w:t>
      </w:r>
      <w:r w:rsidR="00D011B3">
        <w:t xml:space="preserve">buvo </w:t>
      </w:r>
      <w:r w:rsidR="00EE32DA" w:rsidRPr="00737C1B">
        <w:t xml:space="preserve">paviršinio vandens nuvedimas </w:t>
      </w:r>
      <w:r w:rsidR="00697C3B">
        <w:t>Pergalės gatvėje</w:t>
      </w:r>
      <w:r w:rsidR="002860BF">
        <w:t>,</w:t>
      </w:r>
      <w:r w:rsidR="00697C3B">
        <w:t xml:space="preserve"> Lukšių miestelyje.</w:t>
      </w:r>
      <w:r w:rsidR="00EE32DA" w:rsidRPr="00737C1B">
        <w:t xml:space="preserve"> </w:t>
      </w:r>
      <w:r w:rsidR="00697C3B">
        <w:t>2017</w:t>
      </w:r>
      <w:r w:rsidR="00D011B3">
        <w:t xml:space="preserve"> metais </w:t>
      </w:r>
      <w:r w:rsidR="002860BF">
        <w:t>ketinome</w:t>
      </w:r>
      <w:r w:rsidR="00D011B3">
        <w:t xml:space="preserve"> įgyvendinti</w:t>
      </w:r>
      <w:r w:rsidR="00EE32DA" w:rsidRPr="00737C1B">
        <w:t xml:space="preserve"> priemo</w:t>
      </w:r>
      <w:r w:rsidR="00D011B3">
        <w:t xml:space="preserve">nę ,,Maudymosi vietų įrengimas“, </w:t>
      </w:r>
      <w:r w:rsidR="00EE32DA" w:rsidRPr="00737C1B">
        <w:t>pla</w:t>
      </w:r>
      <w:r w:rsidR="00D011B3">
        <w:t>navome</w:t>
      </w:r>
      <w:r w:rsidR="00EE32DA" w:rsidRPr="00737C1B">
        <w:t xml:space="preserve"> </w:t>
      </w:r>
      <w:r w:rsidR="00697C3B">
        <w:t xml:space="preserve">įrengti </w:t>
      </w:r>
      <w:r w:rsidR="00F97152" w:rsidRPr="00737C1B">
        <w:t>maudymosi vietą</w:t>
      </w:r>
      <w:r w:rsidR="00EE32DA" w:rsidRPr="00737C1B">
        <w:t xml:space="preserve"> prie Lukšių ežero</w:t>
      </w:r>
      <w:r w:rsidR="002860BF">
        <w:t>,</w:t>
      </w:r>
      <w:r w:rsidR="00EE32DA" w:rsidRPr="00737C1B">
        <w:t xml:space="preserve"> sutvarkyti paplūdimio teritoriją – atvežti smėlio, įrengti tiltelį.</w:t>
      </w:r>
      <w:r w:rsidR="00697C3B">
        <w:t xml:space="preserve"> Šią priemonę įgyvendinome, siekdami</w:t>
      </w:r>
      <w:r w:rsidR="00F97152" w:rsidRPr="00737C1B">
        <w:t xml:space="preserve"> fiziškai aktyv</w:t>
      </w:r>
      <w:r w:rsidR="00D011B3">
        <w:t>inti Lukšių visuomenę</w:t>
      </w:r>
      <w:r w:rsidR="00697C3B">
        <w:t>, sukurti poilsio zoną.</w:t>
      </w:r>
      <w:r w:rsidR="00A738B5">
        <w:t xml:space="preserve"> Priemonės ,,Parkų, skverų tvarkymas“ įgyvendinimo metu atnaujinome ,,</w:t>
      </w:r>
      <w:proofErr w:type="spellStart"/>
      <w:r w:rsidR="00A738B5">
        <w:t>Siesarties</w:t>
      </w:r>
      <w:proofErr w:type="spellEnd"/>
      <w:r w:rsidR="00A738B5">
        <w:t xml:space="preserve"> vingio“ parke esančias menines kompozicijas.  Priemonės ,,Renovuoti Lukšių kultūros centrą“ metu atnaujinome Lukšių kultūros namų pastato fasadą – nuvalytos, paruoštos dažymui ir nudažytos sienos, pakeisti langų stiklo paketai. Naujai suremontuota Lukšių kultūros namų salė – nudažytos lubos, sienos</w:t>
      </w:r>
      <w:r w:rsidR="002860BF">
        <w:t>, p</w:t>
      </w:r>
      <w:r w:rsidR="00A738B5">
        <w:t>akeisto</w:t>
      </w:r>
      <w:r w:rsidR="002860BF">
        <w:t>s</w:t>
      </w:r>
      <w:r w:rsidR="00A738B5">
        <w:t xml:space="preserve"> langų ir scenos užuolaidos. Darbai atlikti tik seniūno, aplinkos saugos darbuotojų ir savanorių pastangomis. Planuota priemonė ,,Įrengti</w:t>
      </w:r>
      <w:r w:rsidR="008E39AC">
        <w:t xml:space="preserve"> sporto klubo patalpas“ liko neįgyvendinta dėl lėšų stygiaus. Priemonė ,,Pritaikyti neįgaliesiems visuomenės paskirties objektus ir pastatus“, k</w:t>
      </w:r>
      <w:r w:rsidR="002860BF">
        <w:t>ai</w:t>
      </w:r>
      <w:r w:rsidR="008E39AC">
        <w:t xml:space="preserve"> numatėme įrengti pandusą </w:t>
      </w:r>
      <w:proofErr w:type="spellStart"/>
      <w:r w:rsidR="008E39AC">
        <w:t>Liepalotų</w:t>
      </w:r>
      <w:proofErr w:type="spellEnd"/>
      <w:r w:rsidR="008E39AC">
        <w:t xml:space="preserve"> buvusios mokyklos pastate</w:t>
      </w:r>
      <w:r w:rsidR="002860BF">
        <w:t>,</w:t>
      </w:r>
      <w:r w:rsidR="008E39AC">
        <w:t xml:space="preserve"> liko neįgyvendinta dėl darbuotojų trūkumo. 2017 metais numatyta priemonė ,,Įrengti poilsio žaidimų aikštelę prie VDC“ buvo įgyvendinta.</w:t>
      </w:r>
    </w:p>
    <w:p w:rsidR="009B2DDC" w:rsidRPr="007A2818" w:rsidRDefault="00C47185" w:rsidP="008E39AC">
      <w:pPr>
        <w:pStyle w:val="Sraopastraipa"/>
        <w:tabs>
          <w:tab w:val="left" w:pos="1134"/>
        </w:tabs>
        <w:ind w:left="142"/>
        <w:jc w:val="both"/>
      </w:pPr>
      <w:r w:rsidRPr="007855D6">
        <w:t xml:space="preserve">          Šakių rajono savivaldybės strateginio </w:t>
      </w:r>
      <w:r w:rsidR="00CF6903" w:rsidRPr="00EC6622">
        <w:t>2017-2019</w:t>
      </w:r>
      <w:r w:rsidRPr="00EC6622">
        <w:t xml:space="preserve"> </w:t>
      </w:r>
      <w:r w:rsidRPr="007855D6">
        <w:t>metų veiklos plano programos Nr. 7 „</w:t>
      </w:r>
      <w:r w:rsidR="004B4DB6" w:rsidRPr="007855D6">
        <w:t>S</w:t>
      </w:r>
      <w:r w:rsidRPr="007855D6">
        <w:t>avivaldybės veiklos pagrindinių funkcijų programa“ seniūnijos</w:t>
      </w:r>
      <w:r w:rsidR="008E39AC">
        <w:t xml:space="preserve"> tikslo ir uždavinio priemonę </w:t>
      </w:r>
      <w:r w:rsidR="001B0E62" w:rsidRPr="002B748B">
        <w:t xml:space="preserve"> ,,Seniūnijos vidaus administravimas (priemonės bei paslaugos, skirtos seniūnijos išlaikymui)“</w:t>
      </w:r>
      <w:r w:rsidR="00241E45" w:rsidRPr="002B748B">
        <w:t xml:space="preserve"> </w:t>
      </w:r>
      <w:r w:rsidR="00FC2FF5" w:rsidRPr="002B748B">
        <w:t>lėšas panaudodami  ryšių išlaidoms</w:t>
      </w:r>
      <w:r w:rsidR="001B0E62" w:rsidRPr="002B748B">
        <w:t>, transportui, kanceliarinėms prekėms, komunalinėms paslaugoms ir išlaido</w:t>
      </w:r>
      <w:r w:rsidR="00FC2FF5" w:rsidRPr="002B748B">
        <w:t>m</w:t>
      </w:r>
      <w:r w:rsidR="001B0E62" w:rsidRPr="002B748B">
        <w:t>s seniūnijos patalpų išlaikymui.</w:t>
      </w:r>
      <w:r w:rsidR="009D7A7A">
        <w:t xml:space="preserve"> </w:t>
      </w:r>
    </w:p>
    <w:p w:rsidR="009B2DDC" w:rsidRPr="00737C1B" w:rsidRDefault="00C47185" w:rsidP="009B2DDC">
      <w:pPr>
        <w:pStyle w:val="Sraopastraipa"/>
        <w:ind w:left="0"/>
        <w:jc w:val="both"/>
      </w:pPr>
      <w:r w:rsidRPr="00737C1B">
        <w:t xml:space="preserve">             </w:t>
      </w:r>
      <w:r w:rsidR="00540A09">
        <w:t>2017 metais Lukšių seniūnija įgyvendino</w:t>
      </w:r>
      <w:r w:rsidRPr="00737C1B">
        <w:t xml:space="preserve">  </w:t>
      </w:r>
      <w:r w:rsidR="009619D4" w:rsidRPr="00737C1B">
        <w:t xml:space="preserve">Šakių rajono savivaldybės strateginio </w:t>
      </w:r>
      <w:r w:rsidR="00CF6903" w:rsidRPr="00EC6622">
        <w:t>2017</w:t>
      </w:r>
      <w:r w:rsidR="009619D4" w:rsidRPr="00EC6622">
        <w:t>-201</w:t>
      </w:r>
      <w:r w:rsidR="00CF6903" w:rsidRPr="00EC6622">
        <w:t>9</w:t>
      </w:r>
      <w:r w:rsidR="009619D4" w:rsidRPr="00EC6622">
        <w:t xml:space="preserve"> </w:t>
      </w:r>
      <w:r w:rsidR="009619D4" w:rsidRPr="00737C1B">
        <w:t xml:space="preserve">metų </w:t>
      </w:r>
      <w:r w:rsidR="004B4DB6">
        <w:t xml:space="preserve">veiklos plano programos Nr. 13 </w:t>
      </w:r>
      <w:r w:rsidR="009619D4" w:rsidRPr="00737C1B">
        <w:t xml:space="preserve"> </w:t>
      </w:r>
      <w:r w:rsidR="004B4DB6">
        <w:t>„</w:t>
      </w:r>
      <w:r w:rsidR="009619D4" w:rsidRPr="00737C1B">
        <w:t xml:space="preserve">Socialinės apsaugos programa“ tikslo „Gerinti gyvenimo kokybę seniūnijoje, kuriant sveiką, saugią ir švarią aplinką“ </w:t>
      </w:r>
      <w:r w:rsidR="009B2DDC" w:rsidRPr="00737C1B">
        <w:t xml:space="preserve">įgyvendinant </w:t>
      </w:r>
      <w:r w:rsidR="00565052">
        <w:t xml:space="preserve">seniūnijos </w:t>
      </w:r>
      <w:r w:rsidR="009619D4" w:rsidRPr="00737C1B">
        <w:t>uždavinio  priemonę „</w:t>
      </w:r>
      <w:r w:rsidR="009B2DDC" w:rsidRPr="00737C1B">
        <w:t>Socialinė rūpyba</w:t>
      </w:r>
      <w:r w:rsidR="009D7A7A">
        <w:t xml:space="preserve">“ </w:t>
      </w:r>
      <w:r w:rsidR="009B2DDC" w:rsidRPr="00737C1B">
        <w:t>numatomas darbas su socialinės rizikos bei socialiai remtinomis šeimomis. Įgyvendinant šią priemon</w:t>
      </w:r>
      <w:r w:rsidR="002860BF">
        <w:t>ę</w:t>
      </w:r>
      <w:r w:rsidR="009B2DDC" w:rsidRPr="00737C1B">
        <w:t xml:space="preserve"> bu</w:t>
      </w:r>
      <w:r w:rsidR="002860BF">
        <w:t>vo</w:t>
      </w:r>
      <w:r w:rsidR="009B2DDC" w:rsidRPr="00737C1B">
        <w:t xml:space="preserve"> mokamas darbo užmokestis ir socialinis draudimas socialinei darbuotojai darbui su rizikos šeimomis išlaikyti</w:t>
      </w:r>
      <w:r w:rsidR="002860BF">
        <w:t>,</w:t>
      </w:r>
      <w:r w:rsidR="009B2DDC" w:rsidRPr="00737C1B">
        <w:t xml:space="preserve"> taip pat mokamas darbo užmokestis ir socialinis draudimas socialinio darbo organizatorei išlaikyti. Transporto išlaidos socialiai remtinų šeimų lankymui, taip pat rizikos šeimų, turinčių negalią gyventojų lankymas. Pagal poreikį į </w:t>
      </w:r>
      <w:r w:rsidR="009D7A7A">
        <w:t xml:space="preserve">namus </w:t>
      </w:r>
      <w:r w:rsidR="009D7A7A">
        <w:lastRenderedPageBreak/>
        <w:t xml:space="preserve">pristatoma neįgaliesiems </w:t>
      </w:r>
      <w:r w:rsidR="009B2DDC" w:rsidRPr="00737C1B">
        <w:t>kompensacinė technika. Asmenims, kurie atlieka visuomenei naudingą ve</w:t>
      </w:r>
      <w:r w:rsidR="009D7A7A">
        <w:t>iklą</w:t>
      </w:r>
      <w:r w:rsidR="002860BF">
        <w:t>,</w:t>
      </w:r>
      <w:r w:rsidR="009D7A7A">
        <w:t xml:space="preserve"> </w:t>
      </w:r>
      <w:r w:rsidR="002860BF">
        <w:t xml:space="preserve">nupirktos </w:t>
      </w:r>
      <w:r w:rsidR="009D7A7A">
        <w:t>darbo priemonė</w:t>
      </w:r>
      <w:r w:rsidR="002860BF">
        <w:t>s.</w:t>
      </w:r>
      <w:r w:rsidR="009D7A7A">
        <w:t xml:space="preserve"> </w:t>
      </w:r>
      <w:r w:rsidR="009B2DDC" w:rsidRPr="00737C1B">
        <w:t>Vienkartin</w:t>
      </w:r>
      <w:r w:rsidR="009D7A7A">
        <w:t xml:space="preserve">ių socialinių pašalpų skyrimui. </w:t>
      </w:r>
      <w:r w:rsidR="007A2818">
        <w:t>2017</w:t>
      </w:r>
      <w:r w:rsidR="009D7A7A">
        <w:t xml:space="preserve"> </w:t>
      </w:r>
      <w:r w:rsidR="007A2818" w:rsidRPr="002B748B">
        <w:t>metais  įgyvendin</w:t>
      </w:r>
      <w:r w:rsidR="007A2818">
        <w:t>ant</w:t>
      </w:r>
      <w:r w:rsidR="007A2818" w:rsidRPr="002B748B">
        <w:t xml:space="preserve"> priemonę </w:t>
      </w:r>
      <w:r w:rsidR="007A2818">
        <w:t>,,Socialinė rūpyba“ buvo dirbama</w:t>
      </w:r>
      <w:r w:rsidR="004924EE">
        <w:t xml:space="preserve"> su 11 socialinės rizikos šeimų</w:t>
      </w:r>
      <w:r w:rsidR="007A2818" w:rsidRPr="004924EE">
        <w:t>,</w:t>
      </w:r>
      <w:r w:rsidR="004924EE">
        <w:rPr>
          <w:color w:val="FF0000"/>
        </w:rPr>
        <w:t xml:space="preserve"> </w:t>
      </w:r>
      <w:r w:rsidR="004924EE" w:rsidRPr="004924EE">
        <w:t>kuriose</w:t>
      </w:r>
      <w:r w:rsidR="002860BF">
        <w:t xml:space="preserve"> auga</w:t>
      </w:r>
      <w:r w:rsidR="004924EE" w:rsidRPr="004924EE">
        <w:t xml:space="preserve"> 20 vaikų ir </w:t>
      </w:r>
      <w:r w:rsidR="004924EE">
        <w:t>su 8 stebimomis šeimomis, kuriose buvo</w:t>
      </w:r>
      <w:r w:rsidR="004924EE" w:rsidRPr="004924EE">
        <w:t xml:space="preserve"> 14 vaikų.</w:t>
      </w:r>
      <w:r w:rsidR="004924EE">
        <w:t xml:space="preserve"> </w:t>
      </w:r>
      <w:r w:rsidR="007A2818" w:rsidRPr="004924EE">
        <w:t>Taip pat buvo įgyvendinama priemonė ,,</w:t>
      </w:r>
      <w:r w:rsidR="007A2818">
        <w:t xml:space="preserve">Savivaldybei priklausančių </w:t>
      </w:r>
      <w:proofErr w:type="spellStart"/>
      <w:r w:rsidR="007A2818">
        <w:t>soc</w:t>
      </w:r>
      <w:proofErr w:type="spellEnd"/>
      <w:r w:rsidR="007A2818">
        <w:t xml:space="preserve">. būstų remontas“, </w:t>
      </w:r>
      <w:r w:rsidR="004924EE">
        <w:t>kurios metu buvo paremontuoti trys</w:t>
      </w:r>
      <w:r w:rsidR="007A2818">
        <w:t xml:space="preserve"> sociali</w:t>
      </w:r>
      <w:r w:rsidR="004924EE">
        <w:t>n</w:t>
      </w:r>
      <w:r w:rsidR="002860BF">
        <w:t>iai</w:t>
      </w:r>
      <w:r w:rsidR="004924EE">
        <w:t xml:space="preserve"> būstai – Lepšių, Miliškių kaimuose ir Lukšių miestelyje.</w:t>
      </w:r>
      <w:r w:rsidR="007A2818">
        <w:t xml:space="preserve"> </w:t>
      </w:r>
    </w:p>
    <w:p w:rsidR="0024405F" w:rsidRDefault="00540A09" w:rsidP="00540A09">
      <w:pPr>
        <w:tabs>
          <w:tab w:val="left" w:pos="709"/>
          <w:tab w:val="left" w:pos="993"/>
        </w:tabs>
        <w:jc w:val="both"/>
      </w:pPr>
      <w:r>
        <w:t xml:space="preserve">          </w:t>
      </w:r>
      <w:r w:rsidRPr="00737C1B">
        <w:t xml:space="preserve"> </w:t>
      </w:r>
      <w:r>
        <w:t>2017 metais Lukšių seniūnija įgyvendino</w:t>
      </w:r>
      <w:r w:rsidR="009D7A7A">
        <w:t xml:space="preserve"> </w:t>
      </w:r>
      <w:r w:rsidR="009619D4" w:rsidRPr="00737C1B">
        <w:t xml:space="preserve">Šakių rajono savivaldybės strateginio </w:t>
      </w:r>
      <w:r w:rsidR="00CF6903" w:rsidRPr="00EC6622">
        <w:t>2017-2019</w:t>
      </w:r>
      <w:r w:rsidR="009619D4" w:rsidRPr="00EC6622">
        <w:t xml:space="preserve"> </w:t>
      </w:r>
      <w:r w:rsidR="009619D4" w:rsidRPr="00737C1B">
        <w:t>metų veiklos plano programos Nr. 8 „Darbo rinkos politikos rengimo ir įgyvendinimo programa“ seniūnijos tikslo ir uždavinio priemonę „Viešųjų darbų organizavimas</w:t>
      </w:r>
      <w:r w:rsidR="007A2818">
        <w:t>“. Įgyvendinant šią priemonę buvo</w:t>
      </w:r>
      <w:r w:rsidR="009619D4" w:rsidRPr="00737C1B">
        <w:t xml:space="preserve"> </w:t>
      </w:r>
      <w:r w:rsidR="002860BF">
        <w:t>tvarkomos</w:t>
      </w:r>
      <w:r w:rsidR="009619D4" w:rsidRPr="00737C1B">
        <w:t xml:space="preserve"> </w:t>
      </w:r>
      <w:r w:rsidR="006B7CE0" w:rsidRPr="00737C1B">
        <w:t>Lukšių</w:t>
      </w:r>
      <w:r w:rsidR="009619D4" w:rsidRPr="00737C1B">
        <w:t xml:space="preserve"> miestelio gat</w:t>
      </w:r>
      <w:r w:rsidR="002860BF">
        <w:t>vės,</w:t>
      </w:r>
      <w:r w:rsidR="009619D4" w:rsidRPr="00737C1B">
        <w:t xml:space="preserve"> pakel</w:t>
      </w:r>
      <w:r w:rsidR="002860BF">
        <w:t>ės,</w:t>
      </w:r>
      <w:r w:rsidR="009619D4" w:rsidRPr="00737C1B">
        <w:t xml:space="preserve"> tak</w:t>
      </w:r>
      <w:r w:rsidR="002860BF">
        <w:t>ai</w:t>
      </w:r>
      <w:r w:rsidR="009619D4" w:rsidRPr="00737C1B">
        <w:t xml:space="preserve">, </w:t>
      </w:r>
      <w:r w:rsidR="009619D4" w:rsidRPr="00737C1B">
        <w:rPr>
          <w:bCs/>
        </w:rPr>
        <w:t>šaligatvi</w:t>
      </w:r>
      <w:r w:rsidR="002860BF">
        <w:rPr>
          <w:bCs/>
        </w:rPr>
        <w:t>ai.</w:t>
      </w:r>
      <w:r w:rsidR="009619D4" w:rsidRPr="00737C1B">
        <w:rPr>
          <w:bCs/>
        </w:rPr>
        <w:t xml:space="preserve"> </w:t>
      </w:r>
      <w:r w:rsidR="002860BF">
        <w:rPr>
          <w:bCs/>
        </w:rPr>
        <w:t>Buvo prižiūrimi s</w:t>
      </w:r>
      <w:r w:rsidR="006B7CE0" w:rsidRPr="00737C1B">
        <w:t>eniūnijai priklausan</w:t>
      </w:r>
      <w:r w:rsidR="002860BF">
        <w:t xml:space="preserve">tys </w:t>
      </w:r>
      <w:r w:rsidR="006B7CE0" w:rsidRPr="00737C1B">
        <w:t>žali</w:t>
      </w:r>
      <w:r w:rsidR="002860BF">
        <w:t>eji</w:t>
      </w:r>
      <w:r w:rsidR="006B7CE0" w:rsidRPr="00737C1B">
        <w:t xml:space="preserve"> plot</w:t>
      </w:r>
      <w:r w:rsidR="002860BF">
        <w:t>ai</w:t>
      </w:r>
      <w:r w:rsidR="006B7CE0" w:rsidRPr="00737C1B">
        <w:t xml:space="preserve"> ir gėlyn</w:t>
      </w:r>
      <w:r w:rsidR="002860BF">
        <w:t>ai,</w:t>
      </w:r>
      <w:r w:rsidR="006B7CE0" w:rsidRPr="00737C1B">
        <w:t xml:space="preserve"> </w:t>
      </w:r>
      <w:r w:rsidR="002860BF">
        <w:t xml:space="preserve">kertami pakelėse </w:t>
      </w:r>
      <w:r w:rsidR="006B7CE0" w:rsidRPr="00737C1B">
        <w:t>krūm</w:t>
      </w:r>
      <w:r w:rsidR="002860BF">
        <w:t xml:space="preserve">ai, remontuojami </w:t>
      </w:r>
      <w:r w:rsidR="006B7CE0" w:rsidRPr="00737C1B">
        <w:t>šaligatvi</w:t>
      </w:r>
      <w:r w:rsidR="002860BF">
        <w:t>ai,</w:t>
      </w:r>
      <w:r w:rsidR="006B7CE0" w:rsidRPr="00737C1B">
        <w:t xml:space="preserve"> </w:t>
      </w:r>
      <w:r w:rsidR="00E35171">
        <w:t xml:space="preserve">valomas </w:t>
      </w:r>
      <w:proofErr w:type="spellStart"/>
      <w:r w:rsidR="006B7CE0" w:rsidRPr="00737C1B">
        <w:t>Zyplių</w:t>
      </w:r>
      <w:proofErr w:type="spellEnd"/>
      <w:r w:rsidR="006B7CE0" w:rsidRPr="00737C1B">
        <w:t xml:space="preserve"> dvaro park</w:t>
      </w:r>
      <w:r w:rsidR="00E35171">
        <w:t>as. Į</w:t>
      </w:r>
      <w:r w:rsidR="00634798">
        <w:t>darbinta 19 bedarbių.</w:t>
      </w:r>
    </w:p>
    <w:p w:rsidR="004B4DB6" w:rsidRDefault="00634798" w:rsidP="004B4DB6">
      <w:pPr>
        <w:tabs>
          <w:tab w:val="left" w:pos="993"/>
        </w:tabs>
        <w:jc w:val="both"/>
      </w:pPr>
      <w:r>
        <w:t xml:space="preserve">           </w:t>
      </w:r>
      <w:r w:rsidRPr="00737C1B">
        <w:t xml:space="preserve"> </w:t>
      </w:r>
      <w:r>
        <w:t>2017 metais Lukšių seniūnija įgyvendino</w:t>
      </w:r>
      <w:r w:rsidRPr="00737C1B">
        <w:t xml:space="preserve">  </w:t>
      </w:r>
      <w:r w:rsidR="009619D4" w:rsidRPr="00737C1B">
        <w:t xml:space="preserve">Šakių rajono savivaldybės strateginio </w:t>
      </w:r>
      <w:r w:rsidR="00CF6903" w:rsidRPr="00EC6622">
        <w:t>2017-2019</w:t>
      </w:r>
      <w:r w:rsidR="009619D4" w:rsidRPr="00EC6622">
        <w:t xml:space="preserve"> </w:t>
      </w:r>
      <w:r w:rsidR="009619D4" w:rsidRPr="00737C1B">
        <w:t xml:space="preserve">metų veiklos plano programos Nr. 11 „Žemės ūkio plėtros programa“ seniūnijos tikslo „Gerinti gyvenimo kokybę seniūnijoje, kuriant sveiką, saugią ir švarią aplinką“ ir uždavinio priemonę </w:t>
      </w:r>
      <w:r w:rsidR="009D7A7A">
        <w:t xml:space="preserve">„Žemės ūkio funkcijų vykdymas“. </w:t>
      </w:r>
      <w:r w:rsidR="009619D4" w:rsidRPr="00737C1B">
        <w:t>Įgyvendinant šią priemonę bu</w:t>
      </w:r>
      <w:r w:rsidR="0023115E">
        <w:t>vo</w:t>
      </w:r>
      <w:r w:rsidR="009D7A7A">
        <w:t xml:space="preserve"> </w:t>
      </w:r>
      <w:r w:rsidR="009619D4" w:rsidRPr="00737C1B">
        <w:t>skirtos išlaidos transportui ir kanceliarinėms  prekėms, seniūnijos že</w:t>
      </w:r>
      <w:r w:rsidR="00CF6903">
        <w:t>mės ūkio special</w:t>
      </w:r>
      <w:r w:rsidR="001E5A54">
        <w:t>istui išlaikyti, buvo aptarnauti 362 asmenys.</w:t>
      </w:r>
      <w:r w:rsidR="0023115E">
        <w:t xml:space="preserve"> </w:t>
      </w:r>
    </w:p>
    <w:p w:rsidR="0024405F" w:rsidRDefault="0024405F" w:rsidP="004B4DB6">
      <w:pPr>
        <w:tabs>
          <w:tab w:val="left" w:pos="993"/>
        </w:tabs>
        <w:jc w:val="both"/>
      </w:pPr>
      <w:r>
        <w:tab/>
      </w:r>
      <w:r w:rsidR="00C418D8">
        <w:t>Į</w:t>
      </w:r>
      <w:r w:rsidR="001E5A54">
        <w:t xml:space="preserve">gyvendindama rajono savivaldybės administracijos 2017-2019 metų veiklos plano programos Nr. 7 ,,Savivaldybės veiklos pagrindinių funkcijų programos“ tikslo ,,Padidinti savivaldybės valdymo efektyvumą“ seniūnijos uždavinio priemonę ,,Administracinės naštos mažinimo priemonės“, </w:t>
      </w:r>
      <w:r w:rsidR="00C418D8">
        <w:t xml:space="preserve">seniūnija </w:t>
      </w:r>
      <w:r w:rsidR="001E5A54">
        <w:t xml:space="preserve">išdavė pažymų juridiniams faktams patvirtinti 482, </w:t>
      </w:r>
      <w:r w:rsidR="00C418D8">
        <w:t>iš to skaičiaus</w:t>
      </w:r>
      <w:r w:rsidR="001E5A54">
        <w:t xml:space="preserve"> yra gyvenamosios vietos deklaravimo pažymos ir pažymos pastatų savininkams. Pažymų skaičius ž</w:t>
      </w:r>
      <w:r w:rsidR="00C418D8">
        <w:t>ymiai</w:t>
      </w:r>
      <w:r w:rsidR="001E5A54">
        <w:t xml:space="preserve"> padidėjo dėl poreikio įrodyti deklaruotų asmenų skaičių būstuose</w:t>
      </w:r>
      <w:r w:rsidR="005D3834">
        <w:t>, dėl medicinos įstaigų rengiamų dokumentų, reikalaujančių asmens deklaravimo vietos pažymos, kaip priedo. 2017 metais išduotas 31 leidimas laidoti. Leidimų laidoti skaičius padidėjo dėl senstančios visuomenės</w:t>
      </w:r>
      <w:r w:rsidR="00C418D8">
        <w:t xml:space="preserve">. </w:t>
      </w:r>
      <w:r w:rsidR="005D3834">
        <w:t xml:space="preserve">Vykdant gyvenamosios vietos deklaravimo funkciją, veiksmų skaičius išlieka lyginant su 2016 metais panašus. </w:t>
      </w:r>
      <w:r w:rsidR="008000F5">
        <w:t>2017 metais leidimų saugotinų medžių ir krūmų kirtimo, persodinimo</w:t>
      </w:r>
      <w:r w:rsidR="00C418D8">
        <w:t>,</w:t>
      </w:r>
      <w:r w:rsidR="00EC6622">
        <w:t xml:space="preserve"> genėjimo darbams išduoti 8. </w:t>
      </w:r>
      <w:r w:rsidR="00C418D8">
        <w:t>Atlikti 89 n</w:t>
      </w:r>
      <w:r w:rsidR="00EC6622">
        <w:t>otariniai veiksmai</w:t>
      </w:r>
      <w:r w:rsidR="00C418D8">
        <w:t>.</w:t>
      </w:r>
      <w:r w:rsidR="00EC6622">
        <w:t xml:space="preserve"> Notarinių veiksmų skaičiaus mažėjimą siejame su gyventojų skaičiaus mažėjimu.</w:t>
      </w:r>
      <w:r w:rsidR="005D3834">
        <w:t xml:space="preserve"> </w:t>
      </w:r>
      <w:r w:rsidR="001E5A54">
        <w:t xml:space="preserve"> </w:t>
      </w:r>
    </w:p>
    <w:p w:rsidR="00634798" w:rsidRDefault="004B4DB6" w:rsidP="00634798">
      <w:pPr>
        <w:pStyle w:val="Standard"/>
        <w:tabs>
          <w:tab w:val="left" w:pos="993"/>
        </w:tabs>
        <w:jc w:val="both"/>
      </w:pPr>
      <w:r>
        <w:tab/>
      </w:r>
      <w:r w:rsidR="00634798">
        <w:t xml:space="preserve">Įgyvendinant </w:t>
      </w:r>
      <w:r w:rsidR="00634798">
        <w:rPr>
          <w:lang w:val="en-US"/>
        </w:rPr>
        <w:t>2017 met</w:t>
      </w:r>
      <w:r w:rsidR="00634798">
        <w:t xml:space="preserve">ų veiklos planą bei tikslą buvo užtikrinta priskirtos teritorijos visuomenės viešųjų poreikių ir interesų tenkinimas ir seniūnijos funkcijų vykdymas. Seniūnija vykdė </w:t>
      </w:r>
      <w:r w:rsidR="00C418D8">
        <w:t>laiku</w:t>
      </w:r>
      <w:r w:rsidR="00634798">
        <w:t xml:space="preserve"> ir planavo bei efektyviai išnaudojo finansinius, žmogiškuosius bei materialinius išteklius, buvo apibendrinami statistiniai pra</w:t>
      </w:r>
      <w:r w:rsidR="00C418D8">
        <w:t>ėjusių</w:t>
      </w:r>
      <w:r w:rsidR="00634798">
        <w:t xml:space="preserve"> </w:t>
      </w:r>
      <w:r w:rsidR="00C418D8">
        <w:t xml:space="preserve">metų </w:t>
      </w:r>
      <w:r w:rsidR="00634798">
        <w:t>veiklos duomenys ir pateikti ataskaitoje seniūnijos gyventojams ir administracijos direktoriui.</w:t>
      </w:r>
    </w:p>
    <w:p w:rsidR="00C96C4B" w:rsidRDefault="00C96C4B" w:rsidP="004B4DB6">
      <w:pPr>
        <w:tabs>
          <w:tab w:val="left" w:pos="993"/>
        </w:tabs>
        <w:jc w:val="both"/>
      </w:pPr>
    </w:p>
    <w:p w:rsidR="00634798" w:rsidRDefault="00C418D8" w:rsidP="00634798">
      <w:pPr>
        <w:pStyle w:val="Standard"/>
        <w:tabs>
          <w:tab w:val="left" w:pos="993"/>
        </w:tabs>
        <w:jc w:val="both"/>
      </w:pPr>
      <w:r>
        <w:rPr>
          <w:b/>
        </w:rPr>
        <w:t>Kitos s</w:t>
      </w:r>
      <w:r w:rsidR="00634798">
        <w:rPr>
          <w:b/>
        </w:rPr>
        <w:t xml:space="preserve">eniūnijos </w:t>
      </w:r>
      <w:r w:rsidR="00634798">
        <w:rPr>
          <w:b/>
          <w:lang w:val="en-US"/>
        </w:rPr>
        <w:t xml:space="preserve">2017 </w:t>
      </w:r>
      <w:proofErr w:type="spellStart"/>
      <w:r w:rsidR="00634798">
        <w:rPr>
          <w:b/>
          <w:lang w:val="en-US"/>
        </w:rPr>
        <w:t>metais</w:t>
      </w:r>
      <w:proofErr w:type="spellEnd"/>
      <w:r w:rsidR="00634798">
        <w:rPr>
          <w:b/>
          <w:lang w:val="en-US"/>
        </w:rPr>
        <w:t xml:space="preserve"> </w:t>
      </w:r>
      <w:proofErr w:type="spellStart"/>
      <w:r w:rsidR="00634798">
        <w:rPr>
          <w:b/>
          <w:lang w:val="en-US"/>
        </w:rPr>
        <w:t>vykdytos</w:t>
      </w:r>
      <w:proofErr w:type="spellEnd"/>
      <w:r w:rsidR="00634798">
        <w:rPr>
          <w:b/>
        </w:rPr>
        <w:t xml:space="preserve"> funkcijos:</w:t>
      </w:r>
    </w:p>
    <w:p w:rsidR="00634798" w:rsidRDefault="00634798" w:rsidP="00634798">
      <w:pPr>
        <w:pStyle w:val="Sraopastraipa"/>
        <w:numPr>
          <w:ilvl w:val="0"/>
          <w:numId w:val="16"/>
        </w:numPr>
        <w:suppressAutoHyphens/>
        <w:autoSpaceDN w:val="0"/>
        <w:contextualSpacing w:val="0"/>
        <w:jc w:val="both"/>
        <w:textAlignment w:val="baseline"/>
      </w:pPr>
      <w:r>
        <w:t xml:space="preserve">neviršydama savo įgaliojimų, </w:t>
      </w:r>
      <w:proofErr w:type="spellStart"/>
      <w:r>
        <w:t>seniūnij</w:t>
      </w:r>
      <w:r>
        <w:rPr>
          <w:lang w:val="en-US"/>
        </w:rPr>
        <w:t>os</w:t>
      </w:r>
      <w:proofErr w:type="spellEnd"/>
      <w:r>
        <w:t xml:space="preserve"> teritorijoje </w:t>
      </w:r>
      <w:proofErr w:type="spellStart"/>
      <w:r>
        <w:t>organiz</w:t>
      </w:r>
      <w:r>
        <w:rPr>
          <w:lang w:val="en-US"/>
        </w:rPr>
        <w:t>avo</w:t>
      </w:r>
      <w:proofErr w:type="spellEnd"/>
      <w:r>
        <w:t xml:space="preserve"> ir </w:t>
      </w:r>
      <w:proofErr w:type="spellStart"/>
      <w:r>
        <w:rPr>
          <w:lang w:val="en-US"/>
        </w:rPr>
        <w:t>kontroliavo</w:t>
      </w:r>
      <w:proofErr w:type="spellEnd"/>
      <w:r>
        <w:t xml:space="preserve"> savivaldybės institucijų sprendimų įgyvendinimą arba pati juos </w:t>
      </w:r>
      <w:proofErr w:type="spellStart"/>
      <w:r>
        <w:t>įgyvendi</w:t>
      </w:r>
      <w:proofErr w:type="spellEnd"/>
      <w:r>
        <w:rPr>
          <w:lang w:val="en-US"/>
        </w:rPr>
        <w:t>no</w:t>
      </w:r>
      <w:r>
        <w:t>;</w:t>
      </w:r>
    </w:p>
    <w:p w:rsidR="00634798" w:rsidRDefault="00634798" w:rsidP="00634798">
      <w:pPr>
        <w:pStyle w:val="Sraopastraipa"/>
        <w:numPr>
          <w:ilvl w:val="0"/>
          <w:numId w:val="16"/>
        </w:numPr>
        <w:suppressAutoHyphens/>
        <w:autoSpaceDN w:val="0"/>
        <w:contextualSpacing w:val="0"/>
        <w:jc w:val="both"/>
        <w:textAlignment w:val="baseline"/>
      </w:pPr>
      <w:r>
        <w:t>prireikus įvertin</w:t>
      </w:r>
      <w:r>
        <w:rPr>
          <w:lang w:val="en-US"/>
        </w:rPr>
        <w:t>o</w:t>
      </w:r>
      <w:r>
        <w:t xml:space="preserve"> atskirų šeimų (asmenų) gyvenimo sąlygas bei poreikius ir pateikė savivaldybės administracijai siūlymus dėl socialinės paramos toms šeimoms (asmenims) reikalingumo ir paramos būdų;</w:t>
      </w:r>
    </w:p>
    <w:p w:rsidR="00634798" w:rsidRDefault="00634798" w:rsidP="00634798">
      <w:pPr>
        <w:pStyle w:val="Sraopastraipa"/>
        <w:numPr>
          <w:ilvl w:val="0"/>
          <w:numId w:val="16"/>
        </w:numPr>
        <w:suppressAutoHyphens/>
        <w:autoSpaceDN w:val="0"/>
        <w:contextualSpacing w:val="0"/>
        <w:jc w:val="both"/>
        <w:textAlignment w:val="baseline"/>
      </w:pPr>
      <w:r>
        <w:t>dalyvavo organizuojant civilinę saugą;</w:t>
      </w:r>
    </w:p>
    <w:p w:rsidR="00634798" w:rsidRDefault="00634798" w:rsidP="00FE13E4">
      <w:pPr>
        <w:pStyle w:val="Sraopastraipa"/>
        <w:numPr>
          <w:ilvl w:val="0"/>
          <w:numId w:val="16"/>
        </w:numPr>
        <w:suppressAutoHyphens/>
        <w:autoSpaceDN w:val="0"/>
        <w:contextualSpacing w:val="0"/>
        <w:jc w:val="both"/>
        <w:textAlignment w:val="baseline"/>
      </w:pPr>
      <w:r>
        <w:t>dalyvavo rengiant ir įgyvendinant gyventojų užimtumo programas;</w:t>
      </w:r>
    </w:p>
    <w:p w:rsidR="00634798" w:rsidRDefault="00634798" w:rsidP="00FE13E4">
      <w:pPr>
        <w:pStyle w:val="Sraopastraipa"/>
        <w:numPr>
          <w:ilvl w:val="0"/>
          <w:numId w:val="16"/>
        </w:numPr>
        <w:suppressAutoHyphens/>
        <w:autoSpaceDN w:val="0"/>
        <w:contextualSpacing w:val="0"/>
        <w:jc w:val="both"/>
        <w:textAlignment w:val="baseline"/>
      </w:pPr>
      <w:r>
        <w:t>padėjo organizuoti  Mero rinkimus;</w:t>
      </w:r>
    </w:p>
    <w:p w:rsidR="00634798" w:rsidRDefault="00634798" w:rsidP="00634798">
      <w:pPr>
        <w:pStyle w:val="Sraopastraipa"/>
        <w:numPr>
          <w:ilvl w:val="0"/>
          <w:numId w:val="16"/>
        </w:numPr>
        <w:suppressAutoHyphens/>
        <w:autoSpaceDN w:val="0"/>
        <w:contextualSpacing w:val="0"/>
        <w:jc w:val="both"/>
        <w:textAlignment w:val="baseline"/>
      </w:pPr>
      <w:r>
        <w:t>dalyvavo kuriant ir įgyvendinant informacinės visuomenės plėtros programas;</w:t>
      </w:r>
    </w:p>
    <w:p w:rsidR="00634798" w:rsidRDefault="00634798" w:rsidP="00634798">
      <w:pPr>
        <w:pStyle w:val="Sraopastraipa"/>
        <w:numPr>
          <w:ilvl w:val="0"/>
          <w:numId w:val="16"/>
        </w:numPr>
        <w:suppressAutoHyphens/>
        <w:autoSpaceDN w:val="0"/>
        <w:contextualSpacing w:val="0"/>
        <w:jc w:val="both"/>
        <w:textAlignment w:val="baseline"/>
      </w:pPr>
      <w:r>
        <w:t>organizavo viešuosius, užimtumo didinimo programos ir visuomenei naudingus darbus;</w:t>
      </w:r>
    </w:p>
    <w:p w:rsidR="00634798" w:rsidRDefault="00634798" w:rsidP="00634798">
      <w:pPr>
        <w:pStyle w:val="Sraopastraipa"/>
        <w:numPr>
          <w:ilvl w:val="0"/>
          <w:numId w:val="16"/>
        </w:numPr>
        <w:suppressAutoHyphens/>
        <w:autoSpaceDN w:val="0"/>
        <w:contextualSpacing w:val="0"/>
        <w:jc w:val="both"/>
        <w:textAlignment w:val="baseline"/>
      </w:pPr>
      <w:r>
        <w:t>organizavo ir (arba) kontroliavo savivaldybės kelių, bendrojo naudojimo teritorijų, kapinių, želdinių, gatvių, šaligatvių valymą ir priežiūrą, gatvių ir kitų viešų vietų apšvietimą;</w:t>
      </w:r>
    </w:p>
    <w:p w:rsidR="00634798" w:rsidRDefault="00634798" w:rsidP="00634798">
      <w:pPr>
        <w:pStyle w:val="Sraopastraipa"/>
        <w:numPr>
          <w:ilvl w:val="0"/>
          <w:numId w:val="16"/>
        </w:numPr>
        <w:suppressAutoHyphens/>
        <w:autoSpaceDN w:val="0"/>
        <w:contextualSpacing w:val="0"/>
        <w:jc w:val="both"/>
        <w:textAlignment w:val="baseline"/>
      </w:pPr>
      <w:r>
        <w:t>nustatyta tvarka organizavo  socialinės paramos teikimą ir pašalpų mokėjimą;</w:t>
      </w:r>
    </w:p>
    <w:p w:rsidR="00634798" w:rsidRDefault="00634798" w:rsidP="00634798">
      <w:pPr>
        <w:pStyle w:val="Sraopastraipa"/>
        <w:numPr>
          <w:ilvl w:val="0"/>
          <w:numId w:val="16"/>
        </w:numPr>
        <w:suppressAutoHyphens/>
        <w:autoSpaceDN w:val="0"/>
        <w:contextualSpacing w:val="0"/>
        <w:jc w:val="both"/>
        <w:textAlignment w:val="baseline"/>
      </w:pPr>
      <w:r>
        <w:t>tvarkė priskirtus registrus ir nustatyta tvarka teik</w:t>
      </w:r>
      <w:r w:rsidR="00C418D8">
        <w:t>ė</w:t>
      </w:r>
      <w:r>
        <w:t xml:space="preserve"> duomenis;</w:t>
      </w:r>
    </w:p>
    <w:p w:rsidR="00634798" w:rsidRDefault="00634798" w:rsidP="00634798">
      <w:pPr>
        <w:pStyle w:val="Sraopastraipa"/>
        <w:numPr>
          <w:ilvl w:val="0"/>
          <w:numId w:val="16"/>
        </w:numPr>
        <w:suppressAutoHyphens/>
        <w:autoSpaceDN w:val="0"/>
        <w:contextualSpacing w:val="0"/>
        <w:jc w:val="both"/>
        <w:textAlignment w:val="baseline"/>
      </w:pPr>
      <w:r>
        <w:t>tvarkė gyvenamosios vietos deklaravimo duomenų ir gyvenamosios vietos neturinčių asmenų apskaitą;</w:t>
      </w:r>
    </w:p>
    <w:p w:rsidR="00634798" w:rsidRDefault="00634798" w:rsidP="00634798">
      <w:pPr>
        <w:pStyle w:val="Sraopastraipa"/>
        <w:numPr>
          <w:ilvl w:val="0"/>
          <w:numId w:val="16"/>
        </w:numPr>
        <w:suppressAutoHyphens/>
        <w:autoSpaceDN w:val="0"/>
        <w:contextualSpacing w:val="0"/>
        <w:jc w:val="both"/>
        <w:textAlignment w:val="baseline"/>
      </w:pPr>
      <w:r>
        <w:lastRenderedPageBreak/>
        <w:t>išdavė laidojimo leidimus;</w:t>
      </w:r>
    </w:p>
    <w:p w:rsidR="00634798" w:rsidRDefault="00634798" w:rsidP="00634798">
      <w:pPr>
        <w:pStyle w:val="Sraopastraipa"/>
        <w:numPr>
          <w:ilvl w:val="0"/>
          <w:numId w:val="16"/>
        </w:numPr>
        <w:suppressAutoHyphens/>
        <w:autoSpaceDN w:val="0"/>
        <w:contextualSpacing w:val="0"/>
        <w:jc w:val="both"/>
        <w:textAlignment w:val="baseline"/>
      </w:pPr>
      <w:r>
        <w:t>atliko notarinius veiksmus;</w:t>
      </w:r>
    </w:p>
    <w:p w:rsidR="00634798" w:rsidRDefault="00634798" w:rsidP="00634798">
      <w:pPr>
        <w:pStyle w:val="Sraopastraipa"/>
        <w:numPr>
          <w:ilvl w:val="0"/>
          <w:numId w:val="16"/>
        </w:numPr>
        <w:suppressAutoHyphens/>
        <w:autoSpaceDN w:val="0"/>
        <w:contextualSpacing w:val="0"/>
        <w:jc w:val="both"/>
        <w:textAlignment w:val="baseline"/>
      </w:pPr>
      <w:r>
        <w:t>išdavė pažymas ir kitus reikalingus dokumentus;</w:t>
      </w:r>
    </w:p>
    <w:p w:rsidR="00737C1B" w:rsidRPr="00634798" w:rsidRDefault="00634798" w:rsidP="00634798">
      <w:pPr>
        <w:pStyle w:val="Sraopastraipa"/>
        <w:numPr>
          <w:ilvl w:val="0"/>
          <w:numId w:val="18"/>
        </w:numPr>
        <w:tabs>
          <w:tab w:val="left" w:pos="1335"/>
        </w:tabs>
        <w:jc w:val="both"/>
        <w:rPr>
          <w:color w:val="70AD47" w:themeColor="accent6"/>
        </w:rPr>
      </w:pPr>
      <w:r>
        <w:t>žemės ūkio subjektams suteikė informaciją, deklaravo pasėlius, kiaul</w:t>
      </w:r>
      <w:r w:rsidR="00C418D8">
        <w:t>es.</w:t>
      </w:r>
    </w:p>
    <w:p w:rsidR="00737C1B" w:rsidRDefault="00737C1B" w:rsidP="009619D4">
      <w:pPr>
        <w:jc w:val="both"/>
        <w:rPr>
          <w:color w:val="70AD47" w:themeColor="accent6"/>
        </w:rPr>
      </w:pPr>
    </w:p>
    <w:p w:rsidR="004924EE" w:rsidRDefault="004924EE" w:rsidP="009619D4">
      <w:pPr>
        <w:jc w:val="both"/>
      </w:pPr>
    </w:p>
    <w:p w:rsidR="004924EE" w:rsidRDefault="004924EE" w:rsidP="009619D4">
      <w:pPr>
        <w:jc w:val="both"/>
      </w:pPr>
    </w:p>
    <w:p w:rsidR="00737C1B" w:rsidRPr="00737C1B" w:rsidRDefault="00737C1B" w:rsidP="009619D4">
      <w:pPr>
        <w:jc w:val="both"/>
      </w:pPr>
      <w:r w:rsidRPr="00737C1B">
        <w:t xml:space="preserve">Seniūnas                                                                                                        Vidas </w:t>
      </w:r>
      <w:proofErr w:type="spellStart"/>
      <w:r w:rsidRPr="00737C1B">
        <w:t>Cikana</w:t>
      </w:r>
      <w:proofErr w:type="spellEnd"/>
    </w:p>
    <w:sectPr w:rsidR="00737C1B" w:rsidRPr="00737C1B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412F" w:rsidRDefault="00D5412F">
      <w:r>
        <w:separator/>
      </w:r>
    </w:p>
  </w:endnote>
  <w:endnote w:type="continuationSeparator" w:id="0">
    <w:p w:rsidR="00D5412F" w:rsidRDefault="00D54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6239956"/>
      <w:docPartObj>
        <w:docPartGallery w:val="Page Numbers (Bottom of Page)"/>
        <w:docPartUnique/>
      </w:docPartObj>
    </w:sdtPr>
    <w:sdtEndPr/>
    <w:sdtContent>
      <w:p w:rsidR="0017291D" w:rsidRDefault="0017291D">
        <w:pPr>
          <w:pStyle w:val="Por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08C0" w:rsidRPr="007208C0">
          <w:rPr>
            <w:noProof/>
            <w:lang w:val="lt-LT"/>
          </w:rPr>
          <w:t>5</w:t>
        </w:r>
        <w:r>
          <w:fldChar w:fldCharType="end"/>
        </w:r>
      </w:p>
    </w:sdtContent>
  </w:sdt>
  <w:p w:rsidR="0060196E" w:rsidRDefault="0060196E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412F" w:rsidRDefault="00D5412F">
      <w:r>
        <w:separator/>
      </w:r>
    </w:p>
  </w:footnote>
  <w:footnote w:type="continuationSeparator" w:id="0">
    <w:p w:rsidR="00D5412F" w:rsidRDefault="00D541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229D" w:rsidRDefault="00D2229D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553E"/>
    <w:multiLevelType w:val="hybridMultilevel"/>
    <w:tmpl w:val="0C7A0460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76193"/>
    <w:multiLevelType w:val="multilevel"/>
    <w:tmpl w:val="2CE0195A"/>
    <w:styleLink w:val="WWNum10"/>
    <w:lvl w:ilvl="0">
      <w:numFmt w:val="bullet"/>
      <w:lvlText w:val=""/>
      <w:lvlJc w:val="left"/>
      <w:pPr>
        <w:ind w:left="144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1B3D3498"/>
    <w:multiLevelType w:val="hybridMultilevel"/>
    <w:tmpl w:val="B9DCDCDE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4A029D"/>
    <w:multiLevelType w:val="hybridMultilevel"/>
    <w:tmpl w:val="4EA23478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7F1BD4"/>
    <w:multiLevelType w:val="hybridMultilevel"/>
    <w:tmpl w:val="A7DA03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6F7FD8"/>
    <w:multiLevelType w:val="hybridMultilevel"/>
    <w:tmpl w:val="7B0A8E92"/>
    <w:lvl w:ilvl="0" w:tplc="CA5E32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907A6"/>
    <w:multiLevelType w:val="multilevel"/>
    <w:tmpl w:val="4EEACAE0"/>
    <w:styleLink w:val="WWNum5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B6E5285"/>
    <w:multiLevelType w:val="hybridMultilevel"/>
    <w:tmpl w:val="B00667AC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27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973FF9"/>
    <w:multiLevelType w:val="multilevel"/>
    <w:tmpl w:val="F7E6C466"/>
    <w:styleLink w:val="WWNum9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"/>
      <w:lvlJc w:val="left"/>
      <w:pPr>
        <w:ind w:left="1440" w:hanging="360"/>
      </w:pPr>
      <w:rPr>
        <w:rFonts w:ascii="Wingdings" w:hAnsi="Wingdings"/>
      </w:rPr>
    </w:lvl>
    <w:lvl w:ilvl="2">
      <w:numFmt w:val="bullet"/>
      <w:lvlText w:val="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CC93313"/>
    <w:multiLevelType w:val="hybridMultilevel"/>
    <w:tmpl w:val="9D16C8BC"/>
    <w:lvl w:ilvl="0" w:tplc="71321D1E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120E0F"/>
    <w:multiLevelType w:val="hybridMultilevel"/>
    <w:tmpl w:val="FCACFE40"/>
    <w:lvl w:ilvl="0" w:tplc="0427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 w15:restartNumberingAfterBreak="0">
    <w:nsid w:val="70195017"/>
    <w:multiLevelType w:val="hybridMultilevel"/>
    <w:tmpl w:val="489A8B5C"/>
    <w:lvl w:ilvl="0" w:tplc="B99653A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232D64"/>
    <w:multiLevelType w:val="hybridMultilevel"/>
    <w:tmpl w:val="28F6CAF0"/>
    <w:lvl w:ilvl="0" w:tplc="0427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C540110"/>
    <w:multiLevelType w:val="hybridMultilevel"/>
    <w:tmpl w:val="C0CCF3A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2F11D6"/>
    <w:multiLevelType w:val="hybridMultilevel"/>
    <w:tmpl w:val="FB521DF6"/>
    <w:lvl w:ilvl="0" w:tplc="0427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F646D6A"/>
    <w:multiLevelType w:val="hybridMultilevel"/>
    <w:tmpl w:val="6F56CBD2"/>
    <w:lvl w:ilvl="0" w:tplc="042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0"/>
  </w:num>
  <w:num w:numId="5">
    <w:abstractNumId w:val="9"/>
  </w:num>
  <w:num w:numId="6">
    <w:abstractNumId w:val="14"/>
  </w:num>
  <w:num w:numId="7">
    <w:abstractNumId w:val="4"/>
  </w:num>
  <w:num w:numId="8">
    <w:abstractNumId w:val="13"/>
  </w:num>
  <w:num w:numId="9">
    <w:abstractNumId w:val="7"/>
  </w:num>
  <w:num w:numId="10">
    <w:abstractNumId w:val="12"/>
  </w:num>
  <w:num w:numId="11">
    <w:abstractNumId w:val="0"/>
  </w:num>
  <w:num w:numId="12">
    <w:abstractNumId w:val="2"/>
  </w:num>
  <w:num w:numId="13">
    <w:abstractNumId w:val="8"/>
  </w:num>
  <w:num w:numId="14">
    <w:abstractNumId w:val="1"/>
  </w:num>
  <w:num w:numId="15">
    <w:abstractNumId w:val="1"/>
  </w:num>
  <w:num w:numId="16">
    <w:abstractNumId w:val="6"/>
  </w:num>
  <w:num w:numId="17">
    <w:abstractNumId w:val="1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8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4B0"/>
    <w:rsid w:val="00006234"/>
    <w:rsid w:val="00015577"/>
    <w:rsid w:val="00022196"/>
    <w:rsid w:val="00042EC6"/>
    <w:rsid w:val="00063E91"/>
    <w:rsid w:val="00066BFC"/>
    <w:rsid w:val="000719F5"/>
    <w:rsid w:val="00083578"/>
    <w:rsid w:val="00091ABB"/>
    <w:rsid w:val="000B3174"/>
    <w:rsid w:val="000B7EC8"/>
    <w:rsid w:val="000C08C5"/>
    <w:rsid w:val="000C3AFA"/>
    <w:rsid w:val="000D6E84"/>
    <w:rsid w:val="000E0CA9"/>
    <w:rsid w:val="00102EB0"/>
    <w:rsid w:val="00133238"/>
    <w:rsid w:val="0014433B"/>
    <w:rsid w:val="0017291D"/>
    <w:rsid w:val="00184A34"/>
    <w:rsid w:val="00187352"/>
    <w:rsid w:val="001966D5"/>
    <w:rsid w:val="001B0E62"/>
    <w:rsid w:val="001E5A54"/>
    <w:rsid w:val="00201A4F"/>
    <w:rsid w:val="00211B6C"/>
    <w:rsid w:val="00223B9B"/>
    <w:rsid w:val="0023115E"/>
    <w:rsid w:val="00241E45"/>
    <w:rsid w:val="0024405F"/>
    <w:rsid w:val="0024507A"/>
    <w:rsid w:val="00274BE6"/>
    <w:rsid w:val="002860BF"/>
    <w:rsid w:val="002A5E81"/>
    <w:rsid w:val="002A6899"/>
    <w:rsid w:val="002B748B"/>
    <w:rsid w:val="002C235D"/>
    <w:rsid w:val="002C270F"/>
    <w:rsid w:val="002F3502"/>
    <w:rsid w:val="0033324B"/>
    <w:rsid w:val="0034514A"/>
    <w:rsid w:val="00363E20"/>
    <w:rsid w:val="0036466E"/>
    <w:rsid w:val="00371FC5"/>
    <w:rsid w:val="00371FEF"/>
    <w:rsid w:val="0039688E"/>
    <w:rsid w:val="003A2950"/>
    <w:rsid w:val="003B0625"/>
    <w:rsid w:val="003C067E"/>
    <w:rsid w:val="003D1081"/>
    <w:rsid w:val="0040189C"/>
    <w:rsid w:val="004025DB"/>
    <w:rsid w:val="004169AF"/>
    <w:rsid w:val="00442BBE"/>
    <w:rsid w:val="00447DA8"/>
    <w:rsid w:val="00465F85"/>
    <w:rsid w:val="00480D68"/>
    <w:rsid w:val="004924EE"/>
    <w:rsid w:val="0049425E"/>
    <w:rsid w:val="004B4DB6"/>
    <w:rsid w:val="004E2BDF"/>
    <w:rsid w:val="004F6B46"/>
    <w:rsid w:val="0051308D"/>
    <w:rsid w:val="00540A09"/>
    <w:rsid w:val="00554A3A"/>
    <w:rsid w:val="00565052"/>
    <w:rsid w:val="00595C7F"/>
    <w:rsid w:val="005D3834"/>
    <w:rsid w:val="005D4360"/>
    <w:rsid w:val="005D4F09"/>
    <w:rsid w:val="005D7FA6"/>
    <w:rsid w:val="005F7B9B"/>
    <w:rsid w:val="0060196E"/>
    <w:rsid w:val="00605851"/>
    <w:rsid w:val="00634798"/>
    <w:rsid w:val="00674103"/>
    <w:rsid w:val="00697C3B"/>
    <w:rsid w:val="006B7CE0"/>
    <w:rsid w:val="006C4CF5"/>
    <w:rsid w:val="006D0648"/>
    <w:rsid w:val="006E2C5F"/>
    <w:rsid w:val="007049CE"/>
    <w:rsid w:val="00715C5C"/>
    <w:rsid w:val="00716360"/>
    <w:rsid w:val="007208C0"/>
    <w:rsid w:val="007241A4"/>
    <w:rsid w:val="00732A31"/>
    <w:rsid w:val="00737C1B"/>
    <w:rsid w:val="00746531"/>
    <w:rsid w:val="0076520D"/>
    <w:rsid w:val="007752ED"/>
    <w:rsid w:val="007855D6"/>
    <w:rsid w:val="00795A0A"/>
    <w:rsid w:val="007971C2"/>
    <w:rsid w:val="007A2818"/>
    <w:rsid w:val="007A6BFE"/>
    <w:rsid w:val="007B56AC"/>
    <w:rsid w:val="007B6A17"/>
    <w:rsid w:val="007E2AC0"/>
    <w:rsid w:val="007E5095"/>
    <w:rsid w:val="008000F5"/>
    <w:rsid w:val="008056B9"/>
    <w:rsid w:val="008111FC"/>
    <w:rsid w:val="0082485D"/>
    <w:rsid w:val="008262BE"/>
    <w:rsid w:val="008575C9"/>
    <w:rsid w:val="008614B0"/>
    <w:rsid w:val="00894E4F"/>
    <w:rsid w:val="008B5346"/>
    <w:rsid w:val="008C2B39"/>
    <w:rsid w:val="008E2415"/>
    <w:rsid w:val="008E39AC"/>
    <w:rsid w:val="00907A91"/>
    <w:rsid w:val="00910611"/>
    <w:rsid w:val="00930C3B"/>
    <w:rsid w:val="00940CB4"/>
    <w:rsid w:val="00943E11"/>
    <w:rsid w:val="009619D4"/>
    <w:rsid w:val="00975F37"/>
    <w:rsid w:val="009B2DDC"/>
    <w:rsid w:val="009D3EAE"/>
    <w:rsid w:val="009D699C"/>
    <w:rsid w:val="009D7A7A"/>
    <w:rsid w:val="009E16D5"/>
    <w:rsid w:val="009F1C89"/>
    <w:rsid w:val="009F5623"/>
    <w:rsid w:val="009F69E1"/>
    <w:rsid w:val="00A1570A"/>
    <w:rsid w:val="00A30080"/>
    <w:rsid w:val="00A36002"/>
    <w:rsid w:val="00A412C4"/>
    <w:rsid w:val="00A43A65"/>
    <w:rsid w:val="00A50FA4"/>
    <w:rsid w:val="00A54F0C"/>
    <w:rsid w:val="00A6371C"/>
    <w:rsid w:val="00A738B5"/>
    <w:rsid w:val="00A747FC"/>
    <w:rsid w:val="00A91352"/>
    <w:rsid w:val="00A93113"/>
    <w:rsid w:val="00A9366A"/>
    <w:rsid w:val="00A93796"/>
    <w:rsid w:val="00B05C6F"/>
    <w:rsid w:val="00B8481A"/>
    <w:rsid w:val="00B87945"/>
    <w:rsid w:val="00BB32BC"/>
    <w:rsid w:val="00BE5989"/>
    <w:rsid w:val="00C418D8"/>
    <w:rsid w:val="00C47185"/>
    <w:rsid w:val="00C47C27"/>
    <w:rsid w:val="00C8302A"/>
    <w:rsid w:val="00C96C4B"/>
    <w:rsid w:val="00CA7E7E"/>
    <w:rsid w:val="00CB1F76"/>
    <w:rsid w:val="00CB5124"/>
    <w:rsid w:val="00CE3122"/>
    <w:rsid w:val="00CE7529"/>
    <w:rsid w:val="00CF47D4"/>
    <w:rsid w:val="00CF6903"/>
    <w:rsid w:val="00D011B3"/>
    <w:rsid w:val="00D168C4"/>
    <w:rsid w:val="00D2229D"/>
    <w:rsid w:val="00D227F6"/>
    <w:rsid w:val="00D4046F"/>
    <w:rsid w:val="00D5412F"/>
    <w:rsid w:val="00D575B1"/>
    <w:rsid w:val="00D61B69"/>
    <w:rsid w:val="00D67A2E"/>
    <w:rsid w:val="00D86179"/>
    <w:rsid w:val="00DB12E9"/>
    <w:rsid w:val="00E03FE7"/>
    <w:rsid w:val="00E066C7"/>
    <w:rsid w:val="00E35171"/>
    <w:rsid w:val="00E37F93"/>
    <w:rsid w:val="00E63117"/>
    <w:rsid w:val="00EC6622"/>
    <w:rsid w:val="00EC7069"/>
    <w:rsid w:val="00ED4825"/>
    <w:rsid w:val="00EE32DA"/>
    <w:rsid w:val="00EF69EC"/>
    <w:rsid w:val="00EF6B48"/>
    <w:rsid w:val="00F133D7"/>
    <w:rsid w:val="00F72934"/>
    <w:rsid w:val="00F72CEE"/>
    <w:rsid w:val="00F97152"/>
    <w:rsid w:val="00FB3191"/>
    <w:rsid w:val="00FC2FF5"/>
    <w:rsid w:val="00FC5003"/>
    <w:rsid w:val="00FE0B98"/>
    <w:rsid w:val="00FF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23EEA978-DF50-40EF-A7C0-00528076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65F85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Pr>
      <w:sz w:val="20"/>
    </w:rPr>
  </w:style>
  <w:style w:type="character" w:styleId="Puslapioinaosnuoroda">
    <w:name w:val="footnote reference"/>
    <w:basedOn w:val="Numatytasispastraiposriftas"/>
    <w:semiHidden/>
    <w:rPr>
      <w:vertAlign w:val="superscript"/>
    </w:rPr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pPr>
      <w:tabs>
        <w:tab w:val="center" w:pos="4320"/>
        <w:tab w:val="right" w:pos="8640"/>
      </w:tabs>
    </w:pPr>
  </w:style>
  <w:style w:type="character" w:styleId="Hipersaitas">
    <w:name w:val="Hyperlink"/>
    <w:basedOn w:val="Numatytasispastraiposriftas"/>
    <w:rsid w:val="008614B0"/>
    <w:rPr>
      <w:color w:val="0563C1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rsid w:val="00CA7E7E"/>
    <w:rPr>
      <w:rFonts w:ascii="TimesLT" w:hAnsi="TimesLT"/>
      <w:sz w:val="24"/>
      <w:lang w:eastAsia="en-US"/>
    </w:rPr>
  </w:style>
  <w:style w:type="paragraph" w:styleId="Debesliotekstas">
    <w:name w:val="Balloon Text"/>
    <w:basedOn w:val="prastasis"/>
    <w:link w:val="DebesliotekstasDiagrama"/>
    <w:rsid w:val="0071636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716360"/>
    <w:rPr>
      <w:rFonts w:ascii="Segoe UI" w:hAnsi="Segoe UI" w:cs="Segoe UI"/>
      <w:sz w:val="18"/>
      <w:szCs w:val="18"/>
      <w:lang w:eastAsia="en-US"/>
    </w:rPr>
  </w:style>
  <w:style w:type="paragraph" w:styleId="Sraopastraipa">
    <w:name w:val="List Paragraph"/>
    <w:basedOn w:val="prastasis"/>
    <w:qFormat/>
    <w:rsid w:val="009619D4"/>
    <w:pPr>
      <w:ind w:left="720"/>
      <w:contextualSpacing/>
    </w:pPr>
    <w:rPr>
      <w:rFonts w:ascii="Times New Roman" w:hAnsi="Times New Roman"/>
      <w:szCs w:val="24"/>
      <w:lang w:eastAsia="lt-LT"/>
    </w:rPr>
  </w:style>
  <w:style w:type="table" w:styleId="Lentelstinklelis">
    <w:name w:val="Table Grid"/>
    <w:basedOn w:val="prastojilentel"/>
    <w:uiPriority w:val="39"/>
    <w:rsid w:val="009619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40A09"/>
    <w:pPr>
      <w:suppressAutoHyphens/>
      <w:autoSpaceDN w:val="0"/>
      <w:textAlignment w:val="baseline"/>
    </w:pPr>
    <w:rPr>
      <w:rFonts w:ascii="TimesLT" w:hAnsi="TimesLT"/>
      <w:kern w:val="3"/>
      <w:sz w:val="24"/>
      <w:lang w:eastAsia="en-US"/>
    </w:rPr>
  </w:style>
  <w:style w:type="numbering" w:customStyle="1" w:styleId="WWNum9">
    <w:name w:val="WWNum9"/>
    <w:basedOn w:val="Sraonra"/>
    <w:rsid w:val="00540A09"/>
    <w:pPr>
      <w:numPr>
        <w:numId w:val="13"/>
      </w:numPr>
    </w:pPr>
  </w:style>
  <w:style w:type="numbering" w:customStyle="1" w:styleId="WWNum10">
    <w:name w:val="WWNum10"/>
    <w:basedOn w:val="Sraonra"/>
    <w:rsid w:val="00540A09"/>
    <w:pPr>
      <w:numPr>
        <w:numId w:val="14"/>
      </w:numPr>
    </w:pPr>
  </w:style>
  <w:style w:type="numbering" w:customStyle="1" w:styleId="WWNum5">
    <w:name w:val="WWNum5"/>
    <w:basedOn w:val="Sraonra"/>
    <w:rsid w:val="00634798"/>
    <w:pPr>
      <w:numPr>
        <w:numId w:val="16"/>
      </w:numPr>
    </w:pPr>
  </w:style>
  <w:style w:type="character" w:customStyle="1" w:styleId="PoratDiagrama">
    <w:name w:val="Poraštė Diagrama"/>
    <w:basedOn w:val="Numatytasispastraiposriftas"/>
    <w:link w:val="Porat"/>
    <w:uiPriority w:val="99"/>
    <w:rsid w:val="0060196E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ADMINIST2015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90545-C1FD-49B8-86A1-B179F6BF5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ADMINIST2015</Template>
  <TotalTime>0</TotalTime>
  <Pages>5</Pages>
  <Words>1690</Words>
  <Characters>12853</Characters>
  <Application>Microsoft Office Word</Application>
  <DocSecurity>0</DocSecurity>
  <Lines>107</Lines>
  <Paragraphs>29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     ŠAKIU RAJONO SAVIVALDYBES                                   </vt:lpstr>
    </vt:vector>
  </TitlesOfParts>
  <Company/>
  <LinksUpToDate>false</LinksUpToDate>
  <CharactersWithSpaces>14514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subject/>
  <dc:creator>Vartotojas</dc:creator>
  <cp:keywords/>
  <dc:description/>
  <cp:lastModifiedBy>Ingrida Maksvytienė</cp:lastModifiedBy>
  <cp:revision>4</cp:revision>
  <cp:lastPrinted>2016-02-26T11:36:00Z</cp:lastPrinted>
  <dcterms:created xsi:type="dcterms:W3CDTF">2018-04-17T18:46:00Z</dcterms:created>
  <dcterms:modified xsi:type="dcterms:W3CDTF">2018-04-18T06:46:00Z</dcterms:modified>
</cp:coreProperties>
</file>