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E15" w:rsidRDefault="0026378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 w:rsidR="00657A35">
        <w:rPr>
          <w:rFonts w:ascii="Times New Roman" w:hAnsi="Times New Roman"/>
          <w:b/>
        </w:rPr>
        <w:t xml:space="preserve">ALGIMANTUI BAUBONIUI </w:t>
      </w:r>
      <w:r>
        <w:rPr>
          <w:rFonts w:ascii="Times New Roman" w:hAnsi="Times New Roman"/>
          <w:b/>
        </w:rPr>
        <w:t>SUTEIKIMO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71E15" w:rsidRDefault="00671E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935611">
        <w:rPr>
          <w:rFonts w:ascii="Times New Roman" w:hAnsi="Times New Roman"/>
        </w:rPr>
        <w:t xml:space="preserve">balandžio </w:t>
      </w:r>
      <w:r w:rsidR="00A370D3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Nr. AG-</w:t>
      </w:r>
    </w:p>
    <w:p w:rsidR="00671E15" w:rsidRDefault="00671E15">
      <w:pPr>
        <w:pStyle w:val="Antrat1"/>
        <w:ind w:left="0" w:firstLine="0"/>
        <w:jc w:val="center"/>
      </w:pPr>
      <w:r>
        <w:t>Šakiai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Pr="00C404AD" w:rsidRDefault="00671E15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70419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>
        <w:rPr>
          <w:color w:val="000000"/>
        </w:rPr>
        <w:t>Šakių rajono savivaldybės administracijos nuostatų</w:t>
      </w:r>
      <w:r w:rsidR="00704194">
        <w:rPr>
          <w:color w:val="000000"/>
        </w:rPr>
        <w:t>, patvirtintų</w:t>
      </w:r>
      <w:r>
        <w:rPr>
          <w:color w:val="000000"/>
        </w:rPr>
        <w:t xml:space="preserve"> </w:t>
      </w:r>
      <w:r w:rsidR="00704194">
        <w:rPr>
          <w:rFonts w:ascii="Times New Roman" w:hAnsi="Times New Roman"/>
        </w:rPr>
        <w:t xml:space="preserve">rajono savivaldybės tarybos 2016 m. </w:t>
      </w:r>
      <w:r w:rsidR="00704194">
        <w:rPr>
          <w:color w:val="000000"/>
        </w:rPr>
        <w:t xml:space="preserve">rugsėjo 23 d. sprendimu Nr. T-277 „Dėl </w:t>
      </w:r>
      <w:r w:rsidR="0061195E">
        <w:rPr>
          <w:color w:val="000000"/>
        </w:rPr>
        <w:t>Š</w:t>
      </w:r>
      <w:r w:rsidR="001F059D">
        <w:rPr>
          <w:color w:val="000000"/>
        </w:rPr>
        <w:t>ak</w:t>
      </w:r>
      <w:r w:rsidR="0061195E">
        <w:rPr>
          <w:color w:val="000000"/>
        </w:rPr>
        <w:t>ių</w:t>
      </w:r>
      <w:r w:rsidR="001F059D">
        <w:rPr>
          <w:color w:val="000000"/>
        </w:rPr>
        <w:t xml:space="preserve"> rajono savivaldyb</w:t>
      </w:r>
      <w:r w:rsidR="0061195E">
        <w:rPr>
          <w:color w:val="000000"/>
        </w:rPr>
        <w:t>ė</w:t>
      </w:r>
      <w:r w:rsidR="001F059D">
        <w:rPr>
          <w:color w:val="000000"/>
        </w:rPr>
        <w:t>s administracijos nuostat</w:t>
      </w:r>
      <w:r w:rsidR="0061195E">
        <w:rPr>
          <w:color w:val="000000"/>
        </w:rPr>
        <w:t>ų</w:t>
      </w:r>
      <w:r w:rsidR="001F059D">
        <w:rPr>
          <w:color w:val="000000"/>
        </w:rPr>
        <w:t xml:space="preserve"> patvirtinimo“</w:t>
      </w:r>
      <w:r w:rsidR="00704194">
        <w:rPr>
          <w:color w:val="000000"/>
        </w:rPr>
        <w:t xml:space="preserve">, </w:t>
      </w:r>
      <w:r>
        <w:rPr>
          <w:color w:val="000000"/>
        </w:rPr>
        <w:t>23.2</w:t>
      </w:r>
      <w:r>
        <w:rPr>
          <w:rFonts w:ascii="Times New Roman" w:hAnsi="Times New Roman"/>
        </w:rPr>
        <w:t xml:space="preserve"> punktu bei atsižvelgdama</w:t>
      </w:r>
      <w:r w:rsidR="0070419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į Nacionalinės žemės tarnybos prie Žemės ūkio ministerijos Šakių skyriaus 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657A35">
        <w:rPr>
          <w:rFonts w:ascii="Times New Roman" w:hAnsi="Times New Roman"/>
        </w:rPr>
        <w:t>balandžio 23</w:t>
      </w:r>
      <w:r w:rsidRPr="00704194">
        <w:rPr>
          <w:rFonts w:ascii="Times New Roman" w:hAnsi="Times New Roman"/>
          <w:color w:val="FF0000"/>
        </w:rPr>
        <w:t xml:space="preserve"> </w:t>
      </w:r>
      <w:r w:rsidRPr="00C404AD">
        <w:rPr>
          <w:rFonts w:ascii="Times New Roman" w:hAnsi="Times New Roman"/>
        </w:rPr>
        <w:t>d. raštą Nr. 18SD-</w:t>
      </w:r>
      <w:r w:rsidR="00C404AD" w:rsidRPr="00C404AD">
        <w:rPr>
          <w:rFonts w:ascii="Times New Roman" w:hAnsi="Times New Roman"/>
        </w:rPr>
        <w:t>18</w:t>
      </w:r>
      <w:r w:rsidR="00657A35">
        <w:rPr>
          <w:rFonts w:ascii="Times New Roman" w:hAnsi="Times New Roman"/>
        </w:rPr>
        <w:t>72</w:t>
      </w:r>
      <w:r w:rsidRPr="00C404AD">
        <w:rPr>
          <w:rFonts w:ascii="Times New Roman" w:hAnsi="Times New Roman"/>
        </w:rPr>
        <w:t>-(14.18.</w:t>
      </w:r>
      <w:r w:rsidR="00C404AD">
        <w:rPr>
          <w:rFonts w:ascii="Times New Roman" w:hAnsi="Times New Roman"/>
        </w:rPr>
        <w:t>13</w:t>
      </w:r>
      <w:r w:rsidRPr="00C404AD">
        <w:rPr>
          <w:rFonts w:ascii="Times New Roman" w:hAnsi="Times New Roman"/>
        </w:rPr>
        <w:t>7</w:t>
      </w:r>
      <w:r w:rsidR="00C404AD" w:rsidRPr="00C404AD">
        <w:rPr>
          <w:rFonts w:ascii="Times New Roman" w:hAnsi="Times New Roman"/>
        </w:rPr>
        <w:t xml:space="preserve"> E</w:t>
      </w:r>
      <w:r w:rsidRPr="00C404AD">
        <w:rPr>
          <w:rFonts w:ascii="Times New Roman" w:hAnsi="Times New Roman"/>
        </w:rPr>
        <w:t>.),</w:t>
      </w:r>
    </w:p>
    <w:p w:rsidR="00671E15" w:rsidRDefault="00671E15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</w:r>
      <w:r w:rsidRPr="007147F5">
        <w:rPr>
          <w:rFonts w:ascii="Times New Roman" w:hAnsi="Times New Roman"/>
          <w:spacing w:val="60"/>
          <w:szCs w:val="24"/>
        </w:rPr>
        <w:t>įgalioju</w:t>
      </w:r>
      <w:r>
        <w:rPr>
          <w:rFonts w:ascii="Times New Roman" w:hAnsi="Times New Roman"/>
        </w:rPr>
        <w:t xml:space="preserve"> rajono savivaldybės administracijos </w:t>
      </w:r>
      <w:r w:rsidR="00657A35">
        <w:rPr>
          <w:rFonts w:ascii="Times New Roman" w:hAnsi="Times New Roman"/>
        </w:rPr>
        <w:t xml:space="preserve">Žvirgždaičių </w:t>
      </w:r>
      <w:r w:rsidR="00024D4F">
        <w:rPr>
          <w:rFonts w:ascii="Times New Roman" w:hAnsi="Times New Roman"/>
        </w:rPr>
        <w:t xml:space="preserve">seniūnijos </w:t>
      </w:r>
      <w:r w:rsidR="00657A35">
        <w:rPr>
          <w:rFonts w:ascii="Times New Roman" w:hAnsi="Times New Roman"/>
        </w:rPr>
        <w:t>seniūną</w:t>
      </w:r>
      <w:r w:rsidR="00024D4F">
        <w:rPr>
          <w:rFonts w:ascii="Times New Roman" w:hAnsi="Times New Roman"/>
        </w:rPr>
        <w:t xml:space="preserve"> </w:t>
      </w:r>
      <w:r w:rsidR="00024D4F">
        <w:rPr>
          <w:rFonts w:ascii="Times New Roman" w:hAnsi="Times New Roman"/>
        </w:rPr>
        <w:t>Algimantą Baubonį</w:t>
      </w:r>
      <w:bookmarkStart w:id="0" w:name="_GoBack"/>
      <w:bookmarkEnd w:id="0"/>
      <w:r w:rsidR="002A4A8C">
        <w:rPr>
          <w:rFonts w:ascii="Times New Roman" w:hAnsi="Times New Roman"/>
        </w:rPr>
        <w:t>, vykdantį Kudirkos Naumiesčio seniūnijos seniūno pareigas,</w:t>
      </w:r>
      <w:r w:rsidR="00657A3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atstovauti rajono savivaldybės administracijai 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657A35">
        <w:rPr>
          <w:rFonts w:ascii="Times New Roman" w:hAnsi="Times New Roman"/>
        </w:rPr>
        <w:t>gegužės 10</w:t>
      </w:r>
      <w:r>
        <w:rPr>
          <w:rFonts w:ascii="Times New Roman" w:hAnsi="Times New Roman"/>
        </w:rPr>
        <w:t xml:space="preserve"> d. vyksiančiame 1</w:t>
      </w:r>
      <w:r w:rsidR="00657A3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eiliškumo grupės pretendentų susirinkime ir išreikšti valią dėl Šakių rajono savivaldybei </w:t>
      </w:r>
      <w:proofErr w:type="spellStart"/>
      <w:r w:rsidR="00657A35">
        <w:rPr>
          <w:rFonts w:ascii="Times New Roman" w:hAnsi="Times New Roman"/>
        </w:rPr>
        <w:t>Panovių</w:t>
      </w:r>
      <w:proofErr w:type="spellEnd"/>
      <w:r>
        <w:rPr>
          <w:rFonts w:ascii="Times New Roman" w:hAnsi="Times New Roman"/>
        </w:rPr>
        <w:t xml:space="preserve"> kadastro vietovėje projektuojam</w:t>
      </w:r>
      <w:r w:rsidR="00657A35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žemės sklyp</w:t>
      </w:r>
      <w:r w:rsidR="00657A35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vietos </w:t>
      </w:r>
      <w:r w:rsidR="00704194">
        <w:rPr>
          <w:rFonts w:ascii="Times New Roman" w:hAnsi="Times New Roman"/>
        </w:rPr>
        <w:t>bei</w:t>
      </w:r>
      <w:r>
        <w:rPr>
          <w:rFonts w:ascii="Times New Roman" w:hAnsi="Times New Roman"/>
        </w:rPr>
        <w:t xml:space="preserve"> ribų.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704194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Pr="00C420CB" w:rsidRDefault="00671E15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671E15" w:rsidRDefault="00671E15" w:rsidP="00C420CB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0419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E834F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E834F5">
        <w:rPr>
          <w:rFonts w:ascii="Times New Roman" w:hAnsi="Times New Roman"/>
          <w:szCs w:val="24"/>
        </w:rPr>
        <w:t>25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sectPr w:rsidR="00671E15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740" w:rsidRDefault="00657740">
      <w:r>
        <w:separator/>
      </w:r>
    </w:p>
  </w:endnote>
  <w:endnote w:type="continuationSeparator" w:id="0">
    <w:p w:rsidR="00657740" w:rsidRDefault="0065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E15" w:rsidRDefault="00657740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671E15" w:rsidRPr="003C0CBB">
      <w:rPr>
        <w:noProof/>
        <w:sz w:val="8"/>
      </w:rPr>
      <w:t>C:\Users\icepulioniene\Desktop\Dokumentai\2017\ISAKYMAI\0214igal.docx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740" w:rsidRDefault="00657740">
      <w:r>
        <w:separator/>
      </w:r>
    </w:p>
  </w:footnote>
  <w:footnote w:type="continuationSeparator" w:id="0">
    <w:p w:rsidR="00657740" w:rsidRDefault="00657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E15" w:rsidRDefault="00671E1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23A60"/>
    <w:rsid w:val="00024D4F"/>
    <w:rsid w:val="0002733E"/>
    <w:rsid w:val="000330EE"/>
    <w:rsid w:val="000467BB"/>
    <w:rsid w:val="000479E5"/>
    <w:rsid w:val="00054FBA"/>
    <w:rsid w:val="0005758F"/>
    <w:rsid w:val="00072137"/>
    <w:rsid w:val="00096BEB"/>
    <w:rsid w:val="000F44C2"/>
    <w:rsid w:val="00127F4A"/>
    <w:rsid w:val="00166D20"/>
    <w:rsid w:val="0019650A"/>
    <w:rsid w:val="001A165B"/>
    <w:rsid w:val="001A6909"/>
    <w:rsid w:val="001A78B4"/>
    <w:rsid w:val="001C321D"/>
    <w:rsid w:val="001D4FF9"/>
    <w:rsid w:val="001F059D"/>
    <w:rsid w:val="001F2BEC"/>
    <w:rsid w:val="00215F36"/>
    <w:rsid w:val="00263787"/>
    <w:rsid w:val="002933E1"/>
    <w:rsid w:val="002A4A8C"/>
    <w:rsid w:val="002F5C52"/>
    <w:rsid w:val="00303F0F"/>
    <w:rsid w:val="0031123C"/>
    <w:rsid w:val="00323DDF"/>
    <w:rsid w:val="00323E7B"/>
    <w:rsid w:val="00326111"/>
    <w:rsid w:val="00327F0E"/>
    <w:rsid w:val="00344734"/>
    <w:rsid w:val="00384E4E"/>
    <w:rsid w:val="00390396"/>
    <w:rsid w:val="0039778A"/>
    <w:rsid w:val="003C0CBB"/>
    <w:rsid w:val="003C6D88"/>
    <w:rsid w:val="003D48E4"/>
    <w:rsid w:val="003F7FDF"/>
    <w:rsid w:val="00441DB8"/>
    <w:rsid w:val="00484B67"/>
    <w:rsid w:val="00491358"/>
    <w:rsid w:val="004B1659"/>
    <w:rsid w:val="004B598D"/>
    <w:rsid w:val="004F64A0"/>
    <w:rsid w:val="00523AF3"/>
    <w:rsid w:val="005405F7"/>
    <w:rsid w:val="005A17B2"/>
    <w:rsid w:val="005A6F90"/>
    <w:rsid w:val="005C1CEA"/>
    <w:rsid w:val="005D6E67"/>
    <w:rsid w:val="005D72B6"/>
    <w:rsid w:val="005F2D54"/>
    <w:rsid w:val="006057A0"/>
    <w:rsid w:val="0061195E"/>
    <w:rsid w:val="00630DD0"/>
    <w:rsid w:val="006516FC"/>
    <w:rsid w:val="00657740"/>
    <w:rsid w:val="00657A35"/>
    <w:rsid w:val="00664CAE"/>
    <w:rsid w:val="00667140"/>
    <w:rsid w:val="00671E15"/>
    <w:rsid w:val="00672C5D"/>
    <w:rsid w:val="00683320"/>
    <w:rsid w:val="006A0BE6"/>
    <w:rsid w:val="006B7C70"/>
    <w:rsid w:val="00704194"/>
    <w:rsid w:val="007127B2"/>
    <w:rsid w:val="007147F5"/>
    <w:rsid w:val="00731CC2"/>
    <w:rsid w:val="00750554"/>
    <w:rsid w:val="00750E7B"/>
    <w:rsid w:val="007771BA"/>
    <w:rsid w:val="007D2DEF"/>
    <w:rsid w:val="007E5B25"/>
    <w:rsid w:val="008043B0"/>
    <w:rsid w:val="00815BA5"/>
    <w:rsid w:val="008218D8"/>
    <w:rsid w:val="00827FD0"/>
    <w:rsid w:val="00863005"/>
    <w:rsid w:val="00891E91"/>
    <w:rsid w:val="00896D6D"/>
    <w:rsid w:val="008A4B9F"/>
    <w:rsid w:val="008C2D85"/>
    <w:rsid w:val="008D4972"/>
    <w:rsid w:val="008E62DC"/>
    <w:rsid w:val="008F50AD"/>
    <w:rsid w:val="008F7C53"/>
    <w:rsid w:val="00915028"/>
    <w:rsid w:val="00935611"/>
    <w:rsid w:val="009478C4"/>
    <w:rsid w:val="0095081B"/>
    <w:rsid w:val="0095394F"/>
    <w:rsid w:val="009760AA"/>
    <w:rsid w:val="009B168F"/>
    <w:rsid w:val="009B62A7"/>
    <w:rsid w:val="009C2F4E"/>
    <w:rsid w:val="009C48A9"/>
    <w:rsid w:val="009D6362"/>
    <w:rsid w:val="009F21FD"/>
    <w:rsid w:val="009F66F1"/>
    <w:rsid w:val="00A151C9"/>
    <w:rsid w:val="00A370D3"/>
    <w:rsid w:val="00A759F2"/>
    <w:rsid w:val="00A76CCB"/>
    <w:rsid w:val="00A800EF"/>
    <w:rsid w:val="00A86696"/>
    <w:rsid w:val="00AE1A22"/>
    <w:rsid w:val="00AE649D"/>
    <w:rsid w:val="00B206C3"/>
    <w:rsid w:val="00B21089"/>
    <w:rsid w:val="00B45D27"/>
    <w:rsid w:val="00B6258A"/>
    <w:rsid w:val="00B642A7"/>
    <w:rsid w:val="00B858EF"/>
    <w:rsid w:val="00BD2880"/>
    <w:rsid w:val="00BD3E8C"/>
    <w:rsid w:val="00C404AD"/>
    <w:rsid w:val="00C420CB"/>
    <w:rsid w:val="00C66535"/>
    <w:rsid w:val="00C766BF"/>
    <w:rsid w:val="00C80415"/>
    <w:rsid w:val="00C906F1"/>
    <w:rsid w:val="00CB3267"/>
    <w:rsid w:val="00CD404C"/>
    <w:rsid w:val="00CE0EB6"/>
    <w:rsid w:val="00CE113B"/>
    <w:rsid w:val="00D05019"/>
    <w:rsid w:val="00D13F24"/>
    <w:rsid w:val="00D45099"/>
    <w:rsid w:val="00D53B9E"/>
    <w:rsid w:val="00D827D7"/>
    <w:rsid w:val="00DA712A"/>
    <w:rsid w:val="00DB4EFF"/>
    <w:rsid w:val="00DF63E7"/>
    <w:rsid w:val="00E04F4B"/>
    <w:rsid w:val="00E11874"/>
    <w:rsid w:val="00E149DA"/>
    <w:rsid w:val="00E22D66"/>
    <w:rsid w:val="00E63827"/>
    <w:rsid w:val="00E67A33"/>
    <w:rsid w:val="00E834F5"/>
    <w:rsid w:val="00EA6C72"/>
    <w:rsid w:val="00EC59D9"/>
    <w:rsid w:val="00EF0867"/>
    <w:rsid w:val="00F10B22"/>
    <w:rsid w:val="00F23007"/>
    <w:rsid w:val="00F424D7"/>
    <w:rsid w:val="00F820AC"/>
    <w:rsid w:val="00F859E2"/>
    <w:rsid w:val="00F9305F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3B4454"/>
  <w15:docId w15:val="{5A7527CB-796B-404F-9204-FF9B6AE9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43</TotalTime>
  <Pages>1</Pages>
  <Words>700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7</cp:revision>
  <cp:lastPrinted>2017-02-15T06:15:00Z</cp:lastPrinted>
  <dcterms:created xsi:type="dcterms:W3CDTF">2018-04-25T06:04:00Z</dcterms:created>
  <dcterms:modified xsi:type="dcterms:W3CDTF">2018-04-25T07:15:00Z</dcterms:modified>
</cp:coreProperties>
</file>