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4D7" w:rsidRDefault="00F94363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98D" w:rsidRDefault="004B598D">
      <w:pPr>
        <w:jc w:val="center"/>
        <w:rPr>
          <w:rFonts w:ascii="Times New Roman" w:hAnsi="Times New Roman"/>
          <w:b/>
        </w:rPr>
      </w:pPr>
    </w:p>
    <w:p w:rsidR="00F424D7" w:rsidRDefault="00F424D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F424D7" w:rsidRDefault="00F424D7">
      <w:pPr>
        <w:jc w:val="center"/>
        <w:rPr>
          <w:rFonts w:ascii="Times New Roman" w:hAnsi="Times New Roman"/>
          <w:b/>
        </w:rPr>
      </w:pPr>
    </w:p>
    <w:p w:rsidR="00F424D7" w:rsidRDefault="00F424D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3841D6" w:rsidRDefault="00FC3556" w:rsidP="00C90B5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BF07AA">
        <w:rPr>
          <w:rFonts w:ascii="Times New Roman" w:hAnsi="Times New Roman"/>
          <w:b/>
        </w:rPr>
        <w:t>KANDIDATO Į UAB MARIJAMPOLĖS APSKRITIES ATLIEKŲ TVARKYMO</w:t>
      </w:r>
      <w:r w:rsidR="00B60D12">
        <w:rPr>
          <w:rFonts w:ascii="Times New Roman" w:hAnsi="Times New Roman"/>
          <w:b/>
        </w:rPr>
        <w:t xml:space="preserve"> CENTRO VALDYBOS NARIUS ATŠAUKIMO</w:t>
      </w:r>
      <w:r w:rsidR="0029474F">
        <w:rPr>
          <w:rFonts w:ascii="Times New Roman" w:hAnsi="Times New Roman"/>
          <w:b/>
        </w:rPr>
        <w:t xml:space="preserve"> IR IŠKĖLIMO</w:t>
      </w:r>
    </w:p>
    <w:p w:rsidR="00F424D7" w:rsidRPr="003841D6" w:rsidRDefault="00F424D7" w:rsidP="00C90B5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F424D7" w:rsidRDefault="007147F5" w:rsidP="00C90B5E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5C4240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</w:t>
      </w:r>
      <w:r w:rsidR="00B60D12">
        <w:rPr>
          <w:rFonts w:ascii="Times New Roman" w:hAnsi="Times New Roman"/>
        </w:rPr>
        <w:t>balandžio</w:t>
      </w:r>
      <w:r w:rsidR="007F51A9">
        <w:rPr>
          <w:rFonts w:ascii="Times New Roman" w:hAnsi="Times New Roman"/>
        </w:rPr>
        <w:t xml:space="preserve">      </w:t>
      </w:r>
      <w:r w:rsidR="00D435B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d.</w:t>
      </w:r>
      <w:r w:rsidR="00F424D7">
        <w:rPr>
          <w:rFonts w:ascii="Times New Roman" w:hAnsi="Times New Roman"/>
        </w:rPr>
        <w:t xml:space="preserve"> Nr.</w:t>
      </w:r>
      <w:r>
        <w:rPr>
          <w:rFonts w:ascii="Times New Roman" w:hAnsi="Times New Roman"/>
        </w:rPr>
        <w:t xml:space="preserve"> AT-</w:t>
      </w:r>
    </w:p>
    <w:p w:rsidR="00F424D7" w:rsidRDefault="00F424D7" w:rsidP="00C90B5E">
      <w:pPr>
        <w:pStyle w:val="Heading1"/>
        <w:ind w:left="0" w:firstLine="0"/>
        <w:jc w:val="center"/>
      </w:pPr>
      <w:r>
        <w:t>Šakiai</w:t>
      </w:r>
    </w:p>
    <w:p w:rsidR="007147F5" w:rsidRDefault="007147F5" w:rsidP="00C90B5E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7147F5" w:rsidRDefault="007147F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7F51A9" w:rsidRPr="007F51A9" w:rsidRDefault="007147F5" w:rsidP="007F51A9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F51A9">
        <w:rPr>
          <w:rFonts w:ascii="Times New Roman" w:hAnsi="Times New Roman"/>
        </w:rPr>
        <w:tab/>
      </w:r>
      <w:r w:rsidR="00FC3556" w:rsidRPr="007F51A9">
        <w:rPr>
          <w:rFonts w:ascii="Times New Roman" w:hAnsi="Times New Roman"/>
        </w:rPr>
        <w:t xml:space="preserve">Vadovaudamasis </w:t>
      </w:r>
      <w:r w:rsidR="005C4240" w:rsidRPr="007F51A9">
        <w:rPr>
          <w:rFonts w:ascii="Times New Roman" w:hAnsi="Times New Roman"/>
        </w:rPr>
        <w:t>Atstovavimo savivaldybei bendrovėse taisyklių</w:t>
      </w:r>
      <w:r w:rsidR="005C4240">
        <w:rPr>
          <w:rFonts w:ascii="Times New Roman" w:hAnsi="Times New Roman"/>
        </w:rPr>
        <w:t>, patvirtintų r</w:t>
      </w:r>
      <w:r w:rsidR="007F51A9" w:rsidRPr="007F51A9">
        <w:rPr>
          <w:rFonts w:ascii="Times New Roman" w:hAnsi="Times New Roman"/>
        </w:rPr>
        <w:t>ajono savivaldybės administracijos direktoriaus 2007 m. liepos 12 d. įsakymu Nr. AT-889 (rajono savivaldybės administracijos direktoriaus 2014 m. spalio 2 d. įsakymo Nr. AT-953 redakcija)</w:t>
      </w:r>
      <w:r w:rsidR="005C4240">
        <w:rPr>
          <w:rFonts w:ascii="Times New Roman" w:hAnsi="Times New Roman"/>
        </w:rPr>
        <w:t xml:space="preserve"> ,,Dėl</w:t>
      </w:r>
      <w:r w:rsidR="007F51A9" w:rsidRPr="007F51A9">
        <w:rPr>
          <w:rFonts w:ascii="Times New Roman" w:hAnsi="Times New Roman"/>
        </w:rPr>
        <w:t xml:space="preserve"> </w:t>
      </w:r>
      <w:r w:rsidR="005C4240">
        <w:rPr>
          <w:rFonts w:ascii="Times New Roman" w:hAnsi="Times New Roman"/>
        </w:rPr>
        <w:t>rajono savivaldybės administracijos direktoriaus 2007 m. liepos 12 d. įsakymo Nr. AT-889 „Dėl atstovavimo savivaldybei bendrovėse taisyklių tvirtinimo“ pakeitimo“</w:t>
      </w:r>
      <w:r w:rsidR="007F51A9" w:rsidRPr="007F51A9">
        <w:rPr>
          <w:rFonts w:ascii="Times New Roman" w:hAnsi="Times New Roman"/>
        </w:rPr>
        <w:t xml:space="preserve"> </w:t>
      </w:r>
      <w:r w:rsidR="004054B3">
        <w:rPr>
          <w:rFonts w:ascii="Times New Roman" w:hAnsi="Times New Roman"/>
        </w:rPr>
        <w:t>3</w:t>
      </w:r>
      <w:r w:rsidR="00B93924">
        <w:rPr>
          <w:rFonts w:ascii="Times New Roman" w:hAnsi="Times New Roman"/>
        </w:rPr>
        <w:t xml:space="preserve"> ir </w:t>
      </w:r>
      <w:r w:rsidR="00B93924" w:rsidRPr="00B93924">
        <w:rPr>
          <w:rFonts w:ascii="Times New Roman" w:hAnsi="Times New Roman"/>
        </w:rPr>
        <w:t>25</w:t>
      </w:r>
      <w:r w:rsidR="00B77A66">
        <w:rPr>
          <w:rFonts w:ascii="Times New Roman" w:hAnsi="Times New Roman"/>
        </w:rPr>
        <w:t xml:space="preserve"> punktais, bei esant A. Cikanienės prašymui,</w:t>
      </w:r>
    </w:p>
    <w:p w:rsidR="00D435BB" w:rsidRDefault="0029474F" w:rsidP="007F51A9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1</w:t>
      </w:r>
      <w:r>
        <w:rPr>
          <w:rFonts w:ascii="Times New Roman" w:hAnsi="Times New Roman"/>
          <w:spacing w:val="60"/>
          <w:szCs w:val="24"/>
        </w:rPr>
        <w:t>.A</w:t>
      </w:r>
      <w:r w:rsidR="00B60D12">
        <w:rPr>
          <w:rFonts w:ascii="Times New Roman" w:hAnsi="Times New Roman"/>
          <w:spacing w:val="60"/>
          <w:szCs w:val="24"/>
        </w:rPr>
        <w:t>tšaukiu</w:t>
      </w:r>
      <w:r w:rsidR="007F51A9" w:rsidRPr="007F51A9">
        <w:rPr>
          <w:rFonts w:ascii="Times New Roman" w:hAnsi="Times New Roman"/>
        </w:rPr>
        <w:t xml:space="preserve"> </w:t>
      </w:r>
      <w:r w:rsidR="008B1C26">
        <w:rPr>
          <w:rFonts w:ascii="Times New Roman" w:hAnsi="Times New Roman"/>
        </w:rPr>
        <w:t xml:space="preserve">Šakių rajono savivaldybės </w:t>
      </w:r>
      <w:r>
        <w:rPr>
          <w:rFonts w:ascii="Times New Roman" w:hAnsi="Times New Roman"/>
        </w:rPr>
        <w:t>kandidatę</w:t>
      </w:r>
      <w:r w:rsidR="00B93924">
        <w:rPr>
          <w:rFonts w:ascii="Times New Roman" w:hAnsi="Times New Roman"/>
        </w:rPr>
        <w:t xml:space="preserve"> į UAB Marijampolės apskrities atliekų tvarkymo centro valdybą</w:t>
      </w:r>
      <w:r>
        <w:rPr>
          <w:rFonts w:ascii="Times New Roman" w:hAnsi="Times New Roman"/>
        </w:rPr>
        <w:t xml:space="preserve"> -</w:t>
      </w:r>
      <w:r w:rsidR="00B93924">
        <w:rPr>
          <w:rFonts w:ascii="Times New Roman" w:hAnsi="Times New Roman"/>
        </w:rPr>
        <w:t xml:space="preserve"> rajono savivaldybės administracijos Ūkio skyriaus v</w:t>
      </w:r>
      <w:r w:rsidR="005C4240">
        <w:rPr>
          <w:rFonts w:ascii="Times New Roman" w:hAnsi="Times New Roman"/>
        </w:rPr>
        <w:t>yriausiąją specialistę Astą Cikanienę.</w:t>
      </w:r>
    </w:p>
    <w:p w:rsidR="0029474F" w:rsidRDefault="0029474F" w:rsidP="007F51A9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2. I š k e l i u Šakių rajono savivaldybės kandidatu į UAB Marijampolės apskrities atliekų tvarkymo centro valdybą  rajono savivaldybės administracijos Ūkio, architektūros ir investicijų skyriaus vedėją Arvydą Šlėderį.</w:t>
      </w:r>
    </w:p>
    <w:p w:rsidR="0029474F" w:rsidRPr="007F51A9" w:rsidRDefault="0029474F" w:rsidP="007F51A9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3. P r i p a ž į s t u netekusiu galios rajono savivaldybės administracijos direktoriaus 2018 m. vasa</w:t>
      </w:r>
      <w:r w:rsidR="00A45C3E">
        <w:rPr>
          <w:rFonts w:ascii="Times New Roman" w:hAnsi="Times New Roman"/>
        </w:rPr>
        <w:t>rio 13 d.</w:t>
      </w:r>
      <w:bookmarkStart w:id="0" w:name="_GoBack"/>
      <w:bookmarkEnd w:id="0"/>
      <w:r w:rsidR="00A45C3E">
        <w:rPr>
          <w:rFonts w:ascii="Times New Roman" w:hAnsi="Times New Roman"/>
        </w:rPr>
        <w:t xml:space="preserve"> įsakymą Nr. AT- 149 </w:t>
      </w:r>
      <w:r>
        <w:rPr>
          <w:rFonts w:ascii="Times New Roman" w:hAnsi="Times New Roman"/>
        </w:rPr>
        <w:t>„Dėl kandidato į  UAB Marijampolės apskrities atliekų tvarkymo centro valdybos narius iškėlimo“.</w:t>
      </w:r>
    </w:p>
    <w:p w:rsidR="00F94363" w:rsidRPr="00F94363" w:rsidRDefault="00F94363" w:rsidP="00F94363">
      <w:pPr>
        <w:spacing w:line="360" w:lineRule="auto"/>
        <w:jc w:val="both"/>
        <w:rPr>
          <w:rFonts w:ascii="Times New Roman" w:hAnsi="Times New Roman"/>
          <w:color w:val="00000A"/>
          <w:kern w:val="2"/>
          <w:lang w:eastAsia="lt-LT"/>
        </w:rPr>
      </w:pPr>
      <w:r>
        <w:rPr>
          <w:rFonts w:ascii="Times New Roman" w:hAnsi="Times New Roman"/>
        </w:rPr>
        <w:t xml:space="preserve">                      </w:t>
      </w:r>
      <w:r w:rsidRPr="00F94363">
        <w:rPr>
          <w:rFonts w:ascii="Times New Roman" w:hAnsi="Times New Roman"/>
          <w:color w:val="00000A"/>
          <w:kern w:val="2"/>
          <w:lang w:eastAsia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147F5" w:rsidRDefault="007147F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7147F5" w:rsidRDefault="007147F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7147F5" w:rsidRDefault="007147F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7147F5" w:rsidRDefault="00E149DA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</w:t>
      </w:r>
      <w:r w:rsidR="007147F5">
        <w:rPr>
          <w:rFonts w:ascii="Times New Roman" w:hAnsi="Times New Roman"/>
        </w:rPr>
        <w:t>irektorius</w:t>
      </w:r>
      <w:r w:rsidR="007147F5">
        <w:rPr>
          <w:rFonts w:ascii="Times New Roman" w:hAnsi="Times New Roman"/>
        </w:rPr>
        <w:tab/>
      </w:r>
      <w:r w:rsidR="005C4240">
        <w:rPr>
          <w:rFonts w:ascii="Times New Roman" w:hAnsi="Times New Roman"/>
        </w:rPr>
        <w:t>Dainius Grincevičius</w:t>
      </w:r>
      <w:r w:rsidR="007147F5">
        <w:rPr>
          <w:rFonts w:ascii="Times New Roman" w:hAnsi="Times New Roman"/>
        </w:rPr>
        <w:t xml:space="preserve"> </w:t>
      </w:r>
    </w:p>
    <w:p w:rsidR="008C2D85" w:rsidRDefault="008C2D8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8C2D85" w:rsidRDefault="008C2D8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8C2D85" w:rsidRDefault="008C2D8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8C2D85" w:rsidRDefault="008C2D8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1B26D7" w:rsidRDefault="001B26D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1B26D7" w:rsidRDefault="001B26D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C3556" w:rsidRDefault="00FC355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C3556" w:rsidRDefault="00FC355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C3556" w:rsidRDefault="00FC355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C420CB" w:rsidRDefault="00C420CB" w:rsidP="00C420C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420CB" w:rsidRDefault="00A05DA3" w:rsidP="00C420C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A05DA3" w:rsidRDefault="00A05DA3" w:rsidP="00C420C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Teisės, personalo ir civilinės metrikacijos skyriaus vedėja</w:t>
      </w:r>
    </w:p>
    <w:p w:rsidR="00A05DA3" w:rsidRDefault="00A05DA3" w:rsidP="00C420C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A05DA3" w:rsidRDefault="00A05DA3" w:rsidP="00C420C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Jūratė Šneideraitienė</w:t>
      </w:r>
    </w:p>
    <w:p w:rsidR="00A05DA3" w:rsidRPr="00C420CB" w:rsidRDefault="00A05DA3" w:rsidP="00C420C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2018-04-23</w:t>
      </w:r>
    </w:p>
    <w:p w:rsidR="008C2D85" w:rsidRPr="0029474F" w:rsidRDefault="008C2D85" w:rsidP="003841D6">
      <w:pPr>
        <w:overflowPunct w:val="0"/>
        <w:rPr>
          <w:rFonts w:ascii="Times New Roman" w:hAnsi="Times New Roman"/>
          <w:szCs w:val="24"/>
        </w:rPr>
      </w:pPr>
    </w:p>
    <w:sectPr w:rsidR="008C2D85" w:rsidRPr="0029474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E52" w:rsidRDefault="00B82E52">
      <w:r>
        <w:separator/>
      </w:r>
    </w:p>
  </w:endnote>
  <w:endnote w:type="continuationSeparator" w:id="0">
    <w:p w:rsidR="00B82E52" w:rsidRDefault="00B82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4B3" w:rsidRDefault="004054B3">
    <w:pPr>
      <w:pStyle w:val="Footer"/>
      <w:jc w:val="right"/>
    </w:pP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 w:rsidR="00CB0D94">
      <w:rPr>
        <w:noProof/>
        <w:sz w:val="8"/>
      </w:rPr>
      <w:t>C:\Users\Jurates\Desktop\IŠK</w:t>
    </w:r>
    <w:r w:rsidR="00CB0D94">
      <w:rPr>
        <w:rFonts w:hint="eastAsia"/>
        <w:noProof/>
        <w:sz w:val="8"/>
      </w:rPr>
      <w:t>Ė</w:t>
    </w:r>
    <w:r w:rsidR="00CB0D94">
      <w:rPr>
        <w:noProof/>
        <w:sz w:val="8"/>
      </w:rPr>
      <w:t>LIMAS MAATC.docx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E52" w:rsidRDefault="00B82E52">
      <w:r>
        <w:separator/>
      </w:r>
    </w:p>
  </w:footnote>
  <w:footnote w:type="continuationSeparator" w:id="0">
    <w:p w:rsidR="00B82E52" w:rsidRDefault="00B82E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4B3" w:rsidRDefault="004054B3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7F5"/>
    <w:rsid w:val="000009DC"/>
    <w:rsid w:val="00023A60"/>
    <w:rsid w:val="0002733E"/>
    <w:rsid w:val="000330EE"/>
    <w:rsid w:val="000467BB"/>
    <w:rsid w:val="000479E5"/>
    <w:rsid w:val="00050F18"/>
    <w:rsid w:val="0005454B"/>
    <w:rsid w:val="00054FBA"/>
    <w:rsid w:val="00072137"/>
    <w:rsid w:val="00096BEB"/>
    <w:rsid w:val="00097399"/>
    <w:rsid w:val="000A33F2"/>
    <w:rsid w:val="000B0712"/>
    <w:rsid w:val="000F44C2"/>
    <w:rsid w:val="00166D20"/>
    <w:rsid w:val="0017346B"/>
    <w:rsid w:val="00177AA5"/>
    <w:rsid w:val="00185BA3"/>
    <w:rsid w:val="0019650A"/>
    <w:rsid w:val="001A165B"/>
    <w:rsid w:val="001A6909"/>
    <w:rsid w:val="001B26D7"/>
    <w:rsid w:val="001C321D"/>
    <w:rsid w:val="001D1130"/>
    <w:rsid w:val="001D4FF9"/>
    <w:rsid w:val="001D61BF"/>
    <w:rsid w:val="001E701E"/>
    <w:rsid w:val="001F2BEC"/>
    <w:rsid w:val="001F551A"/>
    <w:rsid w:val="00215F36"/>
    <w:rsid w:val="00220A8B"/>
    <w:rsid w:val="00274E9C"/>
    <w:rsid w:val="0029474F"/>
    <w:rsid w:val="002F5C52"/>
    <w:rsid w:val="00303F0F"/>
    <w:rsid w:val="0031123C"/>
    <w:rsid w:val="00323DDF"/>
    <w:rsid w:val="00323E7B"/>
    <w:rsid w:val="003250DA"/>
    <w:rsid w:val="00326111"/>
    <w:rsid w:val="00327F0E"/>
    <w:rsid w:val="00381DA2"/>
    <w:rsid w:val="003841D6"/>
    <w:rsid w:val="00384E4E"/>
    <w:rsid w:val="00390396"/>
    <w:rsid w:val="00393E01"/>
    <w:rsid w:val="0039778A"/>
    <w:rsid w:val="003C6D88"/>
    <w:rsid w:val="003D15F6"/>
    <w:rsid w:val="003D48E4"/>
    <w:rsid w:val="003E012A"/>
    <w:rsid w:val="003E5223"/>
    <w:rsid w:val="003F7FDF"/>
    <w:rsid w:val="004054B3"/>
    <w:rsid w:val="00441DB8"/>
    <w:rsid w:val="00455FD5"/>
    <w:rsid w:val="00463785"/>
    <w:rsid w:val="00471406"/>
    <w:rsid w:val="004805B6"/>
    <w:rsid w:val="00480A63"/>
    <w:rsid w:val="00484B67"/>
    <w:rsid w:val="00491358"/>
    <w:rsid w:val="004B598D"/>
    <w:rsid w:val="004D63B8"/>
    <w:rsid w:val="00501C64"/>
    <w:rsid w:val="00523AF3"/>
    <w:rsid w:val="005405F7"/>
    <w:rsid w:val="005501CF"/>
    <w:rsid w:val="00560462"/>
    <w:rsid w:val="0057295B"/>
    <w:rsid w:val="0059658F"/>
    <w:rsid w:val="005A17B2"/>
    <w:rsid w:val="005A6F90"/>
    <w:rsid w:val="005C1CEA"/>
    <w:rsid w:val="005C4240"/>
    <w:rsid w:val="005D6E67"/>
    <w:rsid w:val="006057A0"/>
    <w:rsid w:val="00630DD0"/>
    <w:rsid w:val="006516FC"/>
    <w:rsid w:val="00662D84"/>
    <w:rsid w:val="00664CAE"/>
    <w:rsid w:val="00683320"/>
    <w:rsid w:val="0068481A"/>
    <w:rsid w:val="006A00F5"/>
    <w:rsid w:val="006A0BE6"/>
    <w:rsid w:val="006B7C70"/>
    <w:rsid w:val="006E587A"/>
    <w:rsid w:val="007147F5"/>
    <w:rsid w:val="00731CC2"/>
    <w:rsid w:val="00750E7B"/>
    <w:rsid w:val="007B3FD3"/>
    <w:rsid w:val="007B7796"/>
    <w:rsid w:val="007D2DEF"/>
    <w:rsid w:val="007E1C44"/>
    <w:rsid w:val="007E5B25"/>
    <w:rsid w:val="007F51A9"/>
    <w:rsid w:val="008043B0"/>
    <w:rsid w:val="00815BA5"/>
    <w:rsid w:val="008218D8"/>
    <w:rsid w:val="00827FD0"/>
    <w:rsid w:val="00832084"/>
    <w:rsid w:val="00863005"/>
    <w:rsid w:val="00875219"/>
    <w:rsid w:val="008808AA"/>
    <w:rsid w:val="00891E91"/>
    <w:rsid w:val="00896D6D"/>
    <w:rsid w:val="008B1C26"/>
    <w:rsid w:val="008C2D85"/>
    <w:rsid w:val="008D4972"/>
    <w:rsid w:val="008E62DC"/>
    <w:rsid w:val="00915028"/>
    <w:rsid w:val="00920E64"/>
    <w:rsid w:val="00921304"/>
    <w:rsid w:val="0094725A"/>
    <w:rsid w:val="009478C4"/>
    <w:rsid w:val="0095081B"/>
    <w:rsid w:val="00957209"/>
    <w:rsid w:val="00973048"/>
    <w:rsid w:val="009902C4"/>
    <w:rsid w:val="00997B3A"/>
    <w:rsid w:val="009B0A0C"/>
    <w:rsid w:val="009B168F"/>
    <w:rsid w:val="009B62A7"/>
    <w:rsid w:val="009C48A9"/>
    <w:rsid w:val="009F21FD"/>
    <w:rsid w:val="009F66F1"/>
    <w:rsid w:val="00A05DA3"/>
    <w:rsid w:val="00A151C9"/>
    <w:rsid w:val="00A45C3E"/>
    <w:rsid w:val="00A52038"/>
    <w:rsid w:val="00A659C5"/>
    <w:rsid w:val="00A759F2"/>
    <w:rsid w:val="00A76CCB"/>
    <w:rsid w:val="00A800EF"/>
    <w:rsid w:val="00A86696"/>
    <w:rsid w:val="00AD4A8D"/>
    <w:rsid w:val="00AE649D"/>
    <w:rsid w:val="00B01D6A"/>
    <w:rsid w:val="00B206C3"/>
    <w:rsid w:val="00B22060"/>
    <w:rsid w:val="00B41209"/>
    <w:rsid w:val="00B42B05"/>
    <w:rsid w:val="00B45D27"/>
    <w:rsid w:val="00B60D12"/>
    <w:rsid w:val="00B642A7"/>
    <w:rsid w:val="00B77A66"/>
    <w:rsid w:val="00B82E52"/>
    <w:rsid w:val="00B858EF"/>
    <w:rsid w:val="00B93924"/>
    <w:rsid w:val="00B93D09"/>
    <w:rsid w:val="00BD2880"/>
    <w:rsid w:val="00BD3E8C"/>
    <w:rsid w:val="00BF07AA"/>
    <w:rsid w:val="00BF18F4"/>
    <w:rsid w:val="00C420CB"/>
    <w:rsid w:val="00C66535"/>
    <w:rsid w:val="00C766BF"/>
    <w:rsid w:val="00C80415"/>
    <w:rsid w:val="00C906F1"/>
    <w:rsid w:val="00C90B5E"/>
    <w:rsid w:val="00CB0D94"/>
    <w:rsid w:val="00CE0EB6"/>
    <w:rsid w:val="00CE113B"/>
    <w:rsid w:val="00CF3308"/>
    <w:rsid w:val="00D05019"/>
    <w:rsid w:val="00D13F24"/>
    <w:rsid w:val="00D435BB"/>
    <w:rsid w:val="00D559AF"/>
    <w:rsid w:val="00D8016D"/>
    <w:rsid w:val="00D827D7"/>
    <w:rsid w:val="00DA369F"/>
    <w:rsid w:val="00DA712A"/>
    <w:rsid w:val="00DB4EFF"/>
    <w:rsid w:val="00DB5D3A"/>
    <w:rsid w:val="00DE64E2"/>
    <w:rsid w:val="00DF63E7"/>
    <w:rsid w:val="00E04F4B"/>
    <w:rsid w:val="00E11874"/>
    <w:rsid w:val="00E149DA"/>
    <w:rsid w:val="00E22D66"/>
    <w:rsid w:val="00E470E2"/>
    <w:rsid w:val="00E63827"/>
    <w:rsid w:val="00E67A33"/>
    <w:rsid w:val="00EA6C72"/>
    <w:rsid w:val="00EB3D3D"/>
    <w:rsid w:val="00EC59D9"/>
    <w:rsid w:val="00EF0867"/>
    <w:rsid w:val="00F10B22"/>
    <w:rsid w:val="00F2075C"/>
    <w:rsid w:val="00F20922"/>
    <w:rsid w:val="00F23007"/>
    <w:rsid w:val="00F35B76"/>
    <w:rsid w:val="00F424D7"/>
    <w:rsid w:val="00F46FC0"/>
    <w:rsid w:val="00F52A06"/>
    <w:rsid w:val="00F820AC"/>
    <w:rsid w:val="00F859E2"/>
    <w:rsid w:val="00F94363"/>
    <w:rsid w:val="00FA1791"/>
    <w:rsid w:val="00FB4DB2"/>
    <w:rsid w:val="00FB789A"/>
    <w:rsid w:val="00FC3556"/>
    <w:rsid w:val="00FC5248"/>
    <w:rsid w:val="00FC567B"/>
    <w:rsid w:val="00FD53A3"/>
    <w:rsid w:val="00FF6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imesLT" w:hAnsi="TimesLT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501C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C64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imesLT" w:hAnsi="TimesLT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501C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C6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0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21</TotalTime>
  <Pages>2</Pages>
  <Words>1178</Words>
  <Characters>673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irmunda</dc:creator>
  <cp:lastModifiedBy>Jurates</cp:lastModifiedBy>
  <cp:revision>8</cp:revision>
  <cp:lastPrinted>2018-04-23T13:35:00Z</cp:lastPrinted>
  <dcterms:created xsi:type="dcterms:W3CDTF">2018-04-23T13:30:00Z</dcterms:created>
  <dcterms:modified xsi:type="dcterms:W3CDTF">2018-04-23T13:57:00Z</dcterms:modified>
</cp:coreProperties>
</file>