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EA9" w:rsidRDefault="00FE1EA9">
      <w:pPr>
        <w:jc w:val="center"/>
        <w:rPr>
          <w:rFonts w:ascii="Times New Roman" w:hAnsi="Times New Roman"/>
          <w:b/>
          <w:sz w:val="8"/>
        </w:rPr>
      </w:pPr>
      <w:r w:rsidRPr="004D5331"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NEW-4" style="width:39pt;height:48pt;visibility:visible">
            <v:imagedata r:id="rId6" o:title="" grayscale="t"/>
          </v:shape>
        </w:pict>
      </w:r>
    </w:p>
    <w:p w:rsidR="00FE1EA9" w:rsidRDefault="00FE1EA9">
      <w:pPr>
        <w:jc w:val="center"/>
        <w:rPr>
          <w:rFonts w:ascii="Times New Roman" w:hAnsi="Times New Roman"/>
          <w:b/>
        </w:rPr>
      </w:pPr>
    </w:p>
    <w:p w:rsidR="00FE1EA9" w:rsidRDefault="00FE1EA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E1EA9" w:rsidRDefault="00FE1EA9">
      <w:pPr>
        <w:jc w:val="center"/>
        <w:rPr>
          <w:rFonts w:ascii="Times New Roman" w:hAnsi="Times New Roman"/>
          <w:b/>
        </w:rPr>
      </w:pPr>
    </w:p>
    <w:p w:rsidR="00FE1EA9" w:rsidRDefault="00FE1EA9">
      <w:pPr>
        <w:jc w:val="center"/>
        <w:rPr>
          <w:rFonts w:ascii="Times New Roman" w:hAnsi="Times New Roman"/>
          <w:b/>
        </w:rPr>
      </w:pPr>
    </w:p>
    <w:p w:rsidR="00FE1EA9" w:rsidRDefault="00FE1EA9" w:rsidP="008151E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1EA9" w:rsidRDefault="00FE1EA9" w:rsidP="00ED55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DĖL</w:t>
      </w:r>
      <w:r w:rsidRPr="00ED553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RAJONO SAVIVALDYBĖS ADMINISTRACIJOS DIREKTORIUS 2016 M. GEGUŽĖS 23 D. ĮSAKYMO NR. AT-480 ,,DĖL SPECIALIŲJŲ POREIKIŲ LYGIO NUSTATYMO KOMISIJOS SUDARYMO IR NUOSTATŲ PATVIRTINIMO“ PAKEITIMO</w:t>
      </w:r>
    </w:p>
    <w:p w:rsidR="00FE1EA9" w:rsidRDefault="00FE1EA9" w:rsidP="008151E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E1EA9" w:rsidRDefault="00FE1EA9" w:rsidP="008151E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m. gegužės    d. Nr. AT-</w:t>
      </w:r>
    </w:p>
    <w:p w:rsidR="00FE1EA9" w:rsidRDefault="00FE1EA9" w:rsidP="008151E3">
      <w:pPr>
        <w:pStyle w:val="Heading1"/>
        <w:ind w:left="0" w:firstLine="0"/>
        <w:jc w:val="center"/>
      </w:pPr>
      <w:r>
        <w:t>Šakiai</w:t>
      </w: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E1EA9" w:rsidRDefault="00FE1EA9" w:rsidP="005B7C99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5B7C99">
        <w:rPr>
          <w:rFonts w:ascii="Times New Roman" w:hAnsi="Times New Roman"/>
          <w:szCs w:val="24"/>
        </w:rPr>
        <w:t>Vadovaudamasis Lietuvos Respublikos vietos savivaldos įstatymo 18 straipsnio 1 dalimi</w:t>
      </w:r>
      <w:r>
        <w:rPr>
          <w:rFonts w:ascii="Times New Roman" w:hAnsi="Times New Roman"/>
          <w:szCs w:val="24"/>
        </w:rPr>
        <w:t>;</w:t>
      </w:r>
    </w:p>
    <w:p w:rsidR="00FE1EA9" w:rsidRDefault="00FE1EA9" w:rsidP="005B7C99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Pr="005B7C9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P </w:t>
      </w:r>
      <w:r w:rsidRPr="005B7C99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 </w:t>
      </w:r>
      <w:r w:rsidRPr="005B7C99">
        <w:rPr>
          <w:rFonts w:ascii="Times New Roman" w:hAnsi="Times New Roman"/>
          <w:szCs w:val="24"/>
        </w:rPr>
        <w:t>k</w:t>
      </w:r>
      <w:r>
        <w:rPr>
          <w:rFonts w:ascii="Times New Roman" w:hAnsi="Times New Roman"/>
          <w:szCs w:val="24"/>
        </w:rPr>
        <w:t xml:space="preserve"> </w:t>
      </w:r>
      <w:r w:rsidRPr="005B7C99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 xml:space="preserve"> </w:t>
      </w:r>
      <w:r w:rsidRPr="005B7C99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 </w:t>
      </w:r>
      <w:r w:rsidRPr="005B7C99">
        <w:rPr>
          <w:rFonts w:ascii="Times New Roman" w:hAnsi="Times New Roman"/>
          <w:szCs w:val="24"/>
        </w:rPr>
        <w:t>č</w:t>
      </w:r>
      <w:r>
        <w:rPr>
          <w:rFonts w:ascii="Times New Roman" w:hAnsi="Times New Roman"/>
          <w:szCs w:val="24"/>
        </w:rPr>
        <w:t xml:space="preserve"> </w:t>
      </w:r>
      <w:r w:rsidRPr="005B7C99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 </w:t>
      </w:r>
      <w:r w:rsidRPr="005B7C99">
        <w:rPr>
          <w:rFonts w:ascii="Times New Roman" w:hAnsi="Times New Roman"/>
          <w:szCs w:val="24"/>
        </w:rPr>
        <w:t xml:space="preserve">u rajono savivaldybės administracijos direktoriaus 2016 m. gegužės 23 d. įsakymo Nr. AT-480 ,,Dėl specialiųjų poreikių lygio nustatymo komisijos sudarymo ir nuostatų patvirtinimo“  </w:t>
      </w:r>
      <w:r>
        <w:rPr>
          <w:rFonts w:ascii="Times New Roman" w:hAnsi="Times New Roman"/>
          <w:szCs w:val="24"/>
        </w:rPr>
        <w:t>1 punkto eilutes</w:t>
      </w:r>
      <w:r w:rsidRPr="005B7C9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ir išdėstau jas</w:t>
      </w:r>
      <w:r w:rsidRPr="005B7C99">
        <w:rPr>
          <w:rFonts w:ascii="Times New Roman" w:hAnsi="Times New Roman"/>
          <w:szCs w:val="24"/>
        </w:rPr>
        <w:t xml:space="preserve"> taip</w:t>
      </w:r>
      <w:r>
        <w:rPr>
          <w:rFonts w:ascii="Times New Roman" w:hAnsi="Times New Roman"/>
          <w:szCs w:val="24"/>
        </w:rPr>
        <w:t>:</w:t>
      </w:r>
    </w:p>
    <w:p w:rsidR="00FE1EA9" w:rsidRDefault="00FE1EA9" w:rsidP="005B7C99">
      <w:pPr>
        <w:tabs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1.1.</w:t>
      </w:r>
      <w:r w:rsidRPr="001C2047">
        <w:rPr>
          <w:rFonts w:ascii="Times New Roman" w:hAnsi="Times New Roman"/>
          <w:sz w:val="22"/>
          <w:szCs w:val="22"/>
        </w:rPr>
        <w:t xml:space="preserve"> </w:t>
      </w:r>
      <w:r w:rsidRPr="00BF34E5">
        <w:rPr>
          <w:rFonts w:ascii="Times New Roman" w:hAnsi="Times New Roman"/>
          <w:sz w:val="22"/>
          <w:szCs w:val="22"/>
        </w:rPr>
        <w:t>vietoje žodžių</w:t>
      </w:r>
      <w:r>
        <w:rPr>
          <w:rFonts w:ascii="Times New Roman" w:hAnsi="Times New Roman"/>
          <w:szCs w:val="24"/>
        </w:rPr>
        <w:t xml:space="preserve"> </w:t>
      </w:r>
      <w:r w:rsidRPr="005B7C99">
        <w:rPr>
          <w:rFonts w:ascii="Times New Roman" w:hAnsi="Times New Roman"/>
          <w:szCs w:val="24"/>
        </w:rPr>
        <w:t>,,Mečislovas Švabas – viešosios įstaigos Panemunių ambulatorijos šeimos gydytojas“</w:t>
      </w:r>
      <w:r>
        <w:rPr>
          <w:rFonts w:ascii="Times New Roman" w:hAnsi="Times New Roman"/>
          <w:szCs w:val="24"/>
        </w:rPr>
        <w:t xml:space="preserve">, </w:t>
      </w:r>
      <w:r w:rsidRPr="00BF34E5">
        <w:rPr>
          <w:rFonts w:ascii="Times New Roman" w:hAnsi="Times New Roman"/>
          <w:sz w:val="22"/>
          <w:szCs w:val="22"/>
        </w:rPr>
        <w:t>įrašau žodžius</w:t>
      </w:r>
      <w:r>
        <w:rPr>
          <w:rFonts w:ascii="Times New Roman" w:hAnsi="Times New Roman"/>
          <w:sz w:val="22"/>
          <w:szCs w:val="22"/>
        </w:rPr>
        <w:t xml:space="preserve"> </w:t>
      </w:r>
      <w:r w:rsidRPr="005B7C99">
        <w:rPr>
          <w:rFonts w:ascii="Times New Roman" w:hAnsi="Times New Roman"/>
          <w:szCs w:val="24"/>
        </w:rPr>
        <w:t>,,Mečislovas Švabas – Šakių rajono savivaldybės tarybos narys“</w:t>
      </w:r>
      <w:r>
        <w:rPr>
          <w:rFonts w:ascii="Times New Roman" w:hAnsi="Times New Roman"/>
          <w:szCs w:val="24"/>
        </w:rPr>
        <w:t>;</w:t>
      </w:r>
    </w:p>
    <w:p w:rsidR="00FE1EA9" w:rsidRPr="001C2047" w:rsidRDefault="00FE1EA9" w:rsidP="001C2047">
      <w:pPr>
        <w:tabs>
          <w:tab w:val="left" w:pos="1281"/>
          <w:tab w:val="left" w:pos="3402"/>
          <w:tab w:val="left" w:pos="3686"/>
          <w:tab w:val="left" w:pos="3969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1.2. </w:t>
      </w:r>
      <w:r w:rsidRPr="00BF34E5">
        <w:rPr>
          <w:rFonts w:ascii="Times New Roman" w:hAnsi="Times New Roman"/>
          <w:sz w:val="22"/>
          <w:szCs w:val="22"/>
        </w:rPr>
        <w:t>vietoje žodžių</w:t>
      </w:r>
      <w:r w:rsidRPr="001C20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,,Elvydas Pauliukėnas – savivaldybės administracijos Švietimo ir sporto skyriaus vedėjas (komisijos pirmininkės pavaduotojas)“, </w:t>
      </w:r>
      <w:r w:rsidRPr="00BF34E5">
        <w:rPr>
          <w:rFonts w:ascii="Times New Roman" w:hAnsi="Times New Roman"/>
          <w:sz w:val="22"/>
          <w:szCs w:val="22"/>
        </w:rPr>
        <w:t>įrašau žodžius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</w:rPr>
        <w:t>,,Elvydas Pauliukėnas – savivaldybės administracijos Švietimo, sporto ir jaunimo reikalų skyriaus vedėjas (komisijos pirmininkės pavaduotojas)“.</w:t>
      </w:r>
    </w:p>
    <w:p w:rsidR="00FE1EA9" w:rsidRDefault="00FE1EA9" w:rsidP="001C2047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1C2047">
        <w:rPr>
          <w:rStyle w:val="Heading1Char"/>
          <w:rFonts w:ascii="Times New Roman" w:hAnsi="Times New Roman"/>
          <w:b w:val="0"/>
          <w:sz w:val="24"/>
          <w:szCs w:val="24"/>
        </w:rPr>
        <w:t>2.</w:t>
      </w:r>
      <w:r w:rsidRPr="005B7C99">
        <w:rPr>
          <w:rStyle w:val="Heading1Char"/>
          <w:rFonts w:ascii="Times New Roman" w:hAnsi="Times New Roman"/>
          <w:sz w:val="24"/>
          <w:szCs w:val="24"/>
        </w:rPr>
        <w:t xml:space="preserve"> </w:t>
      </w:r>
      <w:r w:rsidRPr="005B7C99">
        <w:rPr>
          <w:rStyle w:val="uficommentbody"/>
          <w:rFonts w:ascii="Times New Roman" w:hAnsi="Times New Roman"/>
          <w:szCs w:val="24"/>
        </w:rPr>
        <w:t>Šis įsakymas per vieną mėnesį nuo įsakymo paskelbimo</w:t>
      </w:r>
      <w:bookmarkStart w:id="0" w:name="_GoBack"/>
      <w:bookmarkEnd w:id="0"/>
      <w:r w:rsidRPr="005B7C99">
        <w:rPr>
          <w:rStyle w:val="uficommentbody"/>
          <w:rFonts w:ascii="Times New Roman" w:hAnsi="Times New Roman"/>
          <w:szCs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E1EA9" w:rsidRPr="001C2047" w:rsidRDefault="00FE1EA9" w:rsidP="001C2047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                                                                                Dainius Grincevičius</w:t>
      </w: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E1EA9" w:rsidRDefault="00FE1EA9" w:rsidP="008151E3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E1EA9" w:rsidRPr="00BF34E5" w:rsidRDefault="00FE1EA9" w:rsidP="005B7C99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Parengė</w:t>
      </w:r>
    </w:p>
    <w:p w:rsidR="00FE1EA9" w:rsidRPr="00BF34E5" w:rsidRDefault="00FE1EA9" w:rsidP="005B7C99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Socialinės paramos skyriaus</w:t>
      </w:r>
      <w:r w:rsidRPr="00BF34E5">
        <w:rPr>
          <w:rFonts w:ascii="Times New Roman" w:hAnsi="Times New Roman"/>
          <w:sz w:val="22"/>
          <w:szCs w:val="22"/>
        </w:rPr>
        <w:tab/>
      </w:r>
      <w:r w:rsidRPr="00BF34E5">
        <w:rPr>
          <w:rFonts w:ascii="Times New Roman" w:hAnsi="Times New Roman"/>
          <w:sz w:val="22"/>
          <w:szCs w:val="22"/>
        </w:rPr>
        <w:tab/>
      </w:r>
    </w:p>
    <w:p w:rsidR="00FE1EA9" w:rsidRPr="00BF34E5" w:rsidRDefault="00FE1EA9" w:rsidP="005B7C99">
      <w:pPr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 xml:space="preserve">Socialinė darbuotoja </w:t>
      </w:r>
    </w:p>
    <w:p w:rsidR="00FE1EA9" w:rsidRPr="00BF34E5" w:rsidRDefault="00FE1EA9" w:rsidP="005B7C99">
      <w:pPr>
        <w:overflowPunct w:val="0"/>
        <w:rPr>
          <w:rFonts w:ascii="Times New Roman" w:hAnsi="Times New Roman"/>
          <w:sz w:val="22"/>
          <w:szCs w:val="22"/>
        </w:rPr>
      </w:pPr>
    </w:p>
    <w:p w:rsidR="00FE1EA9" w:rsidRPr="00BF34E5" w:rsidRDefault="00FE1EA9" w:rsidP="005B7C99">
      <w:pPr>
        <w:overflowPunct w:val="0"/>
        <w:rPr>
          <w:rFonts w:ascii="Times New Roman" w:hAnsi="Times New Roman"/>
          <w:sz w:val="22"/>
          <w:szCs w:val="22"/>
        </w:rPr>
      </w:pPr>
      <w:r w:rsidRPr="00BF34E5">
        <w:rPr>
          <w:rFonts w:ascii="Times New Roman" w:hAnsi="Times New Roman"/>
          <w:sz w:val="22"/>
          <w:szCs w:val="22"/>
        </w:rPr>
        <w:t>Edita Macevičiūtė-Orentienė</w:t>
      </w:r>
    </w:p>
    <w:p w:rsidR="00FE1EA9" w:rsidRPr="00434111" w:rsidRDefault="00FE1EA9" w:rsidP="001D38EF">
      <w:pPr>
        <w:overflowPunct w:val="0"/>
        <w:rPr>
          <w:rFonts w:ascii="Times New Roman" w:hAnsi="Times New Roman"/>
          <w:szCs w:val="24"/>
        </w:rPr>
      </w:pPr>
      <w:r w:rsidRPr="00BF34E5">
        <w:rPr>
          <w:rFonts w:ascii="Times New Roman" w:hAnsi="Times New Roman"/>
          <w:sz w:val="22"/>
          <w:szCs w:val="22"/>
        </w:rPr>
        <w:t>2018-0</w:t>
      </w:r>
      <w:r>
        <w:rPr>
          <w:rFonts w:ascii="Times New Roman" w:hAnsi="Times New Roman"/>
          <w:sz w:val="22"/>
          <w:szCs w:val="22"/>
        </w:rPr>
        <w:t>5-15</w:t>
      </w:r>
    </w:p>
    <w:sectPr w:rsidR="00FE1EA9" w:rsidRPr="00434111" w:rsidSect="007E0157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EA9" w:rsidRDefault="00FE1EA9">
      <w:r>
        <w:separator/>
      </w:r>
    </w:p>
  </w:endnote>
  <w:endnote w:type="continuationSeparator" w:id="0">
    <w:p w:rsidR="00FE1EA9" w:rsidRDefault="00FE1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Courier New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EA9" w:rsidRPr="00434111" w:rsidRDefault="00FE1EA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EA9" w:rsidRDefault="00FE1EA9">
      <w:r>
        <w:separator/>
      </w:r>
    </w:p>
  </w:footnote>
  <w:footnote w:type="continuationSeparator" w:id="0">
    <w:p w:rsidR="00FE1EA9" w:rsidRDefault="00FE1E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EA9" w:rsidRDefault="00FE1EA9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8EF"/>
    <w:rsid w:val="00073C16"/>
    <w:rsid w:val="000E1347"/>
    <w:rsid w:val="000E2224"/>
    <w:rsid w:val="00117499"/>
    <w:rsid w:val="00122C56"/>
    <w:rsid w:val="00164408"/>
    <w:rsid w:val="00187EF4"/>
    <w:rsid w:val="001A2BD2"/>
    <w:rsid w:val="001B7EE4"/>
    <w:rsid w:val="001C2047"/>
    <w:rsid w:val="001D38EF"/>
    <w:rsid w:val="001E7250"/>
    <w:rsid w:val="0023159A"/>
    <w:rsid w:val="0028720A"/>
    <w:rsid w:val="002C3C46"/>
    <w:rsid w:val="002D3ABC"/>
    <w:rsid w:val="00313CF0"/>
    <w:rsid w:val="00342E29"/>
    <w:rsid w:val="003479FA"/>
    <w:rsid w:val="003A0C31"/>
    <w:rsid w:val="00416B66"/>
    <w:rsid w:val="00425A6A"/>
    <w:rsid w:val="00434111"/>
    <w:rsid w:val="00435ADB"/>
    <w:rsid w:val="0044620F"/>
    <w:rsid w:val="00446D49"/>
    <w:rsid w:val="004D5331"/>
    <w:rsid w:val="00521D86"/>
    <w:rsid w:val="00583E25"/>
    <w:rsid w:val="005B7C99"/>
    <w:rsid w:val="005D72B6"/>
    <w:rsid w:val="00610881"/>
    <w:rsid w:val="00673177"/>
    <w:rsid w:val="006953E6"/>
    <w:rsid w:val="0070001E"/>
    <w:rsid w:val="00770D5E"/>
    <w:rsid w:val="007D62EB"/>
    <w:rsid w:val="007D6D76"/>
    <w:rsid w:val="007E0157"/>
    <w:rsid w:val="008151E3"/>
    <w:rsid w:val="0084376D"/>
    <w:rsid w:val="008C1B78"/>
    <w:rsid w:val="008F4809"/>
    <w:rsid w:val="008F7AE0"/>
    <w:rsid w:val="00927997"/>
    <w:rsid w:val="0098205C"/>
    <w:rsid w:val="009908C8"/>
    <w:rsid w:val="009C4EAB"/>
    <w:rsid w:val="009F065C"/>
    <w:rsid w:val="00AC5DA0"/>
    <w:rsid w:val="00AE7378"/>
    <w:rsid w:val="00B61D03"/>
    <w:rsid w:val="00B72EE4"/>
    <w:rsid w:val="00B75F85"/>
    <w:rsid w:val="00BA6AF3"/>
    <w:rsid w:val="00BE1E33"/>
    <w:rsid w:val="00BE4C6A"/>
    <w:rsid w:val="00BE6D25"/>
    <w:rsid w:val="00BF34E5"/>
    <w:rsid w:val="00C02B69"/>
    <w:rsid w:val="00C838D9"/>
    <w:rsid w:val="00C921BD"/>
    <w:rsid w:val="00CA67DC"/>
    <w:rsid w:val="00CA6ECE"/>
    <w:rsid w:val="00CC72DA"/>
    <w:rsid w:val="00D57194"/>
    <w:rsid w:val="00DA1998"/>
    <w:rsid w:val="00DD47CE"/>
    <w:rsid w:val="00E918BB"/>
    <w:rsid w:val="00EA5FDC"/>
    <w:rsid w:val="00ED113F"/>
    <w:rsid w:val="00ED5536"/>
    <w:rsid w:val="00EE305E"/>
    <w:rsid w:val="00F01EF6"/>
    <w:rsid w:val="00F25367"/>
    <w:rsid w:val="00F43450"/>
    <w:rsid w:val="00FD537F"/>
    <w:rsid w:val="00FE1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157"/>
    <w:rPr>
      <w:rFonts w:ascii="TimesLT" w:hAnsi="TimesLT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015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4408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Footer">
    <w:name w:val="footer"/>
    <w:basedOn w:val="Normal"/>
    <w:link w:val="FooterChar"/>
    <w:uiPriority w:val="99"/>
    <w:semiHidden/>
    <w:rsid w:val="007E015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4408"/>
    <w:rPr>
      <w:rFonts w:ascii="TimesLT" w:hAnsi="TimesLT" w:cs="Times New Roman"/>
      <w:sz w:val="20"/>
      <w:szCs w:val="20"/>
      <w:lang w:val="lt-LT" w:eastAsia="lt-LT"/>
    </w:rPr>
  </w:style>
  <w:style w:type="paragraph" w:styleId="Header">
    <w:name w:val="header"/>
    <w:basedOn w:val="Normal"/>
    <w:link w:val="HeaderChar"/>
    <w:uiPriority w:val="99"/>
    <w:semiHidden/>
    <w:rsid w:val="007E01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64408"/>
    <w:rPr>
      <w:rFonts w:ascii="TimesLT" w:hAnsi="TimesLT" w:cs="Times New Roman"/>
      <w:sz w:val="20"/>
      <w:szCs w:val="20"/>
      <w:lang w:val="lt-LT" w:eastAsia="lt-LT"/>
    </w:rPr>
  </w:style>
  <w:style w:type="character" w:customStyle="1" w:styleId="uficommentbody">
    <w:name w:val="uficommentbody"/>
    <w:basedOn w:val="DefaultParagraphFont"/>
    <w:uiPriority w:val="99"/>
    <w:rsid w:val="005B7C9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C20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12F"/>
    <w:rPr>
      <w:sz w:val="0"/>
      <w:szCs w:val="0"/>
      <w:lang w:val="lt-LT"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28</TotalTime>
  <Pages>1</Pages>
  <Words>1038</Words>
  <Characters>593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5</cp:revision>
  <cp:lastPrinted>2018-05-15T06:26:00Z</cp:lastPrinted>
  <dcterms:created xsi:type="dcterms:W3CDTF">2018-05-15T05:17:00Z</dcterms:created>
  <dcterms:modified xsi:type="dcterms:W3CDTF">2018-05-15T06:35:00Z</dcterms:modified>
</cp:coreProperties>
</file>