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19B" w:rsidRDefault="00B917A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0159" w:rsidRPr="001C0159" w:rsidRDefault="001C0159" w:rsidP="001C0159">
      <w:pPr>
        <w:pStyle w:val="Pagrindinistekstas"/>
        <w:jc w:val="center"/>
      </w:pPr>
      <w:r>
        <w:t xml:space="preserve">DĖL LEIDIMO VERSTIS </w:t>
      </w:r>
      <w:r w:rsidR="00DF5048">
        <w:t>MAŽMENINE</w:t>
      </w:r>
      <w:r>
        <w:t xml:space="preserve"> PREKYBA NEFASUOTAIS NAFTOS PRODUKTAIS UAB „</w:t>
      </w:r>
      <w:r w:rsidR="00DF5048">
        <w:t>BALTIC PETROLEUM</w:t>
      </w:r>
      <w:r>
        <w:t>“</w:t>
      </w:r>
      <w:r w:rsidR="00DF5048"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D910BF">
        <w:rPr>
          <w:rFonts w:ascii="Times New Roman" w:hAnsi="Times New Roman"/>
          <w:szCs w:val="24"/>
          <w:lang w:eastAsia="en-US"/>
        </w:rPr>
        <w:t xml:space="preserve">8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D910BF">
        <w:rPr>
          <w:rFonts w:ascii="Times New Roman" w:hAnsi="Times New Roman"/>
          <w:szCs w:val="24"/>
          <w:lang w:eastAsia="en-US"/>
        </w:rPr>
        <w:t>b</w:t>
      </w:r>
      <w:r w:rsidR="00DF5048">
        <w:rPr>
          <w:rFonts w:ascii="Times New Roman" w:hAnsi="Times New Roman"/>
          <w:szCs w:val="24"/>
          <w:lang w:eastAsia="en-US"/>
        </w:rPr>
        <w:t>irželio</w:t>
      </w:r>
      <w:r w:rsidR="003C625D">
        <w:rPr>
          <w:rFonts w:ascii="Times New Roman" w:hAnsi="Times New Roman"/>
          <w:szCs w:val="24"/>
          <w:lang w:eastAsia="en-US"/>
        </w:rPr>
        <w:t xml:space="preserve">  </w:t>
      </w:r>
      <w:r w:rsidR="00C47916">
        <w:rPr>
          <w:rFonts w:ascii="Times New Roman" w:hAnsi="Times New Roman"/>
          <w:szCs w:val="24"/>
          <w:lang w:eastAsia="en-US"/>
        </w:rPr>
        <w:t xml:space="preserve">    </w:t>
      </w:r>
      <w:r w:rsidR="00AC379E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 xml:space="preserve"> </w:t>
      </w:r>
      <w:r w:rsidR="00796904">
        <w:rPr>
          <w:rFonts w:ascii="Times New Roman" w:hAnsi="Times New Roman"/>
          <w:szCs w:val="24"/>
          <w:lang w:eastAsia="en-US"/>
        </w:rPr>
        <w:t>A</w:t>
      </w:r>
      <w:r w:rsidR="00DF5048">
        <w:rPr>
          <w:rFonts w:ascii="Times New Roman" w:hAnsi="Times New Roman"/>
          <w:szCs w:val="24"/>
          <w:lang w:eastAsia="en-US"/>
        </w:rPr>
        <w:t>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0159" w:rsidRDefault="001C0159" w:rsidP="00165C4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lang w:eastAsia="en-US"/>
        </w:rPr>
      </w:pPr>
    </w:p>
    <w:p w:rsidR="008A7D1A" w:rsidRDefault="005B0CFF" w:rsidP="008A7D1A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231526">
        <w:rPr>
          <w:rFonts w:ascii="Times New Roman" w:hAnsi="Times New Roman"/>
        </w:rPr>
        <w:t xml:space="preserve">Vadovaudamasis </w:t>
      </w:r>
      <w:r>
        <w:rPr>
          <w:rFonts w:ascii="Times New Roman" w:hAnsi="Times New Roman"/>
        </w:rPr>
        <w:t xml:space="preserve">Leidimų verstis mažmenine prekyba naftos produktais veikla išdavimo taisyklėmis, </w:t>
      </w:r>
      <w:r w:rsidR="00231526" w:rsidRPr="00216DE6">
        <w:rPr>
          <w:rFonts w:ascii="Times New Roman" w:hAnsi="Times New Roman"/>
        </w:rPr>
        <w:t>patvirtint</w:t>
      </w:r>
      <w:r>
        <w:rPr>
          <w:rFonts w:ascii="Times New Roman" w:hAnsi="Times New Roman"/>
        </w:rPr>
        <w:t>omis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</w:t>
      </w:r>
      <w:r>
        <w:rPr>
          <w:rFonts w:ascii="Times New Roman" w:hAnsi="Times New Roman"/>
        </w:rPr>
        <w:t xml:space="preserve">12 </w:t>
      </w:r>
      <w:r w:rsidR="00231526" w:rsidRPr="00216DE6">
        <w:rPr>
          <w:rFonts w:ascii="Times New Roman" w:hAnsi="Times New Roman"/>
        </w:rPr>
        <w:t xml:space="preserve">m. </w:t>
      </w:r>
      <w:r>
        <w:rPr>
          <w:rFonts w:ascii="Times New Roman" w:hAnsi="Times New Roman"/>
        </w:rPr>
        <w:t>vasario 2</w:t>
      </w:r>
      <w:r w:rsidR="00231526" w:rsidRPr="00216DE6">
        <w:rPr>
          <w:rFonts w:ascii="Times New Roman" w:hAnsi="Times New Roman"/>
        </w:rPr>
        <w:t xml:space="preserve"> d. nutarimu Nr. </w:t>
      </w:r>
      <w:r>
        <w:rPr>
          <w:rFonts w:ascii="Times New Roman" w:hAnsi="Times New Roman"/>
        </w:rPr>
        <w:t>1-19</w:t>
      </w:r>
      <w:bookmarkStart w:id="0" w:name="_Hlk500408815"/>
      <w:r>
        <w:rPr>
          <w:rFonts w:ascii="Times New Roman" w:hAnsi="Times New Roman"/>
        </w:rPr>
        <w:t xml:space="preserve"> </w:t>
      </w:r>
      <w:r w:rsidR="00231526" w:rsidRPr="006201E3">
        <w:rPr>
          <w:rFonts w:ascii="Times New Roman" w:hAnsi="Times New Roman" w:hint="eastAsia"/>
        </w:rPr>
        <w:t>„</w:t>
      </w:r>
      <w:r>
        <w:rPr>
          <w:rFonts w:ascii="Times New Roman" w:hAnsi="Times New Roman"/>
        </w:rPr>
        <w:t xml:space="preserve">Dėl leidimų verstis prekybos naftos produktais veikla išdavimo taisyklių patvirtinimo“ </w:t>
      </w:r>
      <w:r w:rsidR="008A7D1A">
        <w:rPr>
          <w:rFonts w:ascii="Times New Roman" w:hAnsi="Times New Roman"/>
        </w:rPr>
        <w:t xml:space="preserve">25 </w:t>
      </w:r>
      <w:r>
        <w:rPr>
          <w:rFonts w:ascii="Times New Roman" w:hAnsi="Times New Roman"/>
        </w:rPr>
        <w:t>punkt</w:t>
      </w:r>
      <w:r w:rsidR="008A7D1A">
        <w:rPr>
          <w:rFonts w:ascii="Times New Roman" w:hAnsi="Times New Roman"/>
        </w:rPr>
        <w:t>u</w:t>
      </w:r>
      <w:r>
        <w:rPr>
          <w:rFonts w:ascii="Times New Roman" w:hAnsi="Times New Roman"/>
        </w:rPr>
        <w:t>,</w:t>
      </w:r>
      <w:bookmarkStart w:id="1" w:name="_Hlk490228240"/>
      <w:bookmarkEnd w:id="0"/>
    </w:p>
    <w:p w:rsidR="008A7D1A" w:rsidRPr="008A7D1A" w:rsidRDefault="008A7D1A" w:rsidP="008A7D1A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pacing w:val="60"/>
          <w:szCs w:val="24"/>
        </w:rPr>
        <w:tab/>
        <w:t>i</w:t>
      </w:r>
      <w:r w:rsidRPr="008A7D1A">
        <w:rPr>
          <w:rFonts w:ascii="Times New Roman" w:hAnsi="Times New Roman"/>
          <w:color w:val="000000"/>
          <w:spacing w:val="60"/>
          <w:szCs w:val="24"/>
        </w:rPr>
        <w:t>šduodu</w:t>
      </w:r>
      <w:r>
        <w:rPr>
          <w:rFonts w:ascii="Times New Roman" w:hAnsi="Times New Roman"/>
          <w:color w:val="000000"/>
          <w:spacing w:val="60"/>
          <w:szCs w:val="24"/>
        </w:rPr>
        <w:t xml:space="preserve"> </w:t>
      </w:r>
      <w:r>
        <w:rPr>
          <w:rFonts w:ascii="Times New Roman" w:hAnsi="Times New Roman"/>
        </w:rPr>
        <w:t xml:space="preserve">leidimą verstis mažmenine prekyba nefasuotais naftos produktais UAB „BALTIC PETROLEUM“, juridinio asmens kodas 111703588, degalinei, esančiai Griškabūdžio sen., Griškabūdžio mstl., A. </w:t>
      </w:r>
      <w:proofErr w:type="spellStart"/>
      <w:r>
        <w:rPr>
          <w:rFonts w:ascii="Times New Roman" w:hAnsi="Times New Roman"/>
        </w:rPr>
        <w:t>Skelčio</w:t>
      </w:r>
      <w:proofErr w:type="spellEnd"/>
      <w:r>
        <w:rPr>
          <w:rFonts w:ascii="Times New Roman" w:hAnsi="Times New Roman"/>
        </w:rPr>
        <w:t xml:space="preserve"> g. 4. </w:t>
      </w:r>
      <w:bookmarkEnd w:id="1"/>
    </w:p>
    <w:p w:rsidR="003C3E09" w:rsidRPr="008A7D1A" w:rsidRDefault="008A7D1A" w:rsidP="008A7D1A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     </w:t>
      </w:r>
      <w:r w:rsidR="00BD0697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</w:t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Šis įsakymas per vieną mėnesį nuo įsakymo </w:t>
      </w:r>
      <w:r w:rsidR="00894B6E">
        <w:rPr>
          <w:rFonts w:ascii="Times New Roman" w:eastAsia="Calibri" w:hAnsi="Times New Roman"/>
          <w:bCs/>
          <w:color w:val="000000"/>
          <w:szCs w:val="24"/>
          <w:lang w:eastAsia="en-US"/>
        </w:rPr>
        <w:t>paskelbimo</w:t>
      </w:r>
      <w:r w:rsidR="00783F8B"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C3E09" w:rsidRDefault="003C3E09" w:rsidP="003C3E09">
      <w:pPr>
        <w:spacing w:line="360" w:lineRule="auto"/>
        <w:rPr>
          <w:rFonts w:ascii="Times New Roman" w:hAnsi="Times New Roman"/>
          <w:color w:val="000000"/>
          <w:szCs w:val="24"/>
        </w:rPr>
      </w:pPr>
    </w:p>
    <w:p w:rsidR="001B64A3" w:rsidRPr="003C3E09" w:rsidRDefault="001B64A3" w:rsidP="003C3E09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 w:rsidR="003C3E09">
        <w:rPr>
          <w:rFonts w:ascii="Times New Roman" w:hAnsi="Times New Roman"/>
          <w:color w:val="000000"/>
          <w:szCs w:val="24"/>
        </w:rPr>
        <w:tab/>
      </w:r>
      <w:r w:rsidR="003C3E09">
        <w:rPr>
          <w:rFonts w:ascii="Times New Roman" w:hAnsi="Times New Roman"/>
          <w:color w:val="000000"/>
          <w:szCs w:val="24"/>
        </w:rPr>
        <w:tab/>
      </w:r>
      <w:r w:rsidR="003C3E09">
        <w:rPr>
          <w:rFonts w:ascii="Times New Roman" w:hAnsi="Times New Roman"/>
          <w:color w:val="000000"/>
          <w:szCs w:val="24"/>
        </w:rPr>
        <w:tab/>
      </w:r>
      <w:r w:rsidR="003C3E09">
        <w:rPr>
          <w:rFonts w:ascii="Times New Roman" w:hAnsi="Times New Roman"/>
          <w:color w:val="000000"/>
          <w:szCs w:val="24"/>
        </w:rPr>
        <w:tab/>
      </w:r>
      <w:r w:rsidR="003C3E09">
        <w:rPr>
          <w:rFonts w:ascii="Times New Roman" w:hAnsi="Times New Roman"/>
          <w:color w:val="000000"/>
          <w:szCs w:val="24"/>
        </w:rPr>
        <w:tab/>
      </w:r>
      <w:r w:rsidR="003C3E09">
        <w:rPr>
          <w:rFonts w:ascii="Times New Roman" w:hAnsi="Times New Roman"/>
          <w:color w:val="000000"/>
          <w:szCs w:val="24"/>
        </w:rPr>
        <w:tab/>
        <w:t xml:space="preserve">   </w:t>
      </w:r>
      <w:r>
        <w:rPr>
          <w:rFonts w:ascii="Times New Roman" w:hAnsi="Times New Roman"/>
          <w:color w:val="000000"/>
          <w:szCs w:val="24"/>
        </w:rPr>
        <w:t>Dainius Grincevičius</w:t>
      </w:r>
    </w:p>
    <w:p w:rsidR="00A608DE" w:rsidRDefault="00A608DE" w:rsidP="001B64A3">
      <w:pPr>
        <w:tabs>
          <w:tab w:val="left" w:pos="1242"/>
          <w:tab w:val="left" w:pos="7450"/>
        </w:tabs>
        <w:spacing w:line="360" w:lineRule="auto"/>
        <w:ind w:left="36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ab/>
      </w: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5B0C88" w:rsidRDefault="005B0C88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  <w:szCs w:val="24"/>
        </w:rPr>
      </w:pPr>
    </w:p>
    <w:p w:rsidR="003C3E09" w:rsidRPr="001F6123" w:rsidRDefault="00355181" w:rsidP="001F6123">
      <w:pPr>
        <w:pStyle w:val="Antrats"/>
        <w:tabs>
          <w:tab w:val="clear" w:pos="4320"/>
          <w:tab w:val="clear" w:pos="864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P</w:t>
      </w:r>
      <w:r w:rsidR="009D019B">
        <w:rPr>
          <w:rFonts w:ascii="Times New Roman" w:hAnsi="Times New Roman"/>
          <w:szCs w:val="24"/>
        </w:rPr>
        <w:t>arengė</w:t>
      </w:r>
      <w:r w:rsidR="009D019B">
        <w:rPr>
          <w:rFonts w:ascii="Times New Roman" w:hAnsi="Times New Roman"/>
          <w:szCs w:val="24"/>
        </w:rPr>
        <w:tab/>
      </w:r>
      <w:r w:rsidR="009D019B">
        <w:rPr>
          <w:rFonts w:ascii="Times New Roman" w:hAnsi="Times New Roman"/>
          <w:szCs w:val="24"/>
        </w:rPr>
        <w:tab/>
      </w:r>
    </w:p>
    <w:p w:rsidR="003C3E09" w:rsidRDefault="009D019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Ūkio</w:t>
      </w:r>
      <w:r w:rsidR="00860B22">
        <w:rPr>
          <w:rFonts w:ascii="Times New Roman" w:hAnsi="Times New Roman"/>
          <w:szCs w:val="24"/>
        </w:rPr>
        <w:t>, architektūros ir investicijų</w:t>
      </w:r>
    </w:p>
    <w:p w:rsidR="009D019B" w:rsidRDefault="009D019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skyriaus vyriausioji specialistė</w:t>
      </w:r>
    </w:p>
    <w:p w:rsidR="001F6123" w:rsidRDefault="001F6123" w:rsidP="00434111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Irena Rudzkienė</w:t>
      </w:r>
    </w:p>
    <w:p w:rsidR="009D019B" w:rsidRDefault="006D2920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860B22">
        <w:rPr>
          <w:rFonts w:ascii="Times New Roman" w:hAnsi="Times New Roman"/>
          <w:szCs w:val="24"/>
        </w:rPr>
        <w:t>8-0</w:t>
      </w:r>
      <w:r w:rsidR="00E90624">
        <w:rPr>
          <w:rFonts w:ascii="Times New Roman" w:hAnsi="Times New Roman"/>
          <w:szCs w:val="24"/>
        </w:rPr>
        <w:t>6-18</w:t>
      </w:r>
      <w:bookmarkStart w:id="2" w:name="_GoBack"/>
      <w:bookmarkEnd w:id="2"/>
    </w:p>
    <w:sectPr w:rsidR="009D019B" w:rsidSect="00796904">
      <w:headerReference w:type="default" r:id="rId9"/>
      <w:footerReference w:type="default" r:id="rId10"/>
      <w:pgSz w:w="11907" w:h="16840" w:code="9"/>
      <w:pgMar w:top="1701" w:right="567" w:bottom="113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16BD" w:rsidRDefault="00FD16BD">
      <w:r>
        <w:separator/>
      </w:r>
    </w:p>
  </w:endnote>
  <w:endnote w:type="continuationSeparator" w:id="0">
    <w:p w:rsidR="00FD16BD" w:rsidRDefault="00FD1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16BD" w:rsidRDefault="00FD16BD">
      <w:r>
        <w:separator/>
      </w:r>
    </w:p>
  </w:footnote>
  <w:footnote w:type="continuationSeparator" w:id="0">
    <w:p w:rsidR="00FD16BD" w:rsidRDefault="00FD1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3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5" w15:restartNumberingAfterBreak="0">
    <w:nsid w:val="36756061"/>
    <w:multiLevelType w:val="hybridMultilevel"/>
    <w:tmpl w:val="30709E7A"/>
    <w:lvl w:ilvl="0" w:tplc="E3003BB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7"/>
  </w:num>
  <w:num w:numId="5">
    <w:abstractNumId w:val="8"/>
  </w:num>
  <w:num w:numId="6">
    <w:abstractNumId w:val="3"/>
  </w:num>
  <w:num w:numId="7">
    <w:abstractNumId w:val="10"/>
  </w:num>
  <w:num w:numId="8">
    <w:abstractNumId w:val="0"/>
  </w:num>
  <w:num w:numId="9">
    <w:abstractNumId w:val="2"/>
  </w:num>
  <w:num w:numId="10">
    <w:abstractNumId w:val="11"/>
  </w:num>
  <w:num w:numId="11">
    <w:abstractNumId w:val="4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3E43"/>
    <w:rsid w:val="0000587C"/>
    <w:rsid w:val="000438C4"/>
    <w:rsid w:val="00055CAD"/>
    <w:rsid w:val="00061856"/>
    <w:rsid w:val="00064EF0"/>
    <w:rsid w:val="00070A90"/>
    <w:rsid w:val="00081C6E"/>
    <w:rsid w:val="00087478"/>
    <w:rsid w:val="0009115F"/>
    <w:rsid w:val="00096361"/>
    <w:rsid w:val="000B197B"/>
    <w:rsid w:val="000B2880"/>
    <w:rsid w:val="000E2F77"/>
    <w:rsid w:val="00110992"/>
    <w:rsid w:val="00111B75"/>
    <w:rsid w:val="00111F5C"/>
    <w:rsid w:val="00117499"/>
    <w:rsid w:val="0012120C"/>
    <w:rsid w:val="00124DEE"/>
    <w:rsid w:val="001256E8"/>
    <w:rsid w:val="00141EB6"/>
    <w:rsid w:val="00160EE1"/>
    <w:rsid w:val="00165C4B"/>
    <w:rsid w:val="00184CD5"/>
    <w:rsid w:val="00191BC2"/>
    <w:rsid w:val="001A6C89"/>
    <w:rsid w:val="001B64A3"/>
    <w:rsid w:val="001C0159"/>
    <w:rsid w:val="001C56A3"/>
    <w:rsid w:val="001C6249"/>
    <w:rsid w:val="001D38EF"/>
    <w:rsid w:val="001E7250"/>
    <w:rsid w:val="001F6123"/>
    <w:rsid w:val="001F7F36"/>
    <w:rsid w:val="00203E49"/>
    <w:rsid w:val="002305EC"/>
    <w:rsid w:val="00231526"/>
    <w:rsid w:val="0024720E"/>
    <w:rsid w:val="00257BFD"/>
    <w:rsid w:val="002652A1"/>
    <w:rsid w:val="00272DB7"/>
    <w:rsid w:val="0028720A"/>
    <w:rsid w:val="00287657"/>
    <w:rsid w:val="00293E5A"/>
    <w:rsid w:val="002A7AB0"/>
    <w:rsid w:val="002C727E"/>
    <w:rsid w:val="002D3ABC"/>
    <w:rsid w:val="002D6568"/>
    <w:rsid w:val="002E1782"/>
    <w:rsid w:val="002F5426"/>
    <w:rsid w:val="00303C7F"/>
    <w:rsid w:val="00313CF0"/>
    <w:rsid w:val="0032034C"/>
    <w:rsid w:val="00342E29"/>
    <w:rsid w:val="00355181"/>
    <w:rsid w:val="003560B5"/>
    <w:rsid w:val="00363C9F"/>
    <w:rsid w:val="0037496F"/>
    <w:rsid w:val="0038463F"/>
    <w:rsid w:val="003A0C31"/>
    <w:rsid w:val="003A3596"/>
    <w:rsid w:val="003B4E12"/>
    <w:rsid w:val="003B7A42"/>
    <w:rsid w:val="003C3E09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4213"/>
    <w:rsid w:val="004C7B06"/>
    <w:rsid w:val="004D2029"/>
    <w:rsid w:val="004D57AA"/>
    <w:rsid w:val="004E092E"/>
    <w:rsid w:val="004E12E1"/>
    <w:rsid w:val="004F29C4"/>
    <w:rsid w:val="004F59F8"/>
    <w:rsid w:val="0050713C"/>
    <w:rsid w:val="00520A0A"/>
    <w:rsid w:val="00521D86"/>
    <w:rsid w:val="005358BB"/>
    <w:rsid w:val="005657E7"/>
    <w:rsid w:val="00567C9A"/>
    <w:rsid w:val="00575051"/>
    <w:rsid w:val="00583E25"/>
    <w:rsid w:val="00597DD6"/>
    <w:rsid w:val="005A6E99"/>
    <w:rsid w:val="005B0C88"/>
    <w:rsid w:val="005B0CFF"/>
    <w:rsid w:val="005B5695"/>
    <w:rsid w:val="005C2FF2"/>
    <w:rsid w:val="005C343A"/>
    <w:rsid w:val="005D6EDC"/>
    <w:rsid w:val="005D72B6"/>
    <w:rsid w:val="005F37F6"/>
    <w:rsid w:val="00610881"/>
    <w:rsid w:val="00623CC4"/>
    <w:rsid w:val="00624029"/>
    <w:rsid w:val="00642FEC"/>
    <w:rsid w:val="00684FC9"/>
    <w:rsid w:val="006A2052"/>
    <w:rsid w:val="006A27CD"/>
    <w:rsid w:val="006A5B42"/>
    <w:rsid w:val="006C184A"/>
    <w:rsid w:val="006C67D2"/>
    <w:rsid w:val="006D2920"/>
    <w:rsid w:val="006F7483"/>
    <w:rsid w:val="0070001E"/>
    <w:rsid w:val="007034C5"/>
    <w:rsid w:val="007204E2"/>
    <w:rsid w:val="007225A7"/>
    <w:rsid w:val="00732687"/>
    <w:rsid w:val="00736A7B"/>
    <w:rsid w:val="00744762"/>
    <w:rsid w:val="00766749"/>
    <w:rsid w:val="0078018B"/>
    <w:rsid w:val="00782D18"/>
    <w:rsid w:val="00783F8B"/>
    <w:rsid w:val="00790296"/>
    <w:rsid w:val="00792C63"/>
    <w:rsid w:val="00796904"/>
    <w:rsid w:val="007972F1"/>
    <w:rsid w:val="007A20AD"/>
    <w:rsid w:val="007A42D9"/>
    <w:rsid w:val="007B44B4"/>
    <w:rsid w:val="007B5D0B"/>
    <w:rsid w:val="00804C5B"/>
    <w:rsid w:val="0082497A"/>
    <w:rsid w:val="008257F6"/>
    <w:rsid w:val="00825CE8"/>
    <w:rsid w:val="00835FA5"/>
    <w:rsid w:val="00860B22"/>
    <w:rsid w:val="00860C6E"/>
    <w:rsid w:val="00870493"/>
    <w:rsid w:val="00890465"/>
    <w:rsid w:val="00894B6E"/>
    <w:rsid w:val="008A3A8F"/>
    <w:rsid w:val="008A7D1A"/>
    <w:rsid w:val="008B1877"/>
    <w:rsid w:val="008C1B78"/>
    <w:rsid w:val="008F4809"/>
    <w:rsid w:val="008F49A4"/>
    <w:rsid w:val="0091705B"/>
    <w:rsid w:val="0092003F"/>
    <w:rsid w:val="009350FC"/>
    <w:rsid w:val="00977788"/>
    <w:rsid w:val="009801CF"/>
    <w:rsid w:val="00980AC3"/>
    <w:rsid w:val="0098205C"/>
    <w:rsid w:val="009A51C8"/>
    <w:rsid w:val="009C0C1D"/>
    <w:rsid w:val="009C0C26"/>
    <w:rsid w:val="009C4EAB"/>
    <w:rsid w:val="009D019B"/>
    <w:rsid w:val="009E2A20"/>
    <w:rsid w:val="009E3E29"/>
    <w:rsid w:val="009E47C1"/>
    <w:rsid w:val="009E7076"/>
    <w:rsid w:val="009F065C"/>
    <w:rsid w:val="009F5310"/>
    <w:rsid w:val="00A00422"/>
    <w:rsid w:val="00A02C01"/>
    <w:rsid w:val="00A04579"/>
    <w:rsid w:val="00A15181"/>
    <w:rsid w:val="00A27522"/>
    <w:rsid w:val="00A32216"/>
    <w:rsid w:val="00A40CA4"/>
    <w:rsid w:val="00A44451"/>
    <w:rsid w:val="00A608DE"/>
    <w:rsid w:val="00A850BD"/>
    <w:rsid w:val="00A858DD"/>
    <w:rsid w:val="00A922D0"/>
    <w:rsid w:val="00A940FC"/>
    <w:rsid w:val="00AA6A97"/>
    <w:rsid w:val="00AC3041"/>
    <w:rsid w:val="00AC379E"/>
    <w:rsid w:val="00AD0A49"/>
    <w:rsid w:val="00AD41DB"/>
    <w:rsid w:val="00AE7378"/>
    <w:rsid w:val="00B01691"/>
    <w:rsid w:val="00B01EBF"/>
    <w:rsid w:val="00B033C4"/>
    <w:rsid w:val="00B10E28"/>
    <w:rsid w:val="00B13F78"/>
    <w:rsid w:val="00B212DB"/>
    <w:rsid w:val="00B24B35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0697"/>
    <w:rsid w:val="00BE1E33"/>
    <w:rsid w:val="00BE3DEE"/>
    <w:rsid w:val="00BE4C6A"/>
    <w:rsid w:val="00BE5A0F"/>
    <w:rsid w:val="00BE6D25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67DC"/>
    <w:rsid w:val="00CA6ECE"/>
    <w:rsid w:val="00CC4C19"/>
    <w:rsid w:val="00CD5310"/>
    <w:rsid w:val="00CE6E82"/>
    <w:rsid w:val="00D0533B"/>
    <w:rsid w:val="00D15D54"/>
    <w:rsid w:val="00D35AA1"/>
    <w:rsid w:val="00D759DA"/>
    <w:rsid w:val="00D910BF"/>
    <w:rsid w:val="00D9558C"/>
    <w:rsid w:val="00DA11BC"/>
    <w:rsid w:val="00DA5B3B"/>
    <w:rsid w:val="00DA5E3F"/>
    <w:rsid w:val="00DB76BD"/>
    <w:rsid w:val="00DC040A"/>
    <w:rsid w:val="00DD2217"/>
    <w:rsid w:val="00DD287C"/>
    <w:rsid w:val="00DD47CE"/>
    <w:rsid w:val="00DD7E9E"/>
    <w:rsid w:val="00DE0795"/>
    <w:rsid w:val="00DE600C"/>
    <w:rsid w:val="00DF5048"/>
    <w:rsid w:val="00E2609D"/>
    <w:rsid w:val="00E356E0"/>
    <w:rsid w:val="00E724F0"/>
    <w:rsid w:val="00E73B16"/>
    <w:rsid w:val="00E74EE7"/>
    <w:rsid w:val="00E839E8"/>
    <w:rsid w:val="00E90624"/>
    <w:rsid w:val="00E918BB"/>
    <w:rsid w:val="00EA0EA3"/>
    <w:rsid w:val="00EB1F11"/>
    <w:rsid w:val="00EC650A"/>
    <w:rsid w:val="00ED113F"/>
    <w:rsid w:val="00ED6A30"/>
    <w:rsid w:val="00EE21DB"/>
    <w:rsid w:val="00EE5233"/>
    <w:rsid w:val="00F01EF6"/>
    <w:rsid w:val="00F1746A"/>
    <w:rsid w:val="00F178AC"/>
    <w:rsid w:val="00F263B7"/>
    <w:rsid w:val="00F53850"/>
    <w:rsid w:val="00F6000B"/>
    <w:rsid w:val="00F60FD6"/>
    <w:rsid w:val="00F67085"/>
    <w:rsid w:val="00FC0C1C"/>
    <w:rsid w:val="00FC1ADE"/>
    <w:rsid w:val="00FC1F40"/>
    <w:rsid w:val="00FC3105"/>
    <w:rsid w:val="00FD16BD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E9FF8F"/>
  <w15:docId w15:val="{03C6AF17-913C-4330-9F78-37595ED0C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A8EA3-1E3C-47EE-B80D-2AD75550C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Irena Rudzkienė</cp:lastModifiedBy>
  <cp:revision>9</cp:revision>
  <cp:lastPrinted>2018-04-23T08:56:00Z</cp:lastPrinted>
  <dcterms:created xsi:type="dcterms:W3CDTF">2018-06-18T13:22:00Z</dcterms:created>
  <dcterms:modified xsi:type="dcterms:W3CDTF">2018-06-19T06:41:00Z</dcterms:modified>
</cp:coreProperties>
</file>