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3EC" w:rsidRDefault="00654692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rFonts w:ascii="Times New Roman" w:hAnsi="Times New Roman"/>
          <w:b/>
          <w:noProof/>
          <w:sz w:val="24"/>
          <w:szCs w:val="24"/>
          <w:lang w:val="lt-LT" w:eastAsia="lt-LT"/>
        </w:rPr>
        <w:drawing>
          <wp:inline distT="0" distB="0" distL="0" distR="0">
            <wp:extent cx="495300" cy="600075"/>
            <wp:effectExtent l="0" t="0" r="0" b="9525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3EC" w:rsidRPr="00C6701B" w:rsidRDefault="002D43EC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C6701B">
        <w:rPr>
          <w:rFonts w:ascii="Times New Roman" w:hAnsi="Times New Roman"/>
          <w:b/>
          <w:sz w:val="24"/>
          <w:lang w:val="lt-LT"/>
        </w:rPr>
        <w:t>AKIŲ RAJONO SAVIVALDYBĖS MERAS</w:t>
      </w:r>
    </w:p>
    <w:p w:rsidR="002D43EC" w:rsidRPr="00C6701B" w:rsidRDefault="002D43EC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2D43EC" w:rsidRPr="00C6701B" w:rsidRDefault="002D43EC">
      <w:pPr>
        <w:pStyle w:val="Heading3"/>
        <w:rPr>
          <w:b/>
          <w:lang w:val="lt-LT"/>
        </w:rPr>
      </w:pPr>
      <w:r w:rsidRPr="00C6701B">
        <w:rPr>
          <w:b/>
          <w:lang w:val="lt-LT"/>
        </w:rPr>
        <w:t>POTVARKIS</w:t>
      </w:r>
    </w:p>
    <w:p w:rsidR="002D43EC" w:rsidRDefault="00C758FB">
      <w:pPr>
        <w:pStyle w:val="Heading1"/>
        <w:jc w:val="center"/>
        <w:rPr>
          <w:b/>
          <w:lang w:val="lt-LT"/>
        </w:rPr>
      </w:pPr>
      <w:r>
        <w:rPr>
          <w:b/>
          <w:szCs w:val="24"/>
          <w:lang w:val="lt-LT"/>
        </w:rPr>
        <w:t>DĖL RAJONO SAVIVALDYBĖS MERO 2018 M. BIRŽELIO 8 D. POTVARKIO NR. MT-42 „</w:t>
      </w:r>
      <w:r w:rsidR="00311432" w:rsidRPr="00311432">
        <w:rPr>
          <w:b/>
          <w:szCs w:val="24"/>
          <w:lang w:val="lt-LT"/>
        </w:rPr>
        <w:t xml:space="preserve">DĖL </w:t>
      </w:r>
      <w:r w:rsidR="00DF56CA" w:rsidRPr="007F6DC9">
        <w:rPr>
          <w:b/>
          <w:color w:val="151515"/>
        </w:rPr>
        <w:t>V</w:t>
      </w:r>
      <w:r w:rsidR="00DF56CA">
        <w:rPr>
          <w:b/>
          <w:color w:val="151515"/>
        </w:rPr>
        <w:t>IEŠOSIOS ĮSTAIGOS</w:t>
      </w:r>
      <w:r w:rsidR="00DF56CA" w:rsidRPr="007F6DC9">
        <w:rPr>
          <w:b/>
          <w:color w:val="151515"/>
        </w:rPr>
        <w:t xml:space="preserve"> </w:t>
      </w:r>
      <w:r w:rsidR="00681A7B">
        <w:rPr>
          <w:b/>
          <w:color w:val="151515"/>
        </w:rPr>
        <w:t>ŠAKIŲ</w:t>
      </w:r>
      <w:r w:rsidR="00DE7E82" w:rsidRPr="007F6DC9">
        <w:rPr>
          <w:b/>
          <w:color w:val="151515"/>
        </w:rPr>
        <w:t xml:space="preserve"> PIRMINĖS</w:t>
      </w:r>
      <w:r w:rsidR="00DE7E82">
        <w:rPr>
          <w:b/>
          <w:color w:val="151515"/>
        </w:rPr>
        <w:t xml:space="preserve"> ASMENS</w:t>
      </w:r>
      <w:r w:rsidR="00DE7E82" w:rsidRPr="007F6DC9">
        <w:rPr>
          <w:b/>
          <w:color w:val="151515"/>
        </w:rPr>
        <w:t xml:space="preserve"> SVEIKATOS PRIEŽIŪROS CENTRO </w:t>
      </w:r>
      <w:r w:rsidR="00DE7E82">
        <w:rPr>
          <w:b/>
          <w:color w:val="151515"/>
        </w:rPr>
        <w:t>VYRIAUSIOJO GYDYTOJO</w:t>
      </w:r>
      <w:r w:rsidR="00DE7E82" w:rsidRPr="007F6DC9">
        <w:rPr>
          <w:b/>
          <w:color w:val="151515"/>
        </w:rPr>
        <w:t xml:space="preserve"> PAREIGYBĖS APRAŠYM</w:t>
      </w:r>
      <w:r w:rsidR="00DE7E82">
        <w:rPr>
          <w:b/>
          <w:color w:val="151515"/>
        </w:rPr>
        <w:t>O</w:t>
      </w:r>
      <w:r w:rsidR="00DE7E82">
        <w:rPr>
          <w:b/>
          <w:lang w:val="lt-LT"/>
        </w:rPr>
        <w:t xml:space="preserve"> </w:t>
      </w:r>
      <w:r w:rsidR="002D43EC">
        <w:rPr>
          <w:b/>
          <w:lang w:val="lt-LT"/>
        </w:rPr>
        <w:t>PATVIRTINIMO</w:t>
      </w:r>
      <w:r>
        <w:rPr>
          <w:b/>
          <w:lang w:val="lt-LT"/>
        </w:rPr>
        <w:t>“ PAKEITIMO</w:t>
      </w:r>
    </w:p>
    <w:p w:rsidR="002D43EC" w:rsidRPr="00C6701B" w:rsidRDefault="002D43EC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:rsidR="002D43EC" w:rsidRPr="00C6701B" w:rsidRDefault="00311432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2018</w:t>
      </w:r>
      <w:r w:rsidR="00960DFF">
        <w:rPr>
          <w:rFonts w:ascii="Times New Roman" w:hAnsi="Times New Roman"/>
          <w:sz w:val="24"/>
          <w:lang w:val="lt-LT"/>
        </w:rPr>
        <w:t xml:space="preserve"> m. </w:t>
      </w:r>
      <w:r w:rsidR="00681A7B">
        <w:rPr>
          <w:rFonts w:ascii="Times New Roman" w:hAnsi="Times New Roman"/>
          <w:sz w:val="24"/>
          <w:lang w:val="lt-LT"/>
        </w:rPr>
        <w:t>birželio</w:t>
      </w:r>
      <w:r w:rsidR="00E37474">
        <w:rPr>
          <w:rFonts w:ascii="Times New Roman" w:hAnsi="Times New Roman"/>
          <w:sz w:val="24"/>
          <w:lang w:val="lt-LT"/>
        </w:rPr>
        <w:t xml:space="preserve">  </w:t>
      </w:r>
      <w:r w:rsidR="00B626F2">
        <w:rPr>
          <w:rFonts w:ascii="Times New Roman" w:hAnsi="Times New Roman"/>
          <w:sz w:val="24"/>
          <w:lang w:val="lt-LT"/>
        </w:rPr>
        <w:t xml:space="preserve"> </w:t>
      </w:r>
      <w:r w:rsidR="002D43EC" w:rsidRPr="00C6701B">
        <w:rPr>
          <w:rFonts w:ascii="Times New Roman" w:hAnsi="Times New Roman"/>
          <w:sz w:val="24"/>
          <w:lang w:val="lt-LT"/>
        </w:rPr>
        <w:t>d.</w:t>
      </w:r>
      <w:r w:rsidR="002D43EC">
        <w:rPr>
          <w:rFonts w:ascii="Times New Roman" w:hAnsi="Times New Roman"/>
          <w:sz w:val="24"/>
          <w:lang w:val="lt-LT"/>
        </w:rPr>
        <w:t xml:space="preserve"> </w:t>
      </w:r>
      <w:r w:rsidR="002D43EC" w:rsidRPr="00DE6BCB">
        <w:rPr>
          <w:rFonts w:ascii="Times New Roman" w:hAnsi="Times New Roman"/>
          <w:sz w:val="24"/>
          <w:lang w:val="lt-LT"/>
        </w:rPr>
        <w:t>Nr</w:t>
      </w:r>
      <w:r w:rsidR="002D43EC" w:rsidRPr="00C6701B">
        <w:rPr>
          <w:rFonts w:ascii="Times New Roman" w:hAnsi="Times New Roman"/>
          <w:sz w:val="24"/>
          <w:lang w:val="lt-LT"/>
        </w:rPr>
        <w:t>.</w:t>
      </w:r>
      <w:r w:rsidR="002D43EC">
        <w:rPr>
          <w:rFonts w:ascii="Times New Roman" w:hAnsi="Times New Roman"/>
          <w:sz w:val="24"/>
          <w:lang w:val="lt-LT"/>
        </w:rPr>
        <w:t xml:space="preserve"> MT-</w:t>
      </w:r>
    </w:p>
    <w:p w:rsidR="002D43EC" w:rsidRDefault="002D43E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Pr="00380373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B1568A" w:rsidRPr="00380373" w:rsidRDefault="00394097" w:rsidP="00380373">
      <w:pPr>
        <w:widowControl w:val="0"/>
        <w:spacing w:line="360" w:lineRule="auto"/>
        <w:ind w:firstLine="851"/>
        <w:jc w:val="both"/>
        <w:rPr>
          <w:b/>
          <w:color w:val="000000"/>
          <w:lang w:val="lt-LT"/>
        </w:rPr>
      </w:pPr>
      <w:r w:rsidRPr="00380373">
        <w:rPr>
          <w:rFonts w:ascii="Times New Roman" w:hAnsi="Times New Roman"/>
          <w:sz w:val="24"/>
          <w:lang w:val="lt-LT"/>
        </w:rPr>
        <w:t xml:space="preserve">Vadovaudamasis </w:t>
      </w:r>
      <w:r w:rsidR="002D43EC" w:rsidRPr="00380373">
        <w:rPr>
          <w:rFonts w:ascii="Times New Roman" w:hAnsi="Times New Roman"/>
          <w:sz w:val="24"/>
          <w:lang w:val="lt-LT"/>
        </w:rPr>
        <w:t>Lietuvos Respubl</w:t>
      </w:r>
      <w:r w:rsidR="00E37474" w:rsidRPr="00380373">
        <w:rPr>
          <w:rFonts w:ascii="Times New Roman" w:hAnsi="Times New Roman"/>
          <w:sz w:val="24"/>
          <w:lang w:val="lt-LT"/>
        </w:rPr>
        <w:t xml:space="preserve">ikos vietos savivaldos įstatymo </w:t>
      </w:r>
      <w:r w:rsidR="00681A7B">
        <w:rPr>
          <w:rFonts w:ascii="Times New Roman" w:hAnsi="Times New Roman"/>
          <w:sz w:val="24"/>
          <w:lang w:val="lt-LT"/>
        </w:rPr>
        <w:t xml:space="preserve">18 straipsnio 1 dalimi, </w:t>
      </w:r>
      <w:r w:rsidR="00576207" w:rsidRPr="00380373">
        <w:rPr>
          <w:rFonts w:ascii="Times New Roman" w:hAnsi="Times New Roman"/>
          <w:sz w:val="24"/>
          <w:szCs w:val="24"/>
          <w:lang w:val="lt-LT"/>
        </w:rPr>
        <w:t>Šakių rajono savivaldybės</w:t>
      </w:r>
      <w:r w:rsidR="00576207" w:rsidRPr="00380373">
        <w:rPr>
          <w:rFonts w:ascii="Times New Roman" w:hAnsi="Times New Roman"/>
          <w:lang w:val="lt-LT"/>
        </w:rPr>
        <w:t xml:space="preserve"> </w:t>
      </w:r>
      <w:r w:rsidR="00576207" w:rsidRPr="00380373">
        <w:rPr>
          <w:rFonts w:ascii="Times New Roman" w:hAnsi="Times New Roman"/>
          <w:sz w:val="24"/>
          <w:szCs w:val="24"/>
          <w:lang w:val="lt-LT"/>
        </w:rPr>
        <w:t xml:space="preserve">tarybos veiklos reglamento, patvirtinto 2017 m. birželio 20 d. sprendimu Nr. T-191 „Dėl Šakių rajono savivaldybės tarybos </w:t>
      </w:r>
      <w:r w:rsidR="00C419F0">
        <w:rPr>
          <w:rFonts w:ascii="Times New Roman" w:hAnsi="Times New Roman"/>
          <w:sz w:val="24"/>
          <w:szCs w:val="24"/>
          <w:lang w:val="lt-LT"/>
        </w:rPr>
        <w:t>veiklos reglamento patvirtinimo“</w:t>
      </w:r>
      <w:r w:rsidR="00F30CF9" w:rsidRPr="00380373">
        <w:rPr>
          <w:rFonts w:ascii="Times New Roman" w:hAnsi="Times New Roman"/>
          <w:sz w:val="24"/>
          <w:szCs w:val="24"/>
          <w:lang w:val="lt-LT"/>
        </w:rPr>
        <w:t>,</w:t>
      </w:r>
      <w:r w:rsidR="00576207" w:rsidRPr="00380373">
        <w:rPr>
          <w:rFonts w:ascii="Times New Roman" w:hAnsi="Times New Roman"/>
          <w:sz w:val="24"/>
          <w:szCs w:val="24"/>
          <w:lang w:val="lt-LT"/>
        </w:rPr>
        <w:t xml:space="preserve"> 180 punktu</w:t>
      </w:r>
      <w:r w:rsidR="00BD3D3B">
        <w:rPr>
          <w:rFonts w:ascii="Times New Roman" w:hAnsi="Times New Roman"/>
          <w:sz w:val="24"/>
          <w:szCs w:val="24"/>
          <w:lang w:val="lt-LT"/>
        </w:rPr>
        <w:t>,</w:t>
      </w:r>
      <w:bookmarkStart w:id="0" w:name="_GoBack"/>
      <w:bookmarkEnd w:id="0"/>
    </w:p>
    <w:p w:rsidR="00311432" w:rsidRDefault="00C758FB" w:rsidP="00B1568A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 a k e i č i u</w:t>
      </w:r>
      <w:r w:rsidR="00960DFF" w:rsidRPr="00552077">
        <w:rPr>
          <w:rFonts w:ascii="Times New Roman" w:hAnsi="Times New Roman"/>
          <w:sz w:val="24"/>
          <w:lang w:val="lt-LT"/>
        </w:rPr>
        <w:t xml:space="preserve"> </w:t>
      </w:r>
      <w:r>
        <w:rPr>
          <w:rFonts w:ascii="Times New Roman" w:hAnsi="Times New Roman"/>
          <w:sz w:val="24"/>
          <w:lang w:val="lt-LT"/>
        </w:rPr>
        <w:t xml:space="preserve">rajono savivaldybės mero 2018 m. birželio 8 d. potvarkiu Nr. MT-42 „Dėl viešosios įstaigos Šakių pirminės asmens sveikatos priežiūros centro vyriausiojo gydytojo pareigybės aprašymo patvirtinimo“ patvirtintą </w:t>
      </w:r>
      <w:r w:rsidR="00B1568A" w:rsidRPr="00552077">
        <w:rPr>
          <w:rFonts w:ascii="Times New Roman" w:hAnsi="Times New Roman"/>
          <w:sz w:val="24"/>
          <w:lang w:val="lt-LT"/>
        </w:rPr>
        <w:t>viešosios</w:t>
      </w:r>
      <w:r w:rsidR="00311432" w:rsidRPr="00552077">
        <w:rPr>
          <w:rFonts w:ascii="Times New Roman" w:hAnsi="Times New Roman"/>
          <w:sz w:val="24"/>
          <w:lang w:val="lt-LT"/>
        </w:rPr>
        <w:t xml:space="preserve"> įstaigos </w:t>
      </w:r>
      <w:r w:rsidR="00681A7B">
        <w:rPr>
          <w:rFonts w:ascii="Times New Roman" w:hAnsi="Times New Roman"/>
          <w:sz w:val="24"/>
          <w:lang w:val="lt-LT"/>
        </w:rPr>
        <w:t>Šakių</w:t>
      </w:r>
      <w:r w:rsidR="00DE7E82">
        <w:rPr>
          <w:rFonts w:ascii="Times New Roman" w:hAnsi="Times New Roman"/>
          <w:sz w:val="24"/>
          <w:lang w:val="lt-LT"/>
        </w:rPr>
        <w:t xml:space="preserve"> pirminės asmens sveikatos priežiūros centro</w:t>
      </w:r>
      <w:r w:rsidR="00B1568A" w:rsidRPr="00552077">
        <w:rPr>
          <w:rFonts w:ascii="Times New Roman" w:hAnsi="Times New Roman"/>
          <w:sz w:val="24"/>
          <w:lang w:val="lt-LT"/>
        </w:rPr>
        <w:t xml:space="preserve"> vyriausiojo gydytojo</w:t>
      </w:r>
      <w:r w:rsidR="00394097" w:rsidRPr="00552077">
        <w:rPr>
          <w:rFonts w:ascii="Times New Roman" w:hAnsi="Times New Roman"/>
          <w:sz w:val="24"/>
          <w:lang w:val="lt-LT"/>
        </w:rPr>
        <w:t xml:space="preserve"> </w:t>
      </w:r>
      <w:r w:rsidR="002D43EC" w:rsidRPr="00552077">
        <w:rPr>
          <w:rFonts w:ascii="Times New Roman" w:hAnsi="Times New Roman"/>
          <w:sz w:val="24"/>
          <w:lang w:val="lt-LT"/>
        </w:rPr>
        <w:t>pareigybės aprašymą</w:t>
      </w:r>
      <w:r>
        <w:rPr>
          <w:rFonts w:ascii="Times New Roman" w:hAnsi="Times New Roman"/>
          <w:sz w:val="24"/>
          <w:lang w:val="lt-LT"/>
        </w:rPr>
        <w:t xml:space="preserve"> ir išdėstau jį nauja redakcija </w:t>
      </w:r>
      <w:r w:rsidR="002D43EC" w:rsidRPr="00552077">
        <w:rPr>
          <w:rFonts w:ascii="Times New Roman" w:hAnsi="Times New Roman"/>
          <w:sz w:val="24"/>
          <w:lang w:val="lt-LT"/>
        </w:rPr>
        <w:t xml:space="preserve">(pridedama). </w:t>
      </w:r>
    </w:p>
    <w:p w:rsidR="00552077" w:rsidRPr="00552077" w:rsidRDefault="00552077" w:rsidP="0055207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222222"/>
          <w:sz w:val="24"/>
          <w:szCs w:val="24"/>
          <w:lang w:val="lt-LT"/>
        </w:rPr>
      </w:pPr>
      <w:r w:rsidRPr="00552077">
        <w:rPr>
          <w:rStyle w:val="uficommentbody"/>
          <w:rFonts w:ascii="Times New Roman" w:hAnsi="Times New Roman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2D43EC" w:rsidRDefault="002D43EC" w:rsidP="000463EF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</w:p>
    <w:p w:rsidR="002D43EC" w:rsidRDefault="002D43EC" w:rsidP="000463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 w:rsidP="0088370E">
      <w:pPr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Savivaldybės meras</w:t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 w:rsidR="000463EF">
        <w:rPr>
          <w:rFonts w:ascii="Times New Roman" w:hAnsi="Times New Roman"/>
          <w:sz w:val="24"/>
          <w:lang w:val="lt-LT"/>
        </w:rPr>
        <w:t xml:space="preserve">           </w:t>
      </w:r>
      <w:r>
        <w:rPr>
          <w:rFonts w:ascii="Times New Roman" w:hAnsi="Times New Roman"/>
          <w:sz w:val="24"/>
          <w:lang w:val="lt-LT"/>
        </w:rPr>
        <w:t xml:space="preserve">Edgaras Pilypaitis </w:t>
      </w: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D43EC" w:rsidRDefault="002D43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E37474" w:rsidRDefault="00E3747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C758FB" w:rsidRDefault="00C758F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C758FB" w:rsidRDefault="00C758F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C758FB" w:rsidRDefault="00C758F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C758FB" w:rsidRDefault="00C758F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C758FB" w:rsidRDefault="00C758F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601D50" w:rsidRPr="00601D50" w:rsidRDefault="00601D50" w:rsidP="00601D50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601D50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:rsidR="00601D50" w:rsidRPr="00601D50" w:rsidRDefault="00601D50" w:rsidP="00601D50">
      <w:pPr>
        <w:suppressAutoHyphens/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601D50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:rsidR="00601D50" w:rsidRPr="00601D50" w:rsidRDefault="00601D50" w:rsidP="00601D50">
      <w:pPr>
        <w:suppressAutoHyphens/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601D50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:rsidR="00601D50" w:rsidRPr="00601D50" w:rsidRDefault="00601D50" w:rsidP="00601D50">
      <w:pPr>
        <w:suppressAutoHyphens/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601D50" w:rsidRPr="00601D50" w:rsidRDefault="00601D50" w:rsidP="00601D50">
      <w:pPr>
        <w:suppressAutoHyphens/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601D50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:rsidR="002D43EC" w:rsidRPr="00601D50" w:rsidRDefault="00601D50" w:rsidP="00601D50">
      <w:pPr>
        <w:tabs>
          <w:tab w:val="left" w:pos="2445"/>
        </w:tabs>
        <w:suppressAutoHyphens/>
        <w:spacing w:line="276" w:lineRule="auto"/>
        <w:rPr>
          <w:color w:val="00000A"/>
          <w:kern w:val="2"/>
          <w:sz w:val="24"/>
          <w:lang w:val="lt-LT" w:eastAsia="lt-LT"/>
        </w:rPr>
      </w:pPr>
      <w:r w:rsidRPr="00601D50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2018-06-</w:t>
      </w:r>
      <w:r w:rsidR="000C3CD9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22</w:t>
      </w:r>
    </w:p>
    <w:sectPr w:rsidR="002D43EC" w:rsidRPr="00601D50" w:rsidSect="002D43EC">
      <w:headerReference w:type="default" r:id="rId9"/>
      <w:footerReference w:type="default" r:id="rId10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FA9" w:rsidRDefault="00DF5FA9">
      <w:r>
        <w:separator/>
      </w:r>
    </w:p>
  </w:endnote>
  <w:endnote w:type="continuationSeparator" w:id="0">
    <w:p w:rsidR="00DF5FA9" w:rsidRDefault="00DF5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3EC" w:rsidRDefault="002D43EC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FA9" w:rsidRDefault="00DF5FA9">
      <w:r>
        <w:separator/>
      </w:r>
    </w:p>
  </w:footnote>
  <w:footnote w:type="continuationSeparator" w:id="0">
    <w:p w:rsidR="00DF5FA9" w:rsidRDefault="00DF5F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3EC" w:rsidRDefault="002D43EC">
    <w:pPr>
      <w:pStyle w:val="Header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94EBB"/>
    <w:multiLevelType w:val="hybridMultilevel"/>
    <w:tmpl w:val="2A3A4846"/>
    <w:lvl w:ilvl="0" w:tplc="0427000F">
      <w:start w:val="1"/>
      <w:numFmt w:val="decimal"/>
      <w:lvlText w:val="%1."/>
      <w:lvlJc w:val="left"/>
      <w:pPr>
        <w:ind w:left="1965" w:hanging="360"/>
      </w:pPr>
    </w:lvl>
    <w:lvl w:ilvl="1" w:tplc="04270019" w:tentative="1">
      <w:start w:val="1"/>
      <w:numFmt w:val="lowerLetter"/>
      <w:lvlText w:val="%2."/>
      <w:lvlJc w:val="left"/>
      <w:pPr>
        <w:ind w:left="2685" w:hanging="360"/>
      </w:pPr>
    </w:lvl>
    <w:lvl w:ilvl="2" w:tplc="0427001B" w:tentative="1">
      <w:start w:val="1"/>
      <w:numFmt w:val="lowerRoman"/>
      <w:lvlText w:val="%3."/>
      <w:lvlJc w:val="right"/>
      <w:pPr>
        <w:ind w:left="3405" w:hanging="180"/>
      </w:pPr>
    </w:lvl>
    <w:lvl w:ilvl="3" w:tplc="0427000F" w:tentative="1">
      <w:start w:val="1"/>
      <w:numFmt w:val="decimal"/>
      <w:lvlText w:val="%4."/>
      <w:lvlJc w:val="left"/>
      <w:pPr>
        <w:ind w:left="4125" w:hanging="360"/>
      </w:pPr>
    </w:lvl>
    <w:lvl w:ilvl="4" w:tplc="04270019" w:tentative="1">
      <w:start w:val="1"/>
      <w:numFmt w:val="lowerLetter"/>
      <w:lvlText w:val="%5."/>
      <w:lvlJc w:val="left"/>
      <w:pPr>
        <w:ind w:left="4845" w:hanging="360"/>
      </w:pPr>
    </w:lvl>
    <w:lvl w:ilvl="5" w:tplc="0427001B" w:tentative="1">
      <w:start w:val="1"/>
      <w:numFmt w:val="lowerRoman"/>
      <w:lvlText w:val="%6."/>
      <w:lvlJc w:val="right"/>
      <w:pPr>
        <w:ind w:left="5565" w:hanging="180"/>
      </w:pPr>
    </w:lvl>
    <w:lvl w:ilvl="6" w:tplc="0427000F" w:tentative="1">
      <w:start w:val="1"/>
      <w:numFmt w:val="decimal"/>
      <w:lvlText w:val="%7."/>
      <w:lvlJc w:val="left"/>
      <w:pPr>
        <w:ind w:left="6285" w:hanging="360"/>
      </w:pPr>
    </w:lvl>
    <w:lvl w:ilvl="7" w:tplc="04270019" w:tentative="1">
      <w:start w:val="1"/>
      <w:numFmt w:val="lowerLetter"/>
      <w:lvlText w:val="%8."/>
      <w:lvlJc w:val="left"/>
      <w:pPr>
        <w:ind w:left="7005" w:hanging="360"/>
      </w:pPr>
    </w:lvl>
    <w:lvl w:ilvl="8" w:tplc="0427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1">
    <w:nsid w:val="4ECA7057"/>
    <w:multiLevelType w:val="hybridMultilevel"/>
    <w:tmpl w:val="7DE08E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01B"/>
    <w:rsid w:val="0000077B"/>
    <w:rsid w:val="000324F8"/>
    <w:rsid w:val="000463EF"/>
    <w:rsid w:val="00062BCA"/>
    <w:rsid w:val="000C3CD9"/>
    <w:rsid w:val="00101739"/>
    <w:rsid w:val="001269C0"/>
    <w:rsid w:val="00137655"/>
    <w:rsid w:val="001655FD"/>
    <w:rsid w:val="001F7307"/>
    <w:rsid w:val="00242C3C"/>
    <w:rsid w:val="00246344"/>
    <w:rsid w:val="00255772"/>
    <w:rsid w:val="002B1C14"/>
    <w:rsid w:val="002D43EC"/>
    <w:rsid w:val="00311432"/>
    <w:rsid w:val="00380373"/>
    <w:rsid w:val="00394097"/>
    <w:rsid w:val="003C4DF9"/>
    <w:rsid w:val="00421BF4"/>
    <w:rsid w:val="004C6946"/>
    <w:rsid w:val="00500CF0"/>
    <w:rsid w:val="00552077"/>
    <w:rsid w:val="00554BE3"/>
    <w:rsid w:val="00576207"/>
    <w:rsid w:val="00601D50"/>
    <w:rsid w:val="00654692"/>
    <w:rsid w:val="006655E1"/>
    <w:rsid w:val="0067130F"/>
    <w:rsid w:val="00681A7B"/>
    <w:rsid w:val="00686255"/>
    <w:rsid w:val="00713BDE"/>
    <w:rsid w:val="00741F76"/>
    <w:rsid w:val="00770B97"/>
    <w:rsid w:val="007F08C7"/>
    <w:rsid w:val="007F1B69"/>
    <w:rsid w:val="00854171"/>
    <w:rsid w:val="00861C40"/>
    <w:rsid w:val="00866FDE"/>
    <w:rsid w:val="0088370E"/>
    <w:rsid w:val="008B77B5"/>
    <w:rsid w:val="008D0FD6"/>
    <w:rsid w:val="00960DFF"/>
    <w:rsid w:val="00983994"/>
    <w:rsid w:val="009D72E5"/>
    <w:rsid w:val="00A1706E"/>
    <w:rsid w:val="00AC09DA"/>
    <w:rsid w:val="00AC4DC2"/>
    <w:rsid w:val="00AC6ED0"/>
    <w:rsid w:val="00B1568A"/>
    <w:rsid w:val="00B626F2"/>
    <w:rsid w:val="00BB78B7"/>
    <w:rsid w:val="00BD3D3B"/>
    <w:rsid w:val="00C06CB3"/>
    <w:rsid w:val="00C419F0"/>
    <w:rsid w:val="00C463E3"/>
    <w:rsid w:val="00C6701B"/>
    <w:rsid w:val="00C758FB"/>
    <w:rsid w:val="00DD46A3"/>
    <w:rsid w:val="00DE6BCB"/>
    <w:rsid w:val="00DE7E82"/>
    <w:rsid w:val="00DF56CA"/>
    <w:rsid w:val="00DF5FA9"/>
    <w:rsid w:val="00E201D0"/>
    <w:rsid w:val="00E37474"/>
    <w:rsid w:val="00E6290D"/>
    <w:rsid w:val="00E92354"/>
    <w:rsid w:val="00EB5823"/>
    <w:rsid w:val="00F30CF9"/>
    <w:rsid w:val="00F5429F"/>
    <w:rsid w:val="00F65C94"/>
    <w:rsid w:val="00FC394F"/>
    <w:rsid w:val="00FC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0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388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388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388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72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2E5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11432"/>
    <w:pPr>
      <w:ind w:left="720"/>
      <w:contextualSpacing/>
    </w:pPr>
  </w:style>
  <w:style w:type="character" w:customStyle="1" w:styleId="uficommentbody">
    <w:name w:val="uficommentbody"/>
    <w:basedOn w:val="DefaultParagraphFont"/>
    <w:rsid w:val="005520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0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388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388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388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72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2E5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11432"/>
    <w:pPr>
      <w:ind w:left="720"/>
      <w:contextualSpacing/>
    </w:pPr>
  </w:style>
  <w:style w:type="character" w:customStyle="1" w:styleId="uficommentbody">
    <w:name w:val="uficommentbody"/>
    <w:basedOn w:val="DefaultParagraphFont"/>
    <w:rsid w:val="005520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15</TotalTime>
  <Pages>1</Pages>
  <Words>908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pilnas vardas</dc:creator>
  <cp:lastModifiedBy>Gediminas Morkeliūnas</cp:lastModifiedBy>
  <cp:revision>5</cp:revision>
  <cp:lastPrinted>2017-11-24T09:22:00Z</cp:lastPrinted>
  <dcterms:created xsi:type="dcterms:W3CDTF">2018-06-22T13:49:00Z</dcterms:created>
  <dcterms:modified xsi:type="dcterms:W3CDTF">2018-06-22T14:11:00Z</dcterms:modified>
</cp:coreProperties>
</file>