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933" w:rsidRPr="00977D7C" w:rsidRDefault="00093E2D">
      <w:pPr>
        <w:jc w:val="center"/>
        <w:rPr>
          <w:rFonts w:ascii="Times New Roman" w:hAnsi="Times New Roman"/>
          <w:b/>
          <w:lang w:val="lt-LT" w:eastAsia="lt-LT"/>
        </w:rPr>
      </w:pPr>
      <w:r w:rsidRPr="00977D7C">
        <w:rPr>
          <w:noProof/>
          <w:lang w:val="lt-LT" w:eastAsia="lt-LT"/>
        </w:rPr>
        <w:drawing>
          <wp:inline distT="0" distB="0" distL="0" distR="0" wp14:anchorId="30C9AF31" wp14:editId="33AB17A5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933" w:rsidRPr="00977D7C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977D7C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097933" w:rsidRPr="00977D7C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097933" w:rsidRPr="00977D7C" w:rsidRDefault="00434A6F">
      <w:pPr>
        <w:pStyle w:val="Antrat3"/>
        <w:rPr>
          <w:b/>
          <w:lang w:val="lt-LT"/>
        </w:rPr>
      </w:pPr>
      <w:r w:rsidRPr="00977D7C">
        <w:rPr>
          <w:b/>
          <w:lang w:val="lt-LT"/>
        </w:rPr>
        <w:t>POTVARKIS</w:t>
      </w:r>
    </w:p>
    <w:p w:rsidR="00097933" w:rsidRPr="00977D7C" w:rsidRDefault="00D2652C" w:rsidP="00977D7C">
      <w:pPr>
        <w:pStyle w:val="Antrat1"/>
        <w:jc w:val="center"/>
        <w:rPr>
          <w:b/>
          <w:lang w:val="lt-LT"/>
        </w:rPr>
      </w:pPr>
      <w:bookmarkStart w:id="0" w:name="_GoBack"/>
      <w:r w:rsidRPr="00D2652C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2554B5">
        <w:rPr>
          <w:b/>
          <w:lang w:val="lt-LT"/>
        </w:rPr>
        <w:t xml:space="preserve">TEIKIMO PATVIRTINTI </w:t>
      </w:r>
      <w:r w:rsidR="00AF55B2">
        <w:rPr>
          <w:b/>
          <w:lang w:val="lt-LT"/>
        </w:rPr>
        <w:t xml:space="preserve">ŠAKIŲ </w:t>
      </w:r>
      <w:r>
        <w:rPr>
          <w:b/>
          <w:lang w:val="lt-LT"/>
        </w:rPr>
        <w:t xml:space="preserve">RAJONO SAVIVALDYBĖS ADMINISTRACIJOS </w:t>
      </w:r>
      <w:r w:rsidR="00AF55B2" w:rsidRPr="00851AB7">
        <w:rPr>
          <w:b/>
          <w:color w:val="000000" w:themeColor="text1"/>
          <w:szCs w:val="24"/>
          <w:lang w:val="lt-LT"/>
        </w:rPr>
        <w:t>STRUKTŪR</w:t>
      </w:r>
      <w:r w:rsidR="002554B5">
        <w:rPr>
          <w:b/>
          <w:color w:val="000000" w:themeColor="text1"/>
          <w:szCs w:val="24"/>
          <w:lang w:val="lt-LT"/>
        </w:rPr>
        <w:t>Ą</w:t>
      </w:r>
      <w:r w:rsidR="00AF55B2">
        <w:rPr>
          <w:b/>
          <w:lang w:val="lt-LT"/>
        </w:rPr>
        <w:t xml:space="preserve"> </w:t>
      </w:r>
    </w:p>
    <w:bookmarkEnd w:id="0"/>
    <w:p w:rsidR="00097933" w:rsidRPr="00977D7C" w:rsidRDefault="00097933" w:rsidP="004C6ADF">
      <w:pPr>
        <w:tabs>
          <w:tab w:val="left" w:pos="6804"/>
        </w:tabs>
        <w:jc w:val="both"/>
        <w:rPr>
          <w:rFonts w:ascii="Times New Roman" w:hAnsi="Times New Roman"/>
          <w:b/>
          <w:sz w:val="24"/>
          <w:lang w:val="lt-LT"/>
        </w:rPr>
      </w:pPr>
    </w:p>
    <w:p w:rsidR="00097933" w:rsidRPr="00977D7C" w:rsidRDefault="009D2AC9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77D7C">
        <w:rPr>
          <w:rFonts w:ascii="Times New Roman" w:hAnsi="Times New Roman"/>
          <w:sz w:val="24"/>
          <w:lang w:val="lt-LT"/>
        </w:rPr>
        <w:t>201</w:t>
      </w:r>
      <w:r w:rsidR="00977D7C" w:rsidRPr="00977D7C">
        <w:rPr>
          <w:rFonts w:ascii="Times New Roman" w:hAnsi="Times New Roman"/>
          <w:sz w:val="24"/>
          <w:lang w:val="lt-LT"/>
        </w:rPr>
        <w:t xml:space="preserve">8 m. </w:t>
      </w:r>
      <w:r w:rsidR="001C0524">
        <w:rPr>
          <w:rFonts w:ascii="Times New Roman" w:hAnsi="Times New Roman"/>
          <w:sz w:val="24"/>
          <w:lang w:val="lt-LT"/>
        </w:rPr>
        <w:t xml:space="preserve">liepos </w:t>
      </w:r>
      <w:r w:rsidR="00977D7C" w:rsidRPr="00977D7C">
        <w:rPr>
          <w:rFonts w:ascii="Times New Roman" w:hAnsi="Times New Roman"/>
          <w:sz w:val="24"/>
          <w:lang w:val="lt-LT"/>
        </w:rPr>
        <w:t xml:space="preserve">   d. </w:t>
      </w:r>
      <w:r w:rsidR="00A24C63" w:rsidRPr="00977D7C">
        <w:rPr>
          <w:rFonts w:ascii="Times New Roman" w:hAnsi="Times New Roman"/>
          <w:sz w:val="24"/>
          <w:lang w:val="lt-LT"/>
        </w:rPr>
        <w:t>Nr.</w:t>
      </w:r>
      <w:r w:rsidR="00977D7C" w:rsidRPr="00977D7C">
        <w:rPr>
          <w:rFonts w:ascii="Times New Roman" w:hAnsi="Times New Roman"/>
          <w:sz w:val="24"/>
          <w:lang w:val="lt-LT"/>
        </w:rPr>
        <w:t xml:space="preserve"> MT-</w:t>
      </w:r>
    </w:p>
    <w:p w:rsidR="00097933" w:rsidRPr="00977D7C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77D7C">
        <w:rPr>
          <w:rFonts w:ascii="Times New Roman" w:hAnsi="Times New Roman"/>
          <w:sz w:val="24"/>
          <w:lang w:val="lt-LT"/>
        </w:rPr>
        <w:t>Šakiai</w:t>
      </w:r>
    </w:p>
    <w:p w:rsidR="00097933" w:rsidRPr="00977D7C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97933" w:rsidRPr="00977D7C" w:rsidRDefault="00097933" w:rsidP="004C6AD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</w:p>
    <w:p w:rsidR="00097933" w:rsidRPr="00977D7C" w:rsidRDefault="009D2AC9" w:rsidP="00977D7C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/>
        </w:rPr>
      </w:pPr>
      <w:r w:rsidRPr="00977D7C">
        <w:rPr>
          <w:rFonts w:ascii="Times New Roman" w:hAnsi="Times New Roman"/>
          <w:sz w:val="24"/>
          <w:lang w:val="lt-LT"/>
        </w:rPr>
        <w:t xml:space="preserve">Vadovaudamasis Lietuvos Respublikos </w:t>
      </w:r>
      <w:r w:rsidR="006D1DA7" w:rsidRPr="00977D7C">
        <w:rPr>
          <w:rFonts w:ascii="Times New Roman" w:hAnsi="Times New Roman"/>
          <w:sz w:val="24"/>
          <w:lang w:val="lt-LT"/>
        </w:rPr>
        <w:t>vietos savivaldos įstatymo 16 straipsnio 2 dalies 10 punktu,</w:t>
      </w:r>
      <w:r w:rsidR="004773D7" w:rsidRPr="00977D7C">
        <w:rPr>
          <w:rFonts w:ascii="Times New Roman" w:hAnsi="Times New Roman"/>
          <w:sz w:val="24"/>
          <w:lang w:val="lt-LT"/>
        </w:rPr>
        <w:t xml:space="preserve"> 20 straipsnio 4 dalimi,</w:t>
      </w:r>
      <w:r w:rsidR="006D1DA7" w:rsidRPr="00977D7C">
        <w:rPr>
          <w:rFonts w:ascii="Times New Roman" w:hAnsi="Times New Roman"/>
          <w:sz w:val="24"/>
          <w:lang w:val="lt-LT"/>
        </w:rPr>
        <w:t xml:space="preserve"> 30 straipsnio 1 dalimi bei atsižvelgdamas į </w:t>
      </w:r>
      <w:r w:rsidR="00CC3D91">
        <w:rPr>
          <w:rFonts w:ascii="Times New Roman" w:hAnsi="Times New Roman"/>
          <w:sz w:val="24"/>
          <w:lang w:val="lt-LT"/>
        </w:rPr>
        <w:t xml:space="preserve">Šakių </w:t>
      </w:r>
      <w:r w:rsidR="006D1DA7" w:rsidRPr="00977D7C">
        <w:rPr>
          <w:rFonts w:ascii="Times New Roman" w:hAnsi="Times New Roman"/>
          <w:sz w:val="24"/>
          <w:lang w:val="lt-LT"/>
        </w:rPr>
        <w:t>rajono savivaldybės administracijos direktoriaus 201</w:t>
      </w:r>
      <w:r w:rsidR="00977D7C">
        <w:rPr>
          <w:rFonts w:ascii="Times New Roman" w:hAnsi="Times New Roman"/>
          <w:sz w:val="24"/>
          <w:lang w:val="lt-LT"/>
        </w:rPr>
        <w:t>8</w:t>
      </w:r>
      <w:r w:rsidR="006D1DA7" w:rsidRPr="00977D7C">
        <w:rPr>
          <w:rFonts w:ascii="Times New Roman" w:hAnsi="Times New Roman"/>
          <w:sz w:val="24"/>
          <w:lang w:val="lt-LT"/>
        </w:rPr>
        <w:t xml:space="preserve"> m. </w:t>
      </w:r>
      <w:r w:rsidR="001C0524">
        <w:rPr>
          <w:rFonts w:ascii="Times New Roman" w:hAnsi="Times New Roman"/>
          <w:sz w:val="24"/>
          <w:lang w:val="lt-LT"/>
        </w:rPr>
        <w:t xml:space="preserve">liepos </w:t>
      </w:r>
      <w:r w:rsidR="00CC3D91">
        <w:rPr>
          <w:rFonts w:ascii="Times New Roman" w:hAnsi="Times New Roman"/>
          <w:sz w:val="24"/>
          <w:lang w:val="lt-LT"/>
        </w:rPr>
        <w:t>18</w:t>
      </w:r>
      <w:r w:rsidR="006D1DA7" w:rsidRPr="00977D7C">
        <w:rPr>
          <w:rFonts w:ascii="Times New Roman" w:hAnsi="Times New Roman"/>
          <w:sz w:val="24"/>
          <w:lang w:val="lt-LT"/>
        </w:rPr>
        <w:t xml:space="preserve"> d. siūlymą Nr. S-</w:t>
      </w:r>
      <w:r w:rsidR="00CC3D91">
        <w:rPr>
          <w:rFonts w:ascii="Times New Roman" w:hAnsi="Times New Roman"/>
          <w:sz w:val="24"/>
          <w:lang w:val="lt-LT"/>
        </w:rPr>
        <w:t>1397</w:t>
      </w:r>
      <w:r w:rsidR="006D1DA7" w:rsidRPr="00977D7C">
        <w:rPr>
          <w:rFonts w:ascii="Times New Roman" w:hAnsi="Times New Roman"/>
          <w:sz w:val="24"/>
          <w:lang w:val="lt-LT"/>
        </w:rPr>
        <w:t>„</w:t>
      </w:r>
      <w:r w:rsidR="004773D7" w:rsidRPr="00977D7C">
        <w:rPr>
          <w:rFonts w:ascii="Times New Roman" w:hAnsi="Times New Roman"/>
          <w:sz w:val="24"/>
          <w:lang w:val="lt-LT"/>
        </w:rPr>
        <w:t>Siūlymas d</w:t>
      </w:r>
      <w:r w:rsidR="006D1DA7" w:rsidRPr="00977D7C">
        <w:rPr>
          <w:rFonts w:ascii="Times New Roman" w:hAnsi="Times New Roman"/>
          <w:sz w:val="24"/>
          <w:lang w:val="lt-LT"/>
        </w:rPr>
        <w:t xml:space="preserve">ėl </w:t>
      </w:r>
      <w:r w:rsidR="00065387">
        <w:rPr>
          <w:rFonts w:ascii="Times New Roman" w:hAnsi="Times New Roman"/>
          <w:sz w:val="24"/>
          <w:lang w:val="lt-LT"/>
        </w:rPr>
        <w:t>Šakių rajono savivaldybės administracijos struktūros patvirtinimo</w:t>
      </w:r>
      <w:r w:rsidR="003E6A7E" w:rsidRPr="00977D7C">
        <w:rPr>
          <w:rFonts w:ascii="Times New Roman" w:hAnsi="Times New Roman"/>
          <w:sz w:val="24"/>
          <w:lang w:val="lt-LT"/>
        </w:rPr>
        <w:t>“</w:t>
      </w:r>
      <w:r w:rsidR="00AF55B2">
        <w:rPr>
          <w:rFonts w:ascii="Times New Roman" w:hAnsi="Times New Roman"/>
          <w:sz w:val="24"/>
          <w:lang w:val="lt-LT"/>
        </w:rPr>
        <w:t>,</w:t>
      </w:r>
    </w:p>
    <w:p w:rsidR="00065387" w:rsidRDefault="00AB44D3" w:rsidP="001C0524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/>
        </w:rPr>
      </w:pPr>
      <w:r w:rsidRPr="00CC3D91">
        <w:rPr>
          <w:rFonts w:ascii="Times New Roman" w:hAnsi="Times New Roman"/>
          <w:spacing w:val="60"/>
          <w:sz w:val="24"/>
          <w:lang w:val="lt-LT"/>
        </w:rPr>
        <w:t>t</w:t>
      </w:r>
      <w:r w:rsidR="003E6A7E" w:rsidRPr="00CC3D91">
        <w:rPr>
          <w:rFonts w:ascii="Times New Roman" w:hAnsi="Times New Roman"/>
          <w:spacing w:val="60"/>
          <w:sz w:val="24"/>
          <w:lang w:val="lt-LT"/>
        </w:rPr>
        <w:t>eikiu</w:t>
      </w:r>
      <w:r w:rsidR="003E6A7E" w:rsidRPr="00977D7C">
        <w:rPr>
          <w:rFonts w:ascii="Times New Roman" w:hAnsi="Times New Roman"/>
          <w:sz w:val="24"/>
          <w:lang w:val="lt-LT"/>
        </w:rPr>
        <w:t xml:space="preserve"> </w:t>
      </w:r>
      <w:r w:rsidR="001A34DD" w:rsidRPr="00977D7C">
        <w:rPr>
          <w:rFonts w:ascii="Times New Roman" w:hAnsi="Times New Roman"/>
          <w:sz w:val="24"/>
          <w:lang w:val="lt-LT"/>
        </w:rPr>
        <w:t xml:space="preserve">rajono savivaldybės tarybai </w:t>
      </w:r>
      <w:r w:rsidR="00D2652C">
        <w:rPr>
          <w:rFonts w:ascii="Times New Roman" w:hAnsi="Times New Roman"/>
          <w:sz w:val="24"/>
          <w:lang w:val="lt-LT"/>
        </w:rPr>
        <w:t>pa</w:t>
      </w:r>
      <w:r w:rsidR="00FF3C17" w:rsidRPr="00977D7C">
        <w:rPr>
          <w:rFonts w:ascii="Times New Roman" w:hAnsi="Times New Roman"/>
          <w:sz w:val="24"/>
          <w:lang w:val="lt-LT"/>
        </w:rPr>
        <w:t>tvirtinti</w:t>
      </w:r>
      <w:r w:rsidR="001C0524">
        <w:rPr>
          <w:rFonts w:ascii="Times New Roman" w:hAnsi="Times New Roman"/>
          <w:sz w:val="24"/>
          <w:lang w:val="lt-LT"/>
        </w:rPr>
        <w:t xml:space="preserve"> </w:t>
      </w:r>
      <w:r w:rsidR="00AF55B2">
        <w:rPr>
          <w:rFonts w:ascii="Times New Roman" w:hAnsi="Times New Roman"/>
          <w:sz w:val="24"/>
          <w:lang w:val="lt-LT"/>
        </w:rPr>
        <w:t xml:space="preserve">Šakių rajono savivaldybės </w:t>
      </w:r>
      <w:r w:rsidR="00065387">
        <w:rPr>
          <w:rFonts w:ascii="Times New Roman" w:hAnsi="Times New Roman"/>
          <w:sz w:val="24"/>
          <w:lang w:val="lt-LT"/>
        </w:rPr>
        <w:t xml:space="preserve">administracijos </w:t>
      </w:r>
      <w:r w:rsidR="00AF55B2">
        <w:rPr>
          <w:rFonts w:ascii="Times New Roman" w:hAnsi="Times New Roman"/>
          <w:sz w:val="24"/>
          <w:lang w:val="lt-LT"/>
        </w:rPr>
        <w:t>struktūrą (pridedama)</w:t>
      </w:r>
      <w:r w:rsidR="00065387">
        <w:rPr>
          <w:rFonts w:ascii="Times New Roman" w:hAnsi="Times New Roman"/>
          <w:sz w:val="24"/>
          <w:lang w:val="lt-LT"/>
        </w:rPr>
        <w:t>.</w:t>
      </w:r>
    </w:p>
    <w:p w:rsidR="0049634A" w:rsidRPr="00977D7C" w:rsidRDefault="0049634A" w:rsidP="00977D7C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/>
        </w:rPr>
      </w:pPr>
    </w:p>
    <w:p w:rsidR="00097933" w:rsidRPr="00977D7C" w:rsidRDefault="00097933" w:rsidP="004C6AD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</w:p>
    <w:p w:rsidR="00595CB9" w:rsidRPr="00977D7C" w:rsidRDefault="009D2AC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 w:rsidRPr="00977D7C">
        <w:rPr>
          <w:rFonts w:ascii="Times New Roman" w:hAnsi="Times New Roman"/>
          <w:sz w:val="24"/>
          <w:lang w:val="lt-LT"/>
        </w:rPr>
        <w:t xml:space="preserve">    </w:t>
      </w:r>
    </w:p>
    <w:p w:rsidR="005A42E7" w:rsidRPr="00977D7C" w:rsidRDefault="00D2030F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 w:rsidRPr="00977D7C">
        <w:rPr>
          <w:rFonts w:ascii="Times New Roman" w:hAnsi="Times New Roman"/>
          <w:sz w:val="24"/>
          <w:lang w:val="lt-LT"/>
        </w:rPr>
        <w:t>Savivaldybės m</w:t>
      </w:r>
      <w:r w:rsidR="005A42E7" w:rsidRPr="00977D7C">
        <w:rPr>
          <w:rFonts w:ascii="Times New Roman" w:hAnsi="Times New Roman"/>
          <w:sz w:val="24"/>
          <w:lang w:val="lt-LT"/>
        </w:rPr>
        <w:t>eras</w:t>
      </w:r>
      <w:r w:rsidR="00CC3D91">
        <w:rPr>
          <w:rFonts w:ascii="Times New Roman" w:hAnsi="Times New Roman"/>
          <w:sz w:val="24"/>
          <w:lang w:val="lt-LT"/>
        </w:rPr>
        <w:tab/>
      </w:r>
      <w:r w:rsidR="00CC3D91">
        <w:rPr>
          <w:rFonts w:ascii="Times New Roman" w:hAnsi="Times New Roman"/>
          <w:sz w:val="24"/>
          <w:lang w:val="lt-LT"/>
        </w:rPr>
        <w:tab/>
        <w:t xml:space="preserve">       </w:t>
      </w:r>
      <w:r w:rsidR="003E6A7E" w:rsidRPr="00977D7C">
        <w:rPr>
          <w:rFonts w:ascii="Times New Roman" w:hAnsi="Times New Roman"/>
          <w:sz w:val="24"/>
          <w:lang w:val="lt-LT"/>
        </w:rPr>
        <w:t>Edgaras Pilypaitis</w:t>
      </w:r>
    </w:p>
    <w:p w:rsidR="003E6A7E" w:rsidRPr="00977D7C" w:rsidRDefault="003E6A7E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3E6A7E" w:rsidRPr="00977D7C" w:rsidRDefault="003E6A7E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3E6A7E" w:rsidRPr="00977D7C" w:rsidRDefault="003E6A7E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977D7C" w:rsidRDefault="00977D7C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977D7C" w:rsidRDefault="00977D7C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977D7C" w:rsidRPr="00977D7C" w:rsidRDefault="00977D7C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3E6A7E" w:rsidRPr="00977D7C" w:rsidRDefault="003E6A7E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3E6A7E" w:rsidRDefault="003E6A7E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AB44D3" w:rsidRDefault="00AB44D3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AB44D3" w:rsidRDefault="00AB44D3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AB44D3" w:rsidRDefault="00AB44D3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AB44D3" w:rsidRDefault="00AB44D3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1C0524" w:rsidRDefault="001C0524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1C0524" w:rsidRPr="00977D7C" w:rsidRDefault="001C0524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3E6A7E" w:rsidRPr="00977D7C" w:rsidRDefault="003E6A7E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3E6A7E" w:rsidRPr="00977D7C" w:rsidRDefault="003E6A7E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3E6A7E" w:rsidRPr="00977D7C" w:rsidRDefault="003E6A7E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 w:rsidRPr="00977D7C">
        <w:rPr>
          <w:rFonts w:ascii="Times New Roman" w:hAnsi="Times New Roman"/>
          <w:sz w:val="24"/>
          <w:lang w:val="lt-LT"/>
        </w:rPr>
        <w:t>Parengė</w:t>
      </w:r>
    </w:p>
    <w:p w:rsidR="003E6A7E" w:rsidRPr="00977D7C" w:rsidRDefault="00977D7C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tarybos sekretorė</w:t>
      </w:r>
    </w:p>
    <w:p w:rsidR="003E6A7E" w:rsidRPr="00977D7C" w:rsidRDefault="003E6A7E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3E6A7E" w:rsidRDefault="00977D7C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Inga Kanapeckienė</w:t>
      </w:r>
    </w:p>
    <w:p w:rsidR="00977D7C" w:rsidRPr="00977D7C" w:rsidRDefault="00977D7C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2018-0</w:t>
      </w:r>
      <w:r w:rsidR="001C0524">
        <w:rPr>
          <w:rFonts w:ascii="Times New Roman" w:hAnsi="Times New Roman"/>
          <w:sz w:val="24"/>
          <w:lang w:val="lt-LT"/>
        </w:rPr>
        <w:t>7</w:t>
      </w:r>
      <w:r>
        <w:rPr>
          <w:rFonts w:ascii="Times New Roman" w:hAnsi="Times New Roman"/>
          <w:sz w:val="24"/>
          <w:lang w:val="lt-LT"/>
        </w:rPr>
        <w:t>-</w:t>
      </w:r>
      <w:r w:rsidR="003556AE">
        <w:rPr>
          <w:rFonts w:ascii="Times New Roman" w:hAnsi="Times New Roman"/>
          <w:sz w:val="24"/>
          <w:lang w:val="lt-LT"/>
        </w:rPr>
        <w:t>20</w:t>
      </w:r>
    </w:p>
    <w:sectPr w:rsidR="00977D7C" w:rsidRPr="00977D7C" w:rsidSect="001C0524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2EE" w:rsidRDefault="00E752EE">
      <w:r>
        <w:separator/>
      </w:r>
    </w:p>
  </w:endnote>
  <w:endnote w:type="continuationSeparator" w:id="0">
    <w:p w:rsidR="00E752EE" w:rsidRDefault="00E75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933" w:rsidRDefault="00434A6F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49634A">
      <w:rPr>
        <w:noProof/>
        <w:sz w:val="8"/>
      </w:rPr>
      <w:t>D:\dokumentai\2018\Rastai\0117_pareigyb.docx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2EE" w:rsidRDefault="00E752EE">
      <w:r>
        <w:separator/>
      </w:r>
    </w:p>
  </w:footnote>
  <w:footnote w:type="continuationSeparator" w:id="0">
    <w:p w:rsidR="00E752EE" w:rsidRDefault="00E75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933" w:rsidRDefault="00434A6F">
    <w:pPr>
      <w:pStyle w:val="Antrats"/>
      <w:rPr>
        <w:sz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52AC3"/>
    <w:rsid w:val="00065387"/>
    <w:rsid w:val="00093E2D"/>
    <w:rsid w:val="00097933"/>
    <w:rsid w:val="00102B7D"/>
    <w:rsid w:val="00146E5A"/>
    <w:rsid w:val="001A34DD"/>
    <w:rsid w:val="001A731B"/>
    <w:rsid w:val="001C0524"/>
    <w:rsid w:val="001F1E0C"/>
    <w:rsid w:val="002554B5"/>
    <w:rsid w:val="002905DB"/>
    <w:rsid w:val="003556AE"/>
    <w:rsid w:val="003A171E"/>
    <w:rsid w:val="003B1818"/>
    <w:rsid w:val="003E6A7E"/>
    <w:rsid w:val="004254FA"/>
    <w:rsid w:val="00434A6F"/>
    <w:rsid w:val="004773D7"/>
    <w:rsid w:val="0049634A"/>
    <w:rsid w:val="004C6ADF"/>
    <w:rsid w:val="00595CB9"/>
    <w:rsid w:val="005A42E7"/>
    <w:rsid w:val="005C2485"/>
    <w:rsid w:val="00641F20"/>
    <w:rsid w:val="006D1DA7"/>
    <w:rsid w:val="006E4D74"/>
    <w:rsid w:val="007408B5"/>
    <w:rsid w:val="00774280"/>
    <w:rsid w:val="007C35FD"/>
    <w:rsid w:val="00977D7C"/>
    <w:rsid w:val="009D2AC9"/>
    <w:rsid w:val="00A24C63"/>
    <w:rsid w:val="00AB44D3"/>
    <w:rsid w:val="00AD485C"/>
    <w:rsid w:val="00AF55B2"/>
    <w:rsid w:val="00BD5160"/>
    <w:rsid w:val="00CC3D91"/>
    <w:rsid w:val="00D171A9"/>
    <w:rsid w:val="00D2030F"/>
    <w:rsid w:val="00D2652C"/>
    <w:rsid w:val="00D42E04"/>
    <w:rsid w:val="00E41A78"/>
    <w:rsid w:val="00E6376E"/>
    <w:rsid w:val="00E752EE"/>
    <w:rsid w:val="00F267E8"/>
    <w:rsid w:val="00F36C7E"/>
    <w:rsid w:val="00FF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D55D3A"/>
  <w15:docId w15:val="{8AE9D3BD-2E69-4C9A-ADD3-B90672994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254F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254FA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478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Inga Kanapeckienė</cp:lastModifiedBy>
  <cp:revision>8</cp:revision>
  <cp:lastPrinted>2018-01-17T12:34:00Z</cp:lastPrinted>
  <dcterms:created xsi:type="dcterms:W3CDTF">2018-07-12T11:18:00Z</dcterms:created>
  <dcterms:modified xsi:type="dcterms:W3CDTF">2018-07-20T07:06:00Z</dcterms:modified>
</cp:coreProperties>
</file>