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174" w:rsidRPr="00CE7529" w:rsidRDefault="000B3174" w:rsidP="000B3174">
      <w:pPr>
        <w:jc w:val="both"/>
      </w:pPr>
      <w:r w:rsidRPr="00CE7529">
        <w:t xml:space="preserve">                                                                                          PATVIRTINTA           </w:t>
      </w:r>
    </w:p>
    <w:p w:rsidR="000B3174" w:rsidRPr="00CE7529" w:rsidRDefault="000B3174" w:rsidP="000B3174">
      <w:pPr>
        <w:jc w:val="both"/>
      </w:pPr>
      <w:r w:rsidRPr="00CE7529">
        <w:t xml:space="preserve">                                                                                          Šakių rajono savivaldybės</w:t>
      </w:r>
    </w:p>
    <w:p w:rsidR="000B3174" w:rsidRPr="00CE7529" w:rsidRDefault="000B3174" w:rsidP="000B3174">
      <w:pPr>
        <w:jc w:val="both"/>
      </w:pPr>
      <w:r w:rsidRPr="00CE7529">
        <w:t xml:space="preserve">                                                                                          administracijos direktoriaus</w:t>
      </w:r>
    </w:p>
    <w:p w:rsidR="000B3174" w:rsidRPr="000B3174" w:rsidRDefault="000B3174" w:rsidP="000B3174">
      <w:pPr>
        <w:jc w:val="both"/>
        <w:rPr>
          <w:color w:val="FF0000"/>
        </w:rPr>
      </w:pPr>
      <w:r w:rsidRPr="00CE7529">
        <w:t xml:space="preserve">                                                              </w:t>
      </w:r>
      <w:r w:rsidR="004F1EEA">
        <w:t xml:space="preserve">                            2018</w:t>
      </w:r>
      <w:r w:rsidRPr="00CE7529">
        <w:t xml:space="preserve"> m.                      d. įsakymu Nr. AT-                                                                                   </w:t>
      </w:r>
    </w:p>
    <w:p w:rsidR="000C08C5" w:rsidRDefault="000C08C5" w:rsidP="007A6BFE">
      <w:pPr>
        <w:jc w:val="center"/>
        <w:rPr>
          <w:noProof/>
          <w:lang w:eastAsia="lt-LT"/>
        </w:rPr>
      </w:pPr>
    </w:p>
    <w:p w:rsidR="000B3174" w:rsidRDefault="000B3174" w:rsidP="007A6BFE">
      <w:pPr>
        <w:jc w:val="center"/>
        <w:rPr>
          <w:rFonts w:ascii="Times New Roman" w:hAnsi="Times New Roman"/>
          <w:b/>
        </w:rPr>
      </w:pPr>
    </w:p>
    <w:p w:rsidR="00CE3122" w:rsidRDefault="00CE3122" w:rsidP="00CE3122">
      <w:pPr>
        <w:jc w:val="center"/>
        <w:rPr>
          <w:rFonts w:ascii="Times New Roman" w:hAnsi="Times New Roman"/>
          <w:b/>
        </w:rPr>
      </w:pPr>
      <w:r>
        <w:rPr>
          <w:rFonts w:ascii="Times New Roman" w:hAnsi="Times New Roman"/>
          <w:b/>
        </w:rPr>
        <w:t>ŠAKIŲ RAJONO SAVIVALDYBĖS ADMINISTRACIJOS</w:t>
      </w:r>
    </w:p>
    <w:p w:rsidR="009619D4" w:rsidRPr="009619D4" w:rsidRDefault="00975F37" w:rsidP="009619D4">
      <w:pPr>
        <w:jc w:val="center"/>
        <w:rPr>
          <w:rFonts w:ascii="Times New Roman" w:hAnsi="Times New Roman"/>
          <w:b/>
          <w:szCs w:val="24"/>
        </w:rPr>
      </w:pPr>
      <w:r w:rsidRPr="007049CE">
        <w:rPr>
          <w:rFonts w:ascii="Times New Roman" w:hAnsi="Times New Roman"/>
          <w:b/>
          <w:sz w:val="28"/>
        </w:rPr>
        <w:t xml:space="preserve"> </w:t>
      </w:r>
      <w:r w:rsidR="00F133D7">
        <w:rPr>
          <w:rFonts w:ascii="Times New Roman" w:hAnsi="Times New Roman"/>
          <w:b/>
          <w:szCs w:val="24"/>
        </w:rPr>
        <w:t>LUKŠIŲ</w:t>
      </w:r>
      <w:r w:rsidR="009E16D5">
        <w:rPr>
          <w:rFonts w:ascii="Times New Roman" w:hAnsi="Times New Roman"/>
          <w:b/>
          <w:szCs w:val="24"/>
        </w:rPr>
        <w:t xml:space="preserve"> </w:t>
      </w:r>
      <w:r w:rsidR="007A6BFE">
        <w:rPr>
          <w:rFonts w:ascii="Times New Roman" w:hAnsi="Times New Roman"/>
          <w:b/>
          <w:szCs w:val="24"/>
        </w:rPr>
        <w:t>SENIŪNIJA</w:t>
      </w:r>
    </w:p>
    <w:p w:rsidR="009619D4" w:rsidRDefault="009619D4" w:rsidP="009619D4"/>
    <w:p w:rsidR="009619D4" w:rsidRDefault="009F2D0A" w:rsidP="009619D4">
      <w:pPr>
        <w:tabs>
          <w:tab w:val="left" w:pos="3589"/>
        </w:tabs>
        <w:jc w:val="center"/>
        <w:rPr>
          <w:b/>
          <w:szCs w:val="24"/>
        </w:rPr>
      </w:pPr>
      <w:r w:rsidRPr="00111187">
        <w:rPr>
          <w:b/>
          <w:szCs w:val="24"/>
        </w:rPr>
        <w:t>201</w:t>
      </w:r>
      <w:r w:rsidR="004F1EEA" w:rsidRPr="00111187">
        <w:rPr>
          <w:b/>
          <w:szCs w:val="24"/>
        </w:rPr>
        <w:t>8</w:t>
      </w:r>
      <w:r w:rsidR="009619D4" w:rsidRPr="00111187">
        <w:rPr>
          <w:b/>
          <w:szCs w:val="24"/>
        </w:rPr>
        <w:t>-ŲJŲ METŲ VEIKLOS PLANAS</w:t>
      </w:r>
    </w:p>
    <w:p w:rsidR="00111187" w:rsidRDefault="00111187" w:rsidP="009619D4">
      <w:pPr>
        <w:tabs>
          <w:tab w:val="left" w:pos="3589"/>
        </w:tabs>
        <w:jc w:val="center"/>
        <w:rPr>
          <w:b/>
          <w:szCs w:val="24"/>
        </w:rPr>
      </w:pPr>
    </w:p>
    <w:p w:rsidR="00111187" w:rsidRPr="00A0727D" w:rsidRDefault="00111187" w:rsidP="00111187">
      <w:pPr>
        <w:jc w:val="both"/>
        <w:rPr>
          <w:color w:val="000000" w:themeColor="text1"/>
        </w:rPr>
      </w:pPr>
      <w:r w:rsidRPr="00A0727D">
        <w:rPr>
          <w:color w:val="000000" w:themeColor="text1"/>
        </w:rPr>
        <w:t xml:space="preserve">              Seniūnija yra Šakių rajono savivaldybės administracijos struktūrinis teritorinis padalinys, veikiantis tam tikroje savivaldybės teritorijos dalyje. Seniūnijos aptarnaujamos teritorijos ribas savo sprendimu nustato savivaldybės Taryba.</w:t>
      </w:r>
    </w:p>
    <w:p w:rsidR="00111187" w:rsidRPr="00A0727D" w:rsidRDefault="00111187" w:rsidP="00111187">
      <w:pPr>
        <w:jc w:val="both"/>
        <w:rPr>
          <w:color w:val="000000" w:themeColor="text1"/>
        </w:rPr>
      </w:pPr>
      <w:r w:rsidRPr="00A0727D">
        <w:rPr>
          <w:color w:val="000000" w:themeColor="text1"/>
        </w:rPr>
        <w:tab/>
        <w:t>Šaki</w:t>
      </w:r>
      <w:r w:rsidRPr="00A0727D">
        <w:rPr>
          <w:rFonts w:hint="eastAsia"/>
          <w:color w:val="000000" w:themeColor="text1"/>
        </w:rPr>
        <w:t>ų</w:t>
      </w:r>
      <w:r w:rsidRPr="00A0727D">
        <w:rPr>
          <w:color w:val="000000" w:themeColor="text1"/>
        </w:rPr>
        <w:t xml:space="preserve"> rajono savivaldyb</w:t>
      </w:r>
      <w:r w:rsidRPr="00A0727D">
        <w:rPr>
          <w:rFonts w:hint="eastAsia"/>
          <w:color w:val="000000" w:themeColor="text1"/>
        </w:rPr>
        <w:t>ė</w:t>
      </w:r>
      <w:r w:rsidRPr="00A0727D">
        <w:rPr>
          <w:color w:val="000000" w:themeColor="text1"/>
        </w:rPr>
        <w:t>s misija - pl</w:t>
      </w:r>
      <w:r w:rsidRPr="00A0727D">
        <w:rPr>
          <w:rFonts w:hint="eastAsia"/>
          <w:color w:val="000000" w:themeColor="text1"/>
        </w:rPr>
        <w:t>ė</w:t>
      </w:r>
      <w:r w:rsidRPr="00A0727D">
        <w:rPr>
          <w:color w:val="000000" w:themeColor="text1"/>
        </w:rPr>
        <w:t>toti ir skatinti vietos savivald</w:t>
      </w:r>
      <w:r w:rsidRPr="00A0727D">
        <w:rPr>
          <w:rFonts w:hint="eastAsia"/>
          <w:color w:val="000000" w:themeColor="text1"/>
        </w:rPr>
        <w:t>ą</w:t>
      </w:r>
      <w:r w:rsidRPr="00A0727D">
        <w:rPr>
          <w:color w:val="000000" w:themeColor="text1"/>
        </w:rPr>
        <w:t>, užtikrinti viešojo administravimo ir vieš</w:t>
      </w:r>
      <w:r w:rsidRPr="00A0727D">
        <w:rPr>
          <w:rFonts w:hint="eastAsia"/>
          <w:color w:val="000000" w:themeColor="text1"/>
        </w:rPr>
        <w:t>ų</w:t>
      </w:r>
      <w:r w:rsidRPr="00A0727D">
        <w:rPr>
          <w:color w:val="000000" w:themeColor="text1"/>
        </w:rPr>
        <w:t>j</w:t>
      </w:r>
      <w:r w:rsidRPr="00A0727D">
        <w:rPr>
          <w:rFonts w:hint="eastAsia"/>
          <w:color w:val="000000" w:themeColor="text1"/>
        </w:rPr>
        <w:t>ų</w:t>
      </w:r>
      <w:r w:rsidRPr="00A0727D">
        <w:rPr>
          <w:color w:val="000000" w:themeColor="text1"/>
        </w:rPr>
        <w:t xml:space="preserve"> paslaug</w:t>
      </w:r>
      <w:r w:rsidRPr="00A0727D">
        <w:rPr>
          <w:rFonts w:hint="eastAsia"/>
          <w:color w:val="000000" w:themeColor="text1"/>
        </w:rPr>
        <w:t>ų</w:t>
      </w:r>
      <w:r w:rsidRPr="00A0727D">
        <w:rPr>
          <w:color w:val="000000" w:themeColor="text1"/>
        </w:rPr>
        <w:t xml:space="preserve"> teikimo funkcij</w:t>
      </w:r>
      <w:r w:rsidRPr="00A0727D">
        <w:rPr>
          <w:rFonts w:hint="eastAsia"/>
          <w:color w:val="000000" w:themeColor="text1"/>
        </w:rPr>
        <w:t>ų</w:t>
      </w:r>
      <w:r w:rsidRPr="00A0727D">
        <w:rPr>
          <w:color w:val="000000" w:themeColor="text1"/>
        </w:rPr>
        <w:t xml:space="preserve"> vykdym</w:t>
      </w:r>
      <w:r w:rsidRPr="00A0727D">
        <w:rPr>
          <w:rFonts w:hint="eastAsia"/>
          <w:color w:val="000000" w:themeColor="text1"/>
        </w:rPr>
        <w:t>ą</w:t>
      </w:r>
      <w:r w:rsidRPr="00A0727D">
        <w:rPr>
          <w:color w:val="000000" w:themeColor="text1"/>
        </w:rPr>
        <w:t xml:space="preserve"> tenkinant rajono bendruomen</w:t>
      </w:r>
      <w:r w:rsidRPr="00A0727D">
        <w:rPr>
          <w:rFonts w:hint="eastAsia"/>
          <w:color w:val="000000" w:themeColor="text1"/>
        </w:rPr>
        <w:t>ė</w:t>
      </w:r>
      <w:r w:rsidRPr="00A0727D">
        <w:rPr>
          <w:color w:val="000000" w:themeColor="text1"/>
        </w:rPr>
        <w:t>s viešuosius poreikius bei interesus.</w:t>
      </w:r>
    </w:p>
    <w:p w:rsidR="00111187" w:rsidRPr="00A0727D" w:rsidRDefault="00111187" w:rsidP="00111187">
      <w:pPr>
        <w:jc w:val="both"/>
        <w:rPr>
          <w:b/>
          <w:color w:val="000000" w:themeColor="text1"/>
        </w:rPr>
      </w:pPr>
      <w:r w:rsidRPr="00A0727D">
        <w:rPr>
          <w:color w:val="000000" w:themeColor="text1"/>
        </w:rPr>
        <w:t xml:space="preserve">               </w:t>
      </w:r>
    </w:p>
    <w:p w:rsidR="00111187" w:rsidRPr="00A0727D" w:rsidRDefault="00111187" w:rsidP="00111187">
      <w:pPr>
        <w:jc w:val="both"/>
        <w:rPr>
          <w:rFonts w:ascii="Times New Roman" w:hAnsi="Times New Roman"/>
          <w:color w:val="000000" w:themeColor="text1"/>
          <w:szCs w:val="24"/>
        </w:rPr>
      </w:pPr>
      <w:r w:rsidRPr="00A0727D">
        <w:rPr>
          <w:rFonts w:ascii="Times New Roman" w:hAnsi="Times New Roman"/>
          <w:bCs/>
          <w:color w:val="000000" w:themeColor="text1"/>
          <w:szCs w:val="24"/>
        </w:rPr>
        <w:t xml:space="preserve">               </w:t>
      </w:r>
      <w:r w:rsidRPr="00A0727D">
        <w:rPr>
          <w:rFonts w:ascii="Times New Roman" w:hAnsi="Times New Roman"/>
          <w:b/>
          <w:color w:val="000000" w:themeColor="text1"/>
          <w:szCs w:val="24"/>
        </w:rPr>
        <w:t>LUKŠIŲ</w:t>
      </w:r>
      <w:r w:rsidRPr="00A0727D">
        <w:rPr>
          <w:rFonts w:ascii="Times New Roman" w:hAnsi="Times New Roman"/>
          <w:b/>
          <w:bCs/>
          <w:color w:val="000000" w:themeColor="text1"/>
          <w:szCs w:val="24"/>
        </w:rPr>
        <w:t xml:space="preserve"> SENIŪNIJOS</w:t>
      </w:r>
      <w:r w:rsidRPr="00A0727D">
        <w:rPr>
          <w:rFonts w:ascii="Times New Roman" w:hAnsi="Times New Roman"/>
          <w:bCs/>
          <w:color w:val="000000" w:themeColor="text1"/>
          <w:szCs w:val="24"/>
        </w:rPr>
        <w:t xml:space="preserve"> </w:t>
      </w:r>
      <w:r w:rsidRPr="00A0727D">
        <w:rPr>
          <w:rFonts w:ascii="Times New Roman" w:hAnsi="Times New Roman"/>
          <w:b/>
          <w:bCs/>
          <w:color w:val="000000" w:themeColor="text1"/>
          <w:szCs w:val="24"/>
        </w:rPr>
        <w:t>MISIJA</w:t>
      </w:r>
      <w:r w:rsidRPr="00A0727D">
        <w:rPr>
          <w:rFonts w:ascii="Times New Roman" w:hAnsi="Times New Roman"/>
          <w:bCs/>
          <w:color w:val="000000" w:themeColor="text1"/>
          <w:szCs w:val="24"/>
        </w:rPr>
        <w:t xml:space="preserve"> - s</w:t>
      </w:r>
      <w:r w:rsidRPr="00A0727D">
        <w:rPr>
          <w:rFonts w:ascii="Times New Roman" w:hAnsi="Times New Roman"/>
          <w:color w:val="000000" w:themeColor="text1"/>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111187" w:rsidRPr="00A0727D" w:rsidRDefault="00111187" w:rsidP="00111187">
      <w:pPr>
        <w:rPr>
          <w:rFonts w:ascii="Times New Roman" w:hAnsi="Times New Roman"/>
          <w:color w:val="000000" w:themeColor="text1"/>
          <w:szCs w:val="24"/>
        </w:rPr>
      </w:pPr>
      <w:r w:rsidRPr="00A0727D">
        <w:rPr>
          <w:rFonts w:ascii="Times New Roman" w:hAnsi="Times New Roman"/>
          <w:color w:val="000000" w:themeColor="text1"/>
          <w:szCs w:val="24"/>
        </w:rPr>
        <w:tab/>
      </w:r>
    </w:p>
    <w:p w:rsidR="00111187" w:rsidRPr="00A0727D" w:rsidRDefault="00111187" w:rsidP="00111187">
      <w:pPr>
        <w:jc w:val="both"/>
        <w:rPr>
          <w:rFonts w:ascii="Times New Roman" w:hAnsi="Times New Roman"/>
          <w:color w:val="000000" w:themeColor="text1"/>
          <w:szCs w:val="24"/>
        </w:rPr>
      </w:pPr>
      <w:r w:rsidRPr="00A0727D">
        <w:rPr>
          <w:rFonts w:ascii="Times New Roman" w:hAnsi="Times New Roman"/>
          <w:b/>
          <w:bCs/>
          <w:color w:val="000000" w:themeColor="text1"/>
          <w:szCs w:val="24"/>
        </w:rPr>
        <w:t xml:space="preserve">                </w:t>
      </w:r>
      <w:r w:rsidRPr="00A0727D">
        <w:rPr>
          <w:rFonts w:ascii="Times New Roman" w:hAnsi="Times New Roman"/>
          <w:b/>
          <w:color w:val="000000" w:themeColor="text1"/>
          <w:szCs w:val="24"/>
        </w:rPr>
        <w:t>LUKŠIŲ</w:t>
      </w:r>
      <w:r w:rsidRPr="00A0727D">
        <w:rPr>
          <w:rFonts w:ascii="Times New Roman" w:hAnsi="Times New Roman"/>
          <w:b/>
          <w:bCs/>
          <w:color w:val="000000" w:themeColor="text1"/>
          <w:szCs w:val="24"/>
        </w:rPr>
        <w:t xml:space="preserve"> SENIŪNIJOS VIZIJA </w:t>
      </w:r>
      <w:r w:rsidRPr="00A0727D">
        <w:rPr>
          <w:rFonts w:ascii="Times New Roman" w:hAnsi="Times New Roman"/>
          <w:color w:val="000000" w:themeColor="text1"/>
          <w:szCs w:val="24"/>
        </w:rPr>
        <w:t>-  užtikrinti savivaldos plėtrą, sukurti sveiką, švarią, saugią ir patogią gyvenamąją aplinką, pagerinti gyvenimo kokybę kiekvienam bendruomenės nariui, efektyviai išnaudoti</w:t>
      </w:r>
      <w:r w:rsidR="00A0727D">
        <w:rPr>
          <w:rFonts w:ascii="Times New Roman" w:hAnsi="Times New Roman"/>
          <w:color w:val="000000" w:themeColor="text1"/>
          <w:szCs w:val="24"/>
        </w:rPr>
        <w:t xml:space="preserve"> visus turimus gamtos resursus </w:t>
      </w:r>
      <w:r w:rsidRPr="00A0727D">
        <w:rPr>
          <w:rFonts w:ascii="Times New Roman" w:hAnsi="Times New Roman"/>
          <w:color w:val="000000" w:themeColor="text1"/>
          <w:szCs w:val="24"/>
        </w:rPr>
        <w:t xml:space="preserve">kaimo turizmo vystymui, </w:t>
      </w:r>
      <w:r w:rsidR="00DB2B31" w:rsidRPr="00A0727D">
        <w:rPr>
          <w:rFonts w:ascii="Times New Roman" w:hAnsi="Times New Roman"/>
          <w:color w:val="000000" w:themeColor="text1"/>
          <w:szCs w:val="24"/>
        </w:rPr>
        <w:t>pritraukti</w:t>
      </w:r>
      <w:r w:rsidRPr="00A0727D">
        <w:rPr>
          <w:rFonts w:ascii="Times New Roman" w:hAnsi="Times New Roman"/>
          <w:color w:val="000000" w:themeColor="text1"/>
          <w:szCs w:val="24"/>
        </w:rPr>
        <w:t xml:space="preserve"> investicijas siekiant sukurti palankias sąlygas verslui.</w:t>
      </w:r>
    </w:p>
    <w:p w:rsidR="00111187" w:rsidRPr="00111187" w:rsidRDefault="00111187" w:rsidP="009619D4">
      <w:pPr>
        <w:tabs>
          <w:tab w:val="left" w:pos="3589"/>
        </w:tabs>
        <w:jc w:val="center"/>
        <w:rPr>
          <w:rFonts w:ascii="Times New Roman" w:hAnsi="Times New Roman"/>
          <w:b/>
          <w:szCs w:val="24"/>
          <w:lang w:eastAsia="lt-LT"/>
        </w:rPr>
      </w:pPr>
    </w:p>
    <w:p w:rsidR="000C6A52" w:rsidRDefault="009619D4" w:rsidP="00344AC6">
      <w:pPr>
        <w:jc w:val="both"/>
      </w:pPr>
      <w:r w:rsidRPr="00737C1B">
        <w:t xml:space="preserve">      </w:t>
      </w:r>
      <w:r w:rsidR="005D4F09">
        <w:t xml:space="preserve">            </w:t>
      </w:r>
      <w:r w:rsidRPr="00737C1B">
        <w:t xml:space="preserve"> Šakių rajono savivaldybės administracijos Lukšių </w:t>
      </w:r>
      <w:r w:rsidR="000C6A52">
        <w:t xml:space="preserve">seniūnija planuodama </w:t>
      </w:r>
      <w:r w:rsidR="004F1EEA">
        <w:t>2018</w:t>
      </w:r>
      <w:r w:rsidR="000C6A52">
        <w:t xml:space="preserve"> metų veiklą, vadovaujasi Šakių rajono savivaldybės 2018-2024 metų strateginiu plėtros planu, patvirtintu 2017 m. gruodžio 21 d. tarybos sprendimu Nr. T-378</w:t>
      </w:r>
      <w:r w:rsidR="004522E3">
        <w:t xml:space="preserve"> ir rajono savivaldybės programų sąrašu, patvirtintu 2017 m. gruodžio 21 d. tarybos sprendimu Nr. T-376  bei</w:t>
      </w:r>
      <w:r w:rsidR="000C6A52">
        <w:t xml:space="preserve"> išsikelia sau tikslus:</w:t>
      </w:r>
    </w:p>
    <w:p w:rsidR="009619D4" w:rsidRPr="00A15C44" w:rsidRDefault="000C6A52" w:rsidP="00344AC6">
      <w:pPr>
        <w:jc w:val="both"/>
      </w:pPr>
      <w:r>
        <w:t xml:space="preserve"> -     </w:t>
      </w:r>
      <w:r w:rsidR="004F1EEA">
        <w:t>šiuolaikiškos susiekimo sistemos plėtra</w:t>
      </w:r>
      <w:r w:rsidR="009619D4" w:rsidRPr="00A15C44">
        <w:t>,</w:t>
      </w:r>
    </w:p>
    <w:p w:rsidR="000C6A52" w:rsidRDefault="000C6A52" w:rsidP="00344AC6">
      <w:pPr>
        <w:pStyle w:val="Sraopastraipa"/>
        <w:numPr>
          <w:ilvl w:val="0"/>
          <w:numId w:val="1"/>
        </w:numPr>
        <w:ind w:left="426"/>
        <w:jc w:val="both"/>
      </w:pPr>
      <w:r>
        <w:t>g</w:t>
      </w:r>
      <w:r w:rsidR="004F1EEA">
        <w:t>yventojų</w:t>
      </w:r>
      <w:r>
        <w:t xml:space="preserve"> užimtumo didinimas</w:t>
      </w:r>
      <w:r w:rsidR="009619D4" w:rsidRPr="00A15C44">
        <w:t>,</w:t>
      </w:r>
      <w:r w:rsidRPr="000C6A52">
        <w:t xml:space="preserve"> </w:t>
      </w:r>
    </w:p>
    <w:p w:rsidR="009619D4" w:rsidRPr="00A15C44" w:rsidRDefault="000C6A52" w:rsidP="00344AC6">
      <w:pPr>
        <w:pStyle w:val="Sraopastraipa"/>
        <w:numPr>
          <w:ilvl w:val="0"/>
          <w:numId w:val="1"/>
        </w:numPr>
        <w:ind w:left="426"/>
        <w:jc w:val="both"/>
      </w:pPr>
      <w:r>
        <w:t>inovatyvi, pažangi, žemės ūkio veikla, tausojanti aplinką bei sveikatą</w:t>
      </w:r>
      <w:r w:rsidR="00B174D2">
        <w:t>,</w:t>
      </w:r>
    </w:p>
    <w:p w:rsidR="009619D4" w:rsidRPr="00A15C44" w:rsidRDefault="000C6A52" w:rsidP="00344AC6">
      <w:pPr>
        <w:pStyle w:val="Sraopastraipa"/>
        <w:numPr>
          <w:ilvl w:val="0"/>
          <w:numId w:val="1"/>
        </w:numPr>
        <w:ind w:left="426"/>
        <w:jc w:val="both"/>
      </w:pPr>
      <w:r>
        <w:t>darnaus išteklių naudojimo skatinimas</w:t>
      </w:r>
      <w:r w:rsidR="0061499B" w:rsidRPr="00A15C44">
        <w:t>,</w:t>
      </w:r>
    </w:p>
    <w:p w:rsidR="000C6A52" w:rsidRDefault="00FF7BD5" w:rsidP="00344AC6">
      <w:pPr>
        <w:pStyle w:val="Sraopastraipa"/>
        <w:numPr>
          <w:ilvl w:val="0"/>
          <w:numId w:val="1"/>
        </w:numPr>
        <w:ind w:left="426"/>
        <w:jc w:val="both"/>
      </w:pPr>
      <w:r>
        <w:t>s</w:t>
      </w:r>
      <w:r w:rsidR="000C6A52">
        <w:t>ocialinių paslaugų prieinamumo ir pasirinkimo užtikrinimas,</w:t>
      </w:r>
    </w:p>
    <w:p w:rsidR="00FF7BD5" w:rsidRDefault="00FF7BD5" w:rsidP="00344AC6">
      <w:pPr>
        <w:pStyle w:val="Sraopastraipa"/>
        <w:numPr>
          <w:ilvl w:val="0"/>
          <w:numId w:val="1"/>
        </w:numPr>
        <w:ind w:left="426"/>
        <w:jc w:val="both"/>
      </w:pPr>
      <w:r>
        <w:t>s</w:t>
      </w:r>
      <w:r w:rsidR="000C6A52">
        <w:t>ocialinių paslaugų aprėpties didinimas</w:t>
      </w:r>
      <w:r w:rsidR="00B174D2">
        <w:t>,</w:t>
      </w:r>
    </w:p>
    <w:p w:rsidR="0061499B" w:rsidRPr="00A15C44" w:rsidRDefault="00FF7BD5" w:rsidP="00344AC6">
      <w:pPr>
        <w:pStyle w:val="Sraopastraipa"/>
        <w:numPr>
          <w:ilvl w:val="0"/>
          <w:numId w:val="1"/>
        </w:numPr>
        <w:ind w:left="426"/>
        <w:jc w:val="both"/>
      </w:pPr>
      <w:r>
        <w:t>efektyvaus viešojo valdymo sistemos sukūrimas</w:t>
      </w:r>
      <w:r w:rsidR="000A3280">
        <w:t>.</w:t>
      </w:r>
    </w:p>
    <w:p w:rsidR="009619D4" w:rsidRPr="00A15C44" w:rsidRDefault="009619D4" w:rsidP="00344AC6">
      <w:pPr>
        <w:ind w:left="360"/>
        <w:jc w:val="both"/>
      </w:pPr>
      <w:r w:rsidRPr="00A15C44">
        <w:t xml:space="preserve"> </w:t>
      </w:r>
    </w:p>
    <w:p w:rsidR="009619D4" w:rsidRPr="00A15C44" w:rsidRDefault="007971C2" w:rsidP="00344AC6">
      <w:pPr>
        <w:ind w:left="360"/>
        <w:jc w:val="both"/>
      </w:pPr>
      <w:r w:rsidRPr="00A15C44">
        <w:t xml:space="preserve">  </w:t>
      </w:r>
      <w:r w:rsidR="005D4F09" w:rsidRPr="00A15C44">
        <w:t xml:space="preserve">         </w:t>
      </w:r>
      <w:r w:rsidRPr="00A15C44">
        <w:t xml:space="preserve"> </w:t>
      </w:r>
      <w:r w:rsidR="009619D4" w:rsidRPr="00A15C44">
        <w:t xml:space="preserve"> Šakių rajono savivaldy</w:t>
      </w:r>
      <w:r w:rsidR="00B87945" w:rsidRPr="00A15C44">
        <w:t xml:space="preserve">bės administracijos Lukšių seniūnijos </w:t>
      </w:r>
      <w:r w:rsidR="00FF7BD5">
        <w:t>2018</w:t>
      </w:r>
      <w:r w:rsidR="00735455" w:rsidRPr="00A15C44">
        <w:t xml:space="preserve"> metų veiklos plane</w:t>
      </w:r>
      <w:r w:rsidR="00FF7BD5">
        <w:t xml:space="preserve">, iškeltų tikslų įgyvendinimui, numatyti </w:t>
      </w:r>
      <w:r w:rsidR="00B87945" w:rsidRPr="00A15C44">
        <w:t>uždaviniai</w:t>
      </w:r>
      <w:r w:rsidR="00FF7BD5">
        <w:t>:</w:t>
      </w:r>
    </w:p>
    <w:p w:rsidR="00CE7529" w:rsidRDefault="00FF7BD5" w:rsidP="00344AC6">
      <w:pPr>
        <w:pStyle w:val="Sraopastraipa"/>
        <w:numPr>
          <w:ilvl w:val="0"/>
          <w:numId w:val="1"/>
        </w:numPr>
        <w:jc w:val="both"/>
      </w:pPr>
      <w:r>
        <w:t>modernizuoti ir plėtoti savivaldybės vietinės reikšmės kelius, gatves ir kitas susisiekimo komunikacijas</w:t>
      </w:r>
      <w:r w:rsidR="00CE7529" w:rsidRPr="00A15C44">
        <w:t>,</w:t>
      </w:r>
    </w:p>
    <w:p w:rsidR="00CE7529" w:rsidRPr="00A15C44" w:rsidRDefault="007A5085" w:rsidP="00344AC6">
      <w:pPr>
        <w:pStyle w:val="Sraopastraipa"/>
        <w:numPr>
          <w:ilvl w:val="0"/>
          <w:numId w:val="1"/>
        </w:numPr>
        <w:jc w:val="both"/>
      </w:pPr>
      <w:r>
        <w:t>organizuoti užimtumo didinimo programą</w:t>
      </w:r>
      <w:r w:rsidR="00CE7529" w:rsidRPr="00A15C44">
        <w:t>,</w:t>
      </w:r>
    </w:p>
    <w:p w:rsidR="00CE7529" w:rsidRPr="00A15C44" w:rsidRDefault="00FF7BD5" w:rsidP="00344AC6">
      <w:pPr>
        <w:pStyle w:val="Sraopastraipa"/>
        <w:numPr>
          <w:ilvl w:val="0"/>
          <w:numId w:val="1"/>
        </w:numPr>
        <w:jc w:val="both"/>
      </w:pPr>
      <w:r>
        <w:t>teikti paslaugas, konsultuoti žemės ūkio subjektus ES ir Nacionalinės paramos investicijų bei kitais žemės ūkio veiklos klausimais</w:t>
      </w:r>
      <w:r w:rsidR="00CE7529" w:rsidRPr="00A15C44">
        <w:t>,</w:t>
      </w:r>
    </w:p>
    <w:p w:rsidR="007951D0" w:rsidRDefault="004522E3" w:rsidP="00344AC6">
      <w:pPr>
        <w:pStyle w:val="Sraopastraipa"/>
        <w:numPr>
          <w:ilvl w:val="0"/>
          <w:numId w:val="1"/>
        </w:numPr>
        <w:jc w:val="both"/>
      </w:pPr>
      <w:r>
        <w:t>kompleksiškai</w:t>
      </w:r>
      <w:r w:rsidR="00980C30">
        <w:t xml:space="preserve"> plėtoti ir puoselėti </w:t>
      </w:r>
      <w:r>
        <w:t>rekreacines teritorijas, želdynus bei kitas viešąsias erdves, pritaikant jas gyventojų bei verslo poreikiams,</w:t>
      </w:r>
    </w:p>
    <w:p w:rsidR="004522E3" w:rsidRDefault="004522E3" w:rsidP="00344AC6">
      <w:pPr>
        <w:pStyle w:val="Sraopastraipa"/>
        <w:numPr>
          <w:ilvl w:val="0"/>
          <w:numId w:val="1"/>
        </w:numPr>
        <w:jc w:val="both"/>
      </w:pPr>
      <w:r>
        <w:t>teikti bendrąsias paslaugas šeimoms,</w:t>
      </w:r>
    </w:p>
    <w:p w:rsidR="004522E3" w:rsidRDefault="004522E3" w:rsidP="00344AC6">
      <w:pPr>
        <w:pStyle w:val="Sraopastraipa"/>
        <w:numPr>
          <w:ilvl w:val="0"/>
          <w:numId w:val="1"/>
        </w:numPr>
        <w:jc w:val="both"/>
      </w:pPr>
      <w:r>
        <w:t>socialinio darbo seniūnijoje tobulinimas, socialinio darbuotojo statuso visuomenėje gerinimas,</w:t>
      </w:r>
    </w:p>
    <w:p w:rsidR="007A5085" w:rsidRDefault="007A5085" w:rsidP="00344AC6">
      <w:pPr>
        <w:pStyle w:val="Sraopastraipa"/>
        <w:numPr>
          <w:ilvl w:val="0"/>
          <w:numId w:val="1"/>
        </w:numPr>
        <w:jc w:val="both"/>
      </w:pPr>
      <w:r>
        <w:lastRenderedPageBreak/>
        <w:t>Šakių rajono socialinio</w:t>
      </w:r>
      <w:r w:rsidR="00A54931">
        <w:t xml:space="preserve"> būsto fondo plėtra,</w:t>
      </w:r>
    </w:p>
    <w:p w:rsidR="004522E3" w:rsidRPr="00A15C44" w:rsidRDefault="004522E3" w:rsidP="00344AC6">
      <w:pPr>
        <w:pStyle w:val="Sraopastraipa"/>
        <w:numPr>
          <w:ilvl w:val="0"/>
          <w:numId w:val="1"/>
        </w:numPr>
        <w:jc w:val="both"/>
      </w:pPr>
      <w:r>
        <w:t>vykdyti viešojo administravimo veiklos tobulinimo programas.</w:t>
      </w:r>
    </w:p>
    <w:p w:rsidR="005D4F09" w:rsidRPr="00A15C44" w:rsidRDefault="005D4F09" w:rsidP="00344AC6">
      <w:pPr>
        <w:jc w:val="both"/>
        <w:rPr>
          <w:b/>
        </w:rPr>
      </w:pPr>
    </w:p>
    <w:p w:rsidR="009619D4" w:rsidRPr="00A15C44" w:rsidRDefault="009619D4" w:rsidP="00344AC6">
      <w:pPr>
        <w:jc w:val="both"/>
        <w:rPr>
          <w:b/>
        </w:rPr>
      </w:pPr>
      <w:r w:rsidRPr="00A15C44">
        <w:rPr>
          <w:b/>
        </w:rPr>
        <w:t>STRATEGINĮ (-IUS) TIKSLĄ (-US) ĮGYVENDINANČIOS PROGRAMOS PRIEMONĖS</w:t>
      </w:r>
    </w:p>
    <w:p w:rsidR="005D4F09" w:rsidRPr="00A15C44" w:rsidRDefault="005D4F09" w:rsidP="00344AC6">
      <w:pPr>
        <w:jc w:val="both"/>
      </w:pPr>
    </w:p>
    <w:p w:rsidR="009619D4" w:rsidRPr="00A15C44" w:rsidRDefault="005D4F09" w:rsidP="00344AC6">
      <w:pPr>
        <w:jc w:val="both"/>
      </w:pPr>
      <w:r w:rsidRPr="00A15C44">
        <w:t xml:space="preserve">        </w:t>
      </w:r>
      <w:r w:rsidR="009619D4" w:rsidRPr="00A15C44">
        <w:t xml:space="preserve"> </w:t>
      </w:r>
      <w:r w:rsidRPr="00A15C44">
        <w:t xml:space="preserve">            </w:t>
      </w:r>
      <w:r w:rsidR="009619D4" w:rsidRPr="00A15C44">
        <w:t xml:space="preserve">Šakių rajono savivaldybės administracijos </w:t>
      </w:r>
      <w:r w:rsidR="007971C2" w:rsidRPr="00A15C44">
        <w:t>Lukšių</w:t>
      </w:r>
      <w:r w:rsidR="009619D4" w:rsidRPr="00A15C44">
        <w:t xml:space="preserve"> seniūnija, vykdydama savo veiklą, prisideda prie Šakių rajono savivaldybės </w:t>
      </w:r>
      <w:r w:rsidR="00165BF8">
        <w:t>2018-2024</w:t>
      </w:r>
      <w:r w:rsidR="009619D4" w:rsidRPr="00A15C44">
        <w:t xml:space="preserve"> metų </w:t>
      </w:r>
      <w:r w:rsidR="00165BF8" w:rsidRPr="00A15C44">
        <w:t xml:space="preserve">strateginio </w:t>
      </w:r>
      <w:r w:rsidR="00165BF8">
        <w:t>veiklos plano dalies</w:t>
      </w:r>
      <w:r w:rsidR="009619D4" w:rsidRPr="00A15C44">
        <w:t xml:space="preserve"> programų  įgyvendinimo</w:t>
      </w:r>
      <w:r w:rsidR="00165BF8">
        <w:t>, ta</w:t>
      </w:r>
      <w:r w:rsidR="00484265">
        <w:t>rp jų</w:t>
      </w:r>
      <w:r w:rsidR="009619D4" w:rsidRPr="00A15C44">
        <w:t>:</w:t>
      </w:r>
    </w:p>
    <w:p w:rsidR="009619D4" w:rsidRPr="00A15C44" w:rsidRDefault="00DD443F" w:rsidP="00344AC6">
      <w:pPr>
        <w:ind w:left="360"/>
        <w:jc w:val="both"/>
      </w:pPr>
      <w:r w:rsidRPr="00A15C44">
        <w:t>1</w:t>
      </w:r>
      <w:r w:rsidR="00854D24">
        <w:t xml:space="preserve">.  </w:t>
      </w:r>
      <w:r w:rsidR="00165BF8">
        <w:t>Valdymo programa (kodas 07</w:t>
      </w:r>
      <w:r w:rsidRPr="00A15C44">
        <w:t>)</w:t>
      </w:r>
      <w:r w:rsidR="009619D4" w:rsidRPr="00A15C44">
        <w:t>;</w:t>
      </w:r>
    </w:p>
    <w:p w:rsidR="009619D4" w:rsidRPr="00A15C44" w:rsidRDefault="00DD443F" w:rsidP="00344AC6">
      <w:pPr>
        <w:ind w:left="360"/>
        <w:jc w:val="both"/>
      </w:pPr>
      <w:r w:rsidRPr="00A15C44">
        <w:t>2</w:t>
      </w:r>
      <w:r w:rsidR="00854D24">
        <w:t xml:space="preserve">.  </w:t>
      </w:r>
      <w:r w:rsidR="00165BF8">
        <w:t>Ūkio plėtros</w:t>
      </w:r>
      <w:r w:rsidR="009619D4" w:rsidRPr="00A15C44">
        <w:t xml:space="preserve"> programa</w:t>
      </w:r>
      <w:r w:rsidR="00165BF8">
        <w:t xml:space="preserve"> (kodas 12</w:t>
      </w:r>
      <w:r w:rsidRPr="00A15C44">
        <w:t>)</w:t>
      </w:r>
      <w:r w:rsidR="009619D4" w:rsidRPr="00A15C44">
        <w:t>;</w:t>
      </w:r>
    </w:p>
    <w:p w:rsidR="009619D4" w:rsidRPr="00A15C44" w:rsidRDefault="00DD443F" w:rsidP="00344AC6">
      <w:pPr>
        <w:jc w:val="both"/>
      </w:pPr>
      <w:r w:rsidRPr="00A15C44">
        <w:t xml:space="preserve">      3</w:t>
      </w:r>
      <w:r w:rsidR="009619D4" w:rsidRPr="00A15C44">
        <w:t xml:space="preserve">.  </w:t>
      </w:r>
      <w:r w:rsidR="00165BF8">
        <w:t xml:space="preserve">Socialinės ir sveikatos apsaugos programa </w:t>
      </w:r>
      <w:r w:rsidRPr="00A15C44">
        <w:t>(</w:t>
      </w:r>
      <w:r w:rsidR="00165BF8">
        <w:t>kodas 13</w:t>
      </w:r>
      <w:r w:rsidRPr="00A15C44">
        <w:t>)</w:t>
      </w:r>
      <w:r w:rsidR="00165BF8">
        <w:t>.</w:t>
      </w:r>
    </w:p>
    <w:p w:rsidR="009619D4" w:rsidRPr="00A15C44" w:rsidRDefault="00DD443F" w:rsidP="00344AC6">
      <w:pPr>
        <w:jc w:val="both"/>
      </w:pPr>
      <w:r w:rsidRPr="00A15C44">
        <w:t xml:space="preserve">      </w:t>
      </w:r>
    </w:p>
    <w:p w:rsidR="009619D4" w:rsidRPr="00A15C44" w:rsidRDefault="00FF4A81" w:rsidP="00B174D2">
      <w:pPr>
        <w:jc w:val="center"/>
        <w:rPr>
          <w:b/>
        </w:rPr>
      </w:pPr>
      <w:r w:rsidRPr="00A15C44">
        <w:rPr>
          <w:b/>
        </w:rPr>
        <w:t>VEIKLOS APŽVALGA PAGAL</w:t>
      </w:r>
      <w:r w:rsidR="007951D0" w:rsidRPr="00A15C44">
        <w:rPr>
          <w:b/>
        </w:rPr>
        <w:t xml:space="preserve"> LUKŠIŲ</w:t>
      </w:r>
      <w:r w:rsidRPr="00A15C44">
        <w:rPr>
          <w:b/>
        </w:rPr>
        <w:t xml:space="preserve"> SENIŪNIJOS METINĮ VEIKLOS PLANĄ</w:t>
      </w:r>
    </w:p>
    <w:p w:rsidR="00FF4A81" w:rsidRPr="00A15C44" w:rsidRDefault="00FF4A81" w:rsidP="00344AC6">
      <w:pPr>
        <w:jc w:val="both"/>
        <w:rPr>
          <w:b/>
        </w:rPr>
      </w:pPr>
    </w:p>
    <w:p w:rsidR="00964F44" w:rsidRDefault="009619D4" w:rsidP="00344AC6">
      <w:pPr>
        <w:jc w:val="both"/>
      </w:pPr>
      <w:r w:rsidRPr="00A15C44">
        <w:rPr>
          <w:b/>
        </w:rPr>
        <w:t xml:space="preserve">          </w:t>
      </w:r>
      <w:r w:rsidR="00D61B69" w:rsidRPr="00A15C44">
        <w:t>Lukšių</w:t>
      </w:r>
      <w:r w:rsidRPr="00A15C44">
        <w:t xml:space="preserve"> seniūnijos pagrindinis tikslas yra geri</w:t>
      </w:r>
      <w:r w:rsidR="004B4DB6" w:rsidRPr="00A15C44">
        <w:t>nti gyvenimo kokybę seniūnijoje</w:t>
      </w:r>
      <w:r w:rsidR="00EC39D8">
        <w:t>.</w:t>
      </w:r>
      <w:r w:rsidR="00F35D27" w:rsidRPr="00A15C44">
        <w:t xml:space="preserve"> Įgy</w:t>
      </w:r>
      <w:r w:rsidR="00EC39D8">
        <w:t>vendinant Lukšių seniūnijos 2018</w:t>
      </w:r>
      <w:r w:rsidR="00F35D27" w:rsidRPr="00A15C44">
        <w:t xml:space="preserve"> metų veiklos plane</w:t>
      </w:r>
      <w:r w:rsidR="00EC39D8">
        <w:t xml:space="preserve"> iškeltus tikslus</w:t>
      </w:r>
      <w:r w:rsidRPr="00A15C44">
        <w:t xml:space="preserve">, </w:t>
      </w:r>
      <w:r w:rsidR="006C28B5">
        <w:t xml:space="preserve">bus vykdomos </w:t>
      </w:r>
      <w:r w:rsidR="00EC39D8">
        <w:t>savarankiškos ir deleguotos funkcijo</w:t>
      </w:r>
      <w:r w:rsidRPr="00A15C44">
        <w:t xml:space="preserve">s, seniūnijos gyventojai bus aptarnaujami laiku ir kokybiškai, </w:t>
      </w:r>
      <w:r w:rsidR="00964F44">
        <w:t xml:space="preserve">bus </w:t>
      </w:r>
      <w:r w:rsidRPr="00A15C44">
        <w:t xml:space="preserve">suteikiama reikalinga informacija, išduodamos pažymos ir kiti reikalingi dokumentai, suteikiama reikalinga socialinė pagalba, žemės ūkio subjektams </w:t>
      </w:r>
      <w:r w:rsidR="00964F44">
        <w:t xml:space="preserve">– </w:t>
      </w:r>
      <w:r w:rsidRPr="00A15C44">
        <w:t>reikalinga informacija,</w:t>
      </w:r>
      <w:r w:rsidR="00EC39D8">
        <w:t xml:space="preserve"> bus vykdoma gyvenamosios vietos deklaravimo funkcija.</w:t>
      </w:r>
      <w:r w:rsidRPr="00A15C44">
        <w:t xml:space="preserve"> Siekiama efektyviai išnaudoti visus esamus rezervus nedarbui mažinti, pritraukti investicijas, siekiant sukurti pal</w:t>
      </w:r>
      <w:r w:rsidR="00EC39D8">
        <w:t>ankias sąlygas verslui. Kuriama</w:t>
      </w:r>
      <w:r w:rsidRPr="00A15C44">
        <w:t xml:space="preserve"> saugi ir švari aplinka bendru</w:t>
      </w:r>
      <w:r w:rsidR="00EC39D8">
        <w:t>omenės nariams.</w:t>
      </w:r>
    </w:p>
    <w:p w:rsidR="009619D4" w:rsidRPr="00A15C44" w:rsidRDefault="00964F44" w:rsidP="00344AC6">
      <w:pPr>
        <w:jc w:val="both"/>
      </w:pPr>
      <w:r>
        <w:t xml:space="preserve">          </w:t>
      </w:r>
      <w:r w:rsidR="00EC39D8">
        <w:t xml:space="preserve"> Seniūnijoje 2018</w:t>
      </w:r>
      <w:r w:rsidR="009619D4" w:rsidRPr="00A15C44">
        <w:t xml:space="preserve"> </w:t>
      </w:r>
      <w:r w:rsidR="00BB32BC" w:rsidRPr="00A15C44">
        <w:t>m. sausio 1 d. duomenimis gyve</w:t>
      </w:r>
      <w:r w:rsidR="00EC39D8">
        <w:t>namąją vietą buvo deklaravę 2417 gyventojų</w:t>
      </w:r>
      <w:r w:rsidR="00BB32BC" w:rsidRPr="00A15C44">
        <w:t>. Seniūnija yra suskirstyta į 8</w:t>
      </w:r>
      <w:r w:rsidR="009619D4" w:rsidRPr="00A15C44">
        <w:t xml:space="preserve"> </w:t>
      </w:r>
      <w:proofErr w:type="spellStart"/>
      <w:r w:rsidR="009619D4" w:rsidRPr="00A15C44">
        <w:t>seniūnaitijas</w:t>
      </w:r>
      <w:proofErr w:type="spellEnd"/>
      <w:r w:rsidR="009619D4" w:rsidRPr="00A15C44">
        <w:t xml:space="preserve">: </w:t>
      </w:r>
      <w:r w:rsidR="00BB32BC" w:rsidRPr="00A15C44">
        <w:t xml:space="preserve">Ežero, </w:t>
      </w:r>
      <w:proofErr w:type="spellStart"/>
      <w:r w:rsidR="00BB32BC" w:rsidRPr="00A15C44">
        <w:t>Siesarties</w:t>
      </w:r>
      <w:proofErr w:type="spellEnd"/>
      <w:r w:rsidR="00BB32BC" w:rsidRPr="00A15C44">
        <w:t xml:space="preserve">, Lepšių, Plynių, Akėčių, </w:t>
      </w:r>
      <w:proofErr w:type="spellStart"/>
      <w:r w:rsidR="00BB32BC" w:rsidRPr="00A15C44">
        <w:t>Liepalotų</w:t>
      </w:r>
      <w:proofErr w:type="spellEnd"/>
      <w:r w:rsidR="00BB32BC" w:rsidRPr="00A15C44">
        <w:t xml:space="preserve">, Klevinių ir </w:t>
      </w:r>
      <w:proofErr w:type="spellStart"/>
      <w:r w:rsidR="00BB32BC" w:rsidRPr="00A15C44">
        <w:t>Gerdžių</w:t>
      </w:r>
      <w:proofErr w:type="spellEnd"/>
      <w:r w:rsidR="009619D4" w:rsidRPr="00A15C44">
        <w:t>.</w:t>
      </w:r>
    </w:p>
    <w:p w:rsidR="009619D4" w:rsidRPr="00A15C44" w:rsidRDefault="009619D4" w:rsidP="00344AC6">
      <w:pPr>
        <w:jc w:val="both"/>
      </w:pPr>
    </w:p>
    <w:p w:rsidR="009619D4" w:rsidRPr="00A15C44" w:rsidRDefault="009619D4" w:rsidP="00344AC6">
      <w:pPr>
        <w:jc w:val="both"/>
        <w:rPr>
          <w:b/>
        </w:rPr>
      </w:pPr>
    </w:p>
    <w:p w:rsidR="009619D4" w:rsidRPr="00A15C44" w:rsidRDefault="008056B9" w:rsidP="00344AC6">
      <w:pPr>
        <w:tabs>
          <w:tab w:val="center" w:pos="4819"/>
        </w:tabs>
        <w:jc w:val="both"/>
        <w:rPr>
          <w:b/>
        </w:rPr>
      </w:pPr>
      <w:r w:rsidRPr="00A15C44">
        <w:rPr>
          <w:b/>
        </w:rPr>
        <w:tab/>
      </w:r>
      <w:r w:rsidR="009619D4" w:rsidRPr="00A15C44">
        <w:rPr>
          <w:b/>
        </w:rPr>
        <w:t>DUOMENYS APIE SENIŪNIJĄ</w:t>
      </w:r>
    </w:p>
    <w:p w:rsidR="009619D4" w:rsidRPr="00A15C44" w:rsidRDefault="009619D4" w:rsidP="00344AC6">
      <w:pPr>
        <w:jc w:val="both"/>
      </w:pPr>
    </w:p>
    <w:tbl>
      <w:tblPr>
        <w:tblStyle w:val="Lentelstinklelis"/>
        <w:tblW w:w="0" w:type="auto"/>
        <w:jc w:val="center"/>
        <w:tblInd w:w="0" w:type="dxa"/>
        <w:tblLook w:val="04A0" w:firstRow="1" w:lastRow="0" w:firstColumn="1" w:lastColumn="0" w:noHBand="0" w:noVBand="1"/>
      </w:tblPr>
      <w:tblGrid>
        <w:gridCol w:w="562"/>
        <w:gridCol w:w="4252"/>
        <w:gridCol w:w="1277"/>
        <w:gridCol w:w="1417"/>
      </w:tblGrid>
      <w:tr w:rsidR="00A15C44" w:rsidRPr="00A15C44" w:rsidTr="004B4DB6">
        <w:trPr>
          <w:trHeight w:val="70"/>
          <w:jc w:val="center"/>
        </w:trPr>
        <w:tc>
          <w:tcPr>
            <w:tcW w:w="56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1.</w:t>
            </w:r>
          </w:p>
        </w:tc>
        <w:tc>
          <w:tcPr>
            <w:tcW w:w="425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Seniūnijos plotas</w:t>
            </w:r>
          </w:p>
        </w:tc>
        <w:tc>
          <w:tcPr>
            <w:tcW w:w="1277"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ha</w:t>
            </w:r>
          </w:p>
        </w:tc>
        <w:tc>
          <w:tcPr>
            <w:tcW w:w="1417" w:type="dxa"/>
            <w:tcBorders>
              <w:top w:val="single" w:sz="4" w:space="0" w:color="auto"/>
              <w:left w:val="single" w:sz="4" w:space="0" w:color="auto"/>
              <w:bottom w:val="single" w:sz="4" w:space="0" w:color="auto"/>
              <w:right w:val="single" w:sz="4" w:space="0" w:color="auto"/>
            </w:tcBorders>
            <w:hideMark/>
          </w:tcPr>
          <w:p w:rsidR="009619D4" w:rsidRPr="00A15C44" w:rsidRDefault="008056B9" w:rsidP="00344AC6">
            <w:pPr>
              <w:jc w:val="both"/>
            </w:pPr>
            <w:r w:rsidRPr="00A15C44">
              <w:t>16161,40</w:t>
            </w:r>
          </w:p>
        </w:tc>
      </w:tr>
      <w:tr w:rsidR="00A15C44" w:rsidRPr="00A15C44" w:rsidTr="004B4DB6">
        <w:trPr>
          <w:jc w:val="center"/>
        </w:trPr>
        <w:tc>
          <w:tcPr>
            <w:tcW w:w="56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2.</w:t>
            </w:r>
          </w:p>
        </w:tc>
        <w:tc>
          <w:tcPr>
            <w:tcW w:w="425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Bendras kelių ir gatvių ilgis</w:t>
            </w:r>
          </w:p>
        </w:tc>
        <w:tc>
          <w:tcPr>
            <w:tcW w:w="1277"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km</w:t>
            </w:r>
          </w:p>
        </w:tc>
        <w:tc>
          <w:tcPr>
            <w:tcW w:w="1417" w:type="dxa"/>
            <w:tcBorders>
              <w:top w:val="single" w:sz="4" w:space="0" w:color="auto"/>
              <w:left w:val="single" w:sz="4" w:space="0" w:color="auto"/>
              <w:bottom w:val="single" w:sz="4" w:space="0" w:color="auto"/>
              <w:right w:val="single" w:sz="4" w:space="0" w:color="auto"/>
            </w:tcBorders>
            <w:hideMark/>
          </w:tcPr>
          <w:p w:rsidR="009619D4" w:rsidRPr="00A15C44" w:rsidRDefault="008056B9" w:rsidP="00344AC6">
            <w:pPr>
              <w:jc w:val="both"/>
            </w:pPr>
            <w:r w:rsidRPr="00A15C44">
              <w:t>97,1</w:t>
            </w:r>
          </w:p>
        </w:tc>
      </w:tr>
      <w:tr w:rsidR="00A15C44" w:rsidRPr="00A15C44" w:rsidTr="004B4DB6">
        <w:trPr>
          <w:jc w:val="center"/>
        </w:trPr>
        <w:tc>
          <w:tcPr>
            <w:tcW w:w="56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3.</w:t>
            </w:r>
          </w:p>
        </w:tc>
        <w:tc>
          <w:tcPr>
            <w:tcW w:w="425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Gatvių skaičius</w:t>
            </w:r>
          </w:p>
        </w:tc>
        <w:tc>
          <w:tcPr>
            <w:tcW w:w="1277" w:type="dxa"/>
            <w:tcBorders>
              <w:top w:val="single" w:sz="4" w:space="0" w:color="auto"/>
              <w:left w:val="single" w:sz="4" w:space="0" w:color="auto"/>
              <w:bottom w:val="single" w:sz="4" w:space="0" w:color="auto"/>
              <w:right w:val="single" w:sz="4" w:space="0" w:color="auto"/>
            </w:tcBorders>
            <w:hideMark/>
          </w:tcPr>
          <w:p w:rsidR="009619D4" w:rsidRPr="00A15C44" w:rsidRDefault="00CB5124" w:rsidP="00344AC6">
            <w:pPr>
              <w:jc w:val="both"/>
            </w:pPr>
            <w:r w:rsidRPr="00A15C44">
              <w:rPr>
                <w:sz w:val="22"/>
              </w:rPr>
              <w:t>vnt.</w:t>
            </w:r>
          </w:p>
        </w:tc>
        <w:tc>
          <w:tcPr>
            <w:tcW w:w="1417" w:type="dxa"/>
            <w:tcBorders>
              <w:top w:val="single" w:sz="4" w:space="0" w:color="auto"/>
              <w:left w:val="single" w:sz="4" w:space="0" w:color="auto"/>
              <w:bottom w:val="single" w:sz="4" w:space="0" w:color="auto"/>
              <w:right w:val="single" w:sz="4" w:space="0" w:color="auto"/>
            </w:tcBorders>
            <w:hideMark/>
          </w:tcPr>
          <w:p w:rsidR="009619D4" w:rsidRPr="00A15C44" w:rsidRDefault="009D699C" w:rsidP="00344AC6">
            <w:pPr>
              <w:jc w:val="both"/>
            </w:pPr>
            <w:r w:rsidRPr="00A15C44">
              <w:t>33</w:t>
            </w:r>
          </w:p>
        </w:tc>
      </w:tr>
      <w:tr w:rsidR="00A15C44" w:rsidRPr="00A15C44" w:rsidTr="004B4DB6">
        <w:trPr>
          <w:jc w:val="center"/>
        </w:trPr>
        <w:tc>
          <w:tcPr>
            <w:tcW w:w="56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4.</w:t>
            </w:r>
          </w:p>
        </w:tc>
        <w:tc>
          <w:tcPr>
            <w:tcW w:w="4252" w:type="dxa"/>
            <w:tcBorders>
              <w:top w:val="single" w:sz="4" w:space="0" w:color="auto"/>
              <w:left w:val="single" w:sz="4" w:space="0" w:color="auto"/>
              <w:bottom w:val="single" w:sz="4" w:space="0" w:color="auto"/>
              <w:right w:val="single" w:sz="4" w:space="0" w:color="auto"/>
            </w:tcBorders>
            <w:hideMark/>
          </w:tcPr>
          <w:p w:rsidR="009619D4" w:rsidRPr="00A15C44" w:rsidRDefault="009D3EAE" w:rsidP="00344AC6">
            <w:pPr>
              <w:jc w:val="both"/>
            </w:pPr>
            <w:r w:rsidRPr="00A15C44">
              <w:t>Valomų</w:t>
            </w:r>
            <w:r w:rsidR="009619D4" w:rsidRPr="00A15C44">
              <w:t xml:space="preserve"> šaligatvių plotas </w:t>
            </w:r>
          </w:p>
        </w:tc>
        <w:tc>
          <w:tcPr>
            <w:tcW w:w="1277" w:type="dxa"/>
            <w:tcBorders>
              <w:top w:val="single" w:sz="4" w:space="0" w:color="auto"/>
              <w:left w:val="single" w:sz="4" w:space="0" w:color="auto"/>
              <w:bottom w:val="single" w:sz="4" w:space="0" w:color="auto"/>
              <w:right w:val="single" w:sz="4" w:space="0" w:color="auto"/>
            </w:tcBorders>
            <w:hideMark/>
          </w:tcPr>
          <w:p w:rsidR="009619D4" w:rsidRPr="00A15C44" w:rsidRDefault="009D3EAE" w:rsidP="00344AC6">
            <w:pPr>
              <w:jc w:val="both"/>
              <w:rPr>
                <w:vertAlign w:val="superscript"/>
              </w:rPr>
            </w:pPr>
            <w:r w:rsidRPr="00A15C44">
              <w:t>m</w:t>
            </w:r>
            <w:r w:rsidRPr="00A15C44">
              <w:rPr>
                <w:vertAlign w:val="superscript"/>
              </w:rPr>
              <w:t>2</w:t>
            </w:r>
          </w:p>
        </w:tc>
        <w:tc>
          <w:tcPr>
            <w:tcW w:w="1417" w:type="dxa"/>
            <w:tcBorders>
              <w:top w:val="single" w:sz="4" w:space="0" w:color="auto"/>
              <w:left w:val="single" w:sz="4" w:space="0" w:color="auto"/>
              <w:bottom w:val="single" w:sz="4" w:space="0" w:color="auto"/>
              <w:right w:val="single" w:sz="4" w:space="0" w:color="auto"/>
            </w:tcBorders>
            <w:hideMark/>
          </w:tcPr>
          <w:p w:rsidR="009619D4" w:rsidRPr="00A15C44" w:rsidRDefault="009D3EAE" w:rsidP="00344AC6">
            <w:pPr>
              <w:jc w:val="both"/>
            </w:pPr>
            <w:r w:rsidRPr="00A15C44">
              <w:t>9700</w:t>
            </w:r>
            <w:r w:rsidR="00465F85" w:rsidRPr="00A15C44">
              <w:t>,0</w:t>
            </w:r>
          </w:p>
        </w:tc>
      </w:tr>
      <w:tr w:rsidR="00A15C44" w:rsidRPr="00A15C44" w:rsidTr="004B4DB6">
        <w:trPr>
          <w:jc w:val="center"/>
        </w:trPr>
        <w:tc>
          <w:tcPr>
            <w:tcW w:w="56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5.</w:t>
            </w:r>
          </w:p>
        </w:tc>
        <w:tc>
          <w:tcPr>
            <w:tcW w:w="425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Tvarkomų kapinių skaičius</w:t>
            </w:r>
          </w:p>
        </w:tc>
        <w:tc>
          <w:tcPr>
            <w:tcW w:w="1277" w:type="dxa"/>
            <w:tcBorders>
              <w:top w:val="single" w:sz="4" w:space="0" w:color="auto"/>
              <w:left w:val="single" w:sz="4" w:space="0" w:color="auto"/>
              <w:bottom w:val="single" w:sz="4" w:space="0" w:color="auto"/>
              <w:right w:val="single" w:sz="4" w:space="0" w:color="auto"/>
            </w:tcBorders>
            <w:hideMark/>
          </w:tcPr>
          <w:p w:rsidR="009619D4" w:rsidRPr="00A15C44" w:rsidRDefault="00CB5124" w:rsidP="00344AC6">
            <w:pPr>
              <w:jc w:val="both"/>
            </w:pPr>
            <w:r w:rsidRPr="00A15C44">
              <w:rPr>
                <w:sz w:val="22"/>
              </w:rPr>
              <w:t>vnt.</w:t>
            </w:r>
          </w:p>
        </w:tc>
        <w:tc>
          <w:tcPr>
            <w:tcW w:w="1417" w:type="dxa"/>
            <w:tcBorders>
              <w:top w:val="single" w:sz="4" w:space="0" w:color="auto"/>
              <w:left w:val="single" w:sz="4" w:space="0" w:color="auto"/>
              <w:bottom w:val="single" w:sz="4" w:space="0" w:color="auto"/>
              <w:right w:val="single" w:sz="4" w:space="0" w:color="auto"/>
            </w:tcBorders>
            <w:hideMark/>
          </w:tcPr>
          <w:p w:rsidR="009619D4" w:rsidRPr="00A15C44" w:rsidRDefault="00465F85" w:rsidP="00344AC6">
            <w:pPr>
              <w:jc w:val="both"/>
            </w:pPr>
            <w:r w:rsidRPr="00A15C44">
              <w:t>8</w:t>
            </w:r>
          </w:p>
        </w:tc>
      </w:tr>
      <w:tr w:rsidR="00A15C44" w:rsidRPr="00A15C44" w:rsidTr="004B4DB6">
        <w:trPr>
          <w:trHeight w:val="527"/>
          <w:jc w:val="center"/>
        </w:trPr>
        <w:tc>
          <w:tcPr>
            <w:tcW w:w="56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6.</w:t>
            </w:r>
          </w:p>
        </w:tc>
        <w:tc>
          <w:tcPr>
            <w:tcW w:w="4252"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Kapinių teritorijų plotas</w:t>
            </w:r>
            <w:r w:rsidR="009D699C" w:rsidRPr="00A15C44">
              <w:t>:</w:t>
            </w:r>
            <w:r w:rsidR="008E2415" w:rsidRPr="00A15C44">
              <w:t xml:space="preserve"> </w:t>
            </w:r>
            <w:r w:rsidR="009D699C" w:rsidRPr="00A15C44">
              <w:t>visuomeninės kapinės, senkapiai, karių kapai</w:t>
            </w:r>
          </w:p>
        </w:tc>
        <w:tc>
          <w:tcPr>
            <w:tcW w:w="1277" w:type="dxa"/>
            <w:tcBorders>
              <w:top w:val="single" w:sz="4" w:space="0" w:color="auto"/>
              <w:left w:val="single" w:sz="4" w:space="0" w:color="auto"/>
              <w:bottom w:val="single" w:sz="4" w:space="0" w:color="auto"/>
              <w:right w:val="single" w:sz="4" w:space="0" w:color="auto"/>
            </w:tcBorders>
            <w:hideMark/>
          </w:tcPr>
          <w:p w:rsidR="009619D4" w:rsidRPr="00A15C44" w:rsidRDefault="009619D4" w:rsidP="00344AC6">
            <w:pPr>
              <w:jc w:val="both"/>
            </w:pPr>
            <w:r w:rsidRPr="00A15C44">
              <w:t>ha</w:t>
            </w:r>
          </w:p>
        </w:tc>
        <w:tc>
          <w:tcPr>
            <w:tcW w:w="1417" w:type="dxa"/>
            <w:tcBorders>
              <w:top w:val="single" w:sz="4" w:space="0" w:color="auto"/>
              <w:left w:val="single" w:sz="4" w:space="0" w:color="auto"/>
              <w:bottom w:val="single" w:sz="4" w:space="0" w:color="auto"/>
              <w:right w:val="single" w:sz="4" w:space="0" w:color="auto"/>
            </w:tcBorders>
            <w:hideMark/>
          </w:tcPr>
          <w:p w:rsidR="009619D4" w:rsidRPr="00A15C44" w:rsidRDefault="009D699C" w:rsidP="00344AC6">
            <w:pPr>
              <w:jc w:val="both"/>
            </w:pPr>
            <w:r w:rsidRPr="00A15C44">
              <w:t>4</w:t>
            </w:r>
            <w:r w:rsidR="009619D4" w:rsidRPr="00A15C44">
              <w:t>,</w:t>
            </w:r>
            <w:r w:rsidRPr="00A15C44">
              <w:t>83</w:t>
            </w:r>
          </w:p>
        </w:tc>
      </w:tr>
      <w:tr w:rsidR="00A15C44" w:rsidRPr="00A15C44" w:rsidTr="004B4DB6">
        <w:trPr>
          <w:trHeight w:val="379"/>
          <w:jc w:val="center"/>
        </w:trPr>
        <w:tc>
          <w:tcPr>
            <w:tcW w:w="562" w:type="dxa"/>
            <w:tcBorders>
              <w:top w:val="single" w:sz="4" w:space="0" w:color="auto"/>
              <w:left w:val="single" w:sz="4" w:space="0" w:color="auto"/>
              <w:bottom w:val="single" w:sz="4" w:space="0" w:color="auto"/>
              <w:right w:val="single" w:sz="4" w:space="0" w:color="auto"/>
            </w:tcBorders>
          </w:tcPr>
          <w:p w:rsidR="005D7FA6" w:rsidRPr="00A15C44" w:rsidRDefault="00ED4825" w:rsidP="00344AC6">
            <w:pPr>
              <w:jc w:val="both"/>
            </w:pPr>
            <w:r w:rsidRPr="00A15C44">
              <w:t>7.</w:t>
            </w:r>
          </w:p>
        </w:tc>
        <w:tc>
          <w:tcPr>
            <w:tcW w:w="4252" w:type="dxa"/>
            <w:tcBorders>
              <w:top w:val="single" w:sz="4" w:space="0" w:color="auto"/>
              <w:left w:val="single" w:sz="4" w:space="0" w:color="auto"/>
              <w:bottom w:val="single" w:sz="4" w:space="0" w:color="auto"/>
              <w:right w:val="single" w:sz="4" w:space="0" w:color="auto"/>
            </w:tcBorders>
          </w:tcPr>
          <w:p w:rsidR="005D7FA6" w:rsidRPr="00A15C44" w:rsidRDefault="005D7FA6" w:rsidP="00344AC6">
            <w:pPr>
              <w:jc w:val="both"/>
            </w:pPr>
            <w:r w:rsidRPr="00A15C44">
              <w:t>Seniūnijos prižiūrimų želdinių plotas</w:t>
            </w:r>
          </w:p>
        </w:tc>
        <w:tc>
          <w:tcPr>
            <w:tcW w:w="1277" w:type="dxa"/>
            <w:tcBorders>
              <w:top w:val="single" w:sz="4" w:space="0" w:color="auto"/>
              <w:left w:val="single" w:sz="4" w:space="0" w:color="auto"/>
              <w:bottom w:val="single" w:sz="4" w:space="0" w:color="auto"/>
              <w:right w:val="single" w:sz="4" w:space="0" w:color="auto"/>
            </w:tcBorders>
          </w:tcPr>
          <w:p w:rsidR="005D7FA6" w:rsidRPr="00A15C44" w:rsidRDefault="005D7FA6" w:rsidP="00344AC6">
            <w:pPr>
              <w:jc w:val="both"/>
              <w:rPr>
                <w:vertAlign w:val="superscript"/>
              </w:rPr>
            </w:pPr>
            <w:r w:rsidRPr="00A15C44">
              <w:t>m</w:t>
            </w:r>
            <w:r w:rsidRPr="00A15C44">
              <w:rPr>
                <w:vertAlign w:val="superscript"/>
              </w:rPr>
              <w:t>2</w:t>
            </w:r>
          </w:p>
        </w:tc>
        <w:tc>
          <w:tcPr>
            <w:tcW w:w="1417" w:type="dxa"/>
            <w:tcBorders>
              <w:top w:val="single" w:sz="4" w:space="0" w:color="auto"/>
              <w:left w:val="single" w:sz="4" w:space="0" w:color="auto"/>
              <w:bottom w:val="single" w:sz="4" w:space="0" w:color="auto"/>
              <w:right w:val="single" w:sz="4" w:space="0" w:color="auto"/>
            </w:tcBorders>
          </w:tcPr>
          <w:p w:rsidR="005D7FA6" w:rsidRPr="00A15C44" w:rsidRDefault="005D7FA6" w:rsidP="00344AC6">
            <w:pPr>
              <w:jc w:val="both"/>
            </w:pPr>
            <w:r w:rsidRPr="00A15C44">
              <w:t>502200</w:t>
            </w:r>
          </w:p>
        </w:tc>
      </w:tr>
      <w:tr w:rsidR="00A15C44" w:rsidRPr="00A15C44" w:rsidTr="004B4DB6">
        <w:trPr>
          <w:trHeight w:val="379"/>
          <w:jc w:val="center"/>
        </w:trPr>
        <w:tc>
          <w:tcPr>
            <w:tcW w:w="562" w:type="dxa"/>
            <w:tcBorders>
              <w:top w:val="single" w:sz="4" w:space="0" w:color="auto"/>
              <w:left w:val="single" w:sz="4" w:space="0" w:color="auto"/>
              <w:bottom w:val="single" w:sz="4" w:space="0" w:color="auto"/>
              <w:right w:val="single" w:sz="4" w:space="0" w:color="auto"/>
            </w:tcBorders>
          </w:tcPr>
          <w:p w:rsidR="005D7FA6" w:rsidRPr="00A15C44" w:rsidRDefault="00ED4825" w:rsidP="00344AC6">
            <w:pPr>
              <w:jc w:val="both"/>
            </w:pPr>
            <w:r w:rsidRPr="00A15C44">
              <w:t>8.</w:t>
            </w:r>
          </w:p>
        </w:tc>
        <w:tc>
          <w:tcPr>
            <w:tcW w:w="4252" w:type="dxa"/>
            <w:tcBorders>
              <w:top w:val="single" w:sz="4" w:space="0" w:color="auto"/>
              <w:left w:val="single" w:sz="4" w:space="0" w:color="auto"/>
              <w:bottom w:val="single" w:sz="4" w:space="0" w:color="auto"/>
              <w:right w:val="single" w:sz="4" w:space="0" w:color="auto"/>
            </w:tcBorders>
          </w:tcPr>
          <w:p w:rsidR="005D7FA6" w:rsidRPr="00A15C44" w:rsidRDefault="005D7FA6" w:rsidP="00344AC6">
            <w:pPr>
              <w:jc w:val="both"/>
            </w:pPr>
            <w:r w:rsidRPr="00A15C44">
              <w:t>Eksploatuojamų šviestuvų skaičius</w:t>
            </w:r>
          </w:p>
        </w:tc>
        <w:tc>
          <w:tcPr>
            <w:tcW w:w="1277" w:type="dxa"/>
            <w:tcBorders>
              <w:top w:val="single" w:sz="4" w:space="0" w:color="auto"/>
              <w:left w:val="single" w:sz="4" w:space="0" w:color="auto"/>
              <w:bottom w:val="single" w:sz="4" w:space="0" w:color="auto"/>
              <w:right w:val="single" w:sz="4" w:space="0" w:color="auto"/>
            </w:tcBorders>
          </w:tcPr>
          <w:p w:rsidR="005D7FA6" w:rsidRPr="00A15C44" w:rsidRDefault="00CB5124" w:rsidP="00344AC6">
            <w:pPr>
              <w:jc w:val="both"/>
            </w:pPr>
            <w:r w:rsidRPr="00A15C44">
              <w:rPr>
                <w:sz w:val="22"/>
              </w:rPr>
              <w:t>vnt.</w:t>
            </w:r>
          </w:p>
        </w:tc>
        <w:tc>
          <w:tcPr>
            <w:tcW w:w="1417" w:type="dxa"/>
            <w:tcBorders>
              <w:top w:val="single" w:sz="4" w:space="0" w:color="auto"/>
              <w:left w:val="single" w:sz="4" w:space="0" w:color="auto"/>
              <w:bottom w:val="single" w:sz="4" w:space="0" w:color="auto"/>
              <w:right w:val="single" w:sz="4" w:space="0" w:color="auto"/>
            </w:tcBorders>
          </w:tcPr>
          <w:p w:rsidR="005D7FA6" w:rsidRPr="00A15C44" w:rsidRDefault="007E5095" w:rsidP="00344AC6">
            <w:pPr>
              <w:jc w:val="both"/>
            </w:pPr>
            <w:r w:rsidRPr="00A15C44">
              <w:t>36</w:t>
            </w:r>
            <w:r w:rsidR="005D7FA6" w:rsidRPr="00A15C44">
              <w:t>0</w:t>
            </w:r>
          </w:p>
        </w:tc>
      </w:tr>
    </w:tbl>
    <w:tbl>
      <w:tblPr>
        <w:tblW w:w="0" w:type="auto"/>
        <w:jc w:val="center"/>
        <w:tblBorders>
          <w:top w:val="single" w:sz="4" w:space="0" w:color="auto"/>
          <w:left w:val="single" w:sz="8"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7"/>
        <w:gridCol w:w="4253"/>
        <w:gridCol w:w="1276"/>
        <w:gridCol w:w="1417"/>
      </w:tblGrid>
      <w:tr w:rsidR="00A15C44" w:rsidRPr="00A15C44" w:rsidTr="004B4DB6">
        <w:trPr>
          <w:trHeight w:val="247"/>
          <w:jc w:val="center"/>
        </w:trPr>
        <w:tc>
          <w:tcPr>
            <w:tcW w:w="567" w:type="dxa"/>
            <w:tcBorders>
              <w:top w:val="nil"/>
            </w:tcBorders>
            <w:shd w:val="clear" w:color="auto" w:fill="auto"/>
            <w:noWrap/>
            <w:vAlign w:val="bottom"/>
          </w:tcPr>
          <w:p w:rsidR="00465F85" w:rsidRPr="00A15C44" w:rsidRDefault="00ED4825" w:rsidP="00344AC6">
            <w:pPr>
              <w:jc w:val="both"/>
            </w:pPr>
            <w:r w:rsidRPr="00A15C44">
              <w:t>9.</w:t>
            </w:r>
          </w:p>
        </w:tc>
        <w:tc>
          <w:tcPr>
            <w:tcW w:w="4253" w:type="dxa"/>
            <w:tcBorders>
              <w:top w:val="nil"/>
            </w:tcBorders>
            <w:shd w:val="clear" w:color="auto" w:fill="auto"/>
            <w:vAlign w:val="bottom"/>
          </w:tcPr>
          <w:p w:rsidR="00465F85" w:rsidRPr="00A15C44" w:rsidRDefault="00465F85" w:rsidP="00344AC6">
            <w:pPr>
              <w:jc w:val="both"/>
            </w:pPr>
            <w:r w:rsidRPr="00A15C44">
              <w:t xml:space="preserve">Socialinių rizikos šeimų </w:t>
            </w:r>
            <w:r w:rsidR="00EC39D8">
              <w:t xml:space="preserve">ir stebimų </w:t>
            </w:r>
            <w:r w:rsidRPr="00A15C44">
              <w:t xml:space="preserve">priežiūra </w:t>
            </w:r>
          </w:p>
        </w:tc>
        <w:tc>
          <w:tcPr>
            <w:tcW w:w="1276" w:type="dxa"/>
            <w:tcBorders>
              <w:top w:val="nil"/>
            </w:tcBorders>
            <w:shd w:val="clear" w:color="auto" w:fill="auto"/>
            <w:vAlign w:val="bottom"/>
          </w:tcPr>
          <w:p w:rsidR="00465F85" w:rsidRPr="00A15C44" w:rsidRDefault="00465F85" w:rsidP="00344AC6">
            <w:pPr>
              <w:jc w:val="both"/>
              <w:rPr>
                <w:sz w:val="22"/>
                <w:szCs w:val="22"/>
              </w:rPr>
            </w:pPr>
            <w:r w:rsidRPr="00A15C44">
              <w:rPr>
                <w:sz w:val="22"/>
                <w:szCs w:val="22"/>
              </w:rPr>
              <w:t>šeimų sk.</w:t>
            </w:r>
          </w:p>
        </w:tc>
        <w:tc>
          <w:tcPr>
            <w:tcW w:w="1417" w:type="dxa"/>
            <w:tcBorders>
              <w:top w:val="nil"/>
            </w:tcBorders>
            <w:shd w:val="clear" w:color="auto" w:fill="auto"/>
            <w:vAlign w:val="bottom"/>
          </w:tcPr>
          <w:p w:rsidR="00465F85" w:rsidRPr="00A15C44" w:rsidRDefault="00EC39D8" w:rsidP="00344AC6">
            <w:pPr>
              <w:jc w:val="both"/>
            </w:pPr>
            <w:r>
              <w:t>15</w:t>
            </w:r>
          </w:p>
        </w:tc>
      </w:tr>
      <w:tr w:rsidR="00A15C44" w:rsidRPr="00A15C44" w:rsidTr="004B4DB6">
        <w:trPr>
          <w:trHeight w:val="255"/>
          <w:jc w:val="center"/>
        </w:trPr>
        <w:tc>
          <w:tcPr>
            <w:tcW w:w="567" w:type="dxa"/>
            <w:shd w:val="clear" w:color="auto" w:fill="auto"/>
            <w:noWrap/>
            <w:vAlign w:val="bottom"/>
          </w:tcPr>
          <w:p w:rsidR="00465F85" w:rsidRPr="00A15C44" w:rsidRDefault="00ED4825" w:rsidP="00344AC6">
            <w:pPr>
              <w:jc w:val="both"/>
            </w:pPr>
            <w:r w:rsidRPr="00A15C44">
              <w:t>10.</w:t>
            </w:r>
          </w:p>
        </w:tc>
        <w:tc>
          <w:tcPr>
            <w:tcW w:w="4253" w:type="dxa"/>
            <w:shd w:val="clear" w:color="auto" w:fill="auto"/>
          </w:tcPr>
          <w:p w:rsidR="00465F85" w:rsidRPr="00A15C44" w:rsidRDefault="00465F85" w:rsidP="00344AC6">
            <w:pPr>
              <w:jc w:val="both"/>
              <w:rPr>
                <w:sz w:val="22"/>
                <w:szCs w:val="22"/>
              </w:rPr>
            </w:pPr>
            <w:r w:rsidRPr="00A15C44">
              <w:rPr>
                <w:sz w:val="22"/>
                <w:szCs w:val="22"/>
              </w:rPr>
              <w:t>Socialiai remtinų šeimų skaičius</w:t>
            </w:r>
          </w:p>
        </w:tc>
        <w:tc>
          <w:tcPr>
            <w:tcW w:w="1276" w:type="dxa"/>
            <w:shd w:val="clear" w:color="auto" w:fill="auto"/>
            <w:vAlign w:val="bottom"/>
          </w:tcPr>
          <w:p w:rsidR="00465F85" w:rsidRPr="00A15C44" w:rsidRDefault="00465F85" w:rsidP="00344AC6">
            <w:pPr>
              <w:jc w:val="both"/>
              <w:rPr>
                <w:sz w:val="22"/>
                <w:szCs w:val="22"/>
              </w:rPr>
            </w:pPr>
            <w:r w:rsidRPr="00A15C44">
              <w:rPr>
                <w:sz w:val="22"/>
                <w:szCs w:val="22"/>
              </w:rPr>
              <w:t>šeimų sk.</w:t>
            </w:r>
          </w:p>
        </w:tc>
        <w:tc>
          <w:tcPr>
            <w:tcW w:w="1417" w:type="dxa"/>
            <w:shd w:val="clear" w:color="auto" w:fill="auto"/>
          </w:tcPr>
          <w:p w:rsidR="00465F85" w:rsidRPr="00A15C44" w:rsidRDefault="00EC39D8" w:rsidP="00344AC6">
            <w:pPr>
              <w:jc w:val="both"/>
              <w:rPr>
                <w:sz w:val="22"/>
                <w:szCs w:val="22"/>
              </w:rPr>
            </w:pPr>
            <w:r>
              <w:rPr>
                <w:sz w:val="22"/>
                <w:szCs w:val="22"/>
              </w:rPr>
              <w:t>170</w:t>
            </w:r>
          </w:p>
        </w:tc>
      </w:tr>
      <w:tr w:rsidR="00A15C44" w:rsidRPr="00A15C44" w:rsidTr="004B4DB6">
        <w:trPr>
          <w:trHeight w:val="270"/>
          <w:jc w:val="center"/>
        </w:trPr>
        <w:tc>
          <w:tcPr>
            <w:tcW w:w="567" w:type="dxa"/>
            <w:tcBorders>
              <w:bottom w:val="single" w:sz="4" w:space="0" w:color="000000"/>
            </w:tcBorders>
            <w:shd w:val="clear" w:color="auto" w:fill="auto"/>
            <w:noWrap/>
            <w:vAlign w:val="bottom"/>
          </w:tcPr>
          <w:p w:rsidR="00465F85" w:rsidRPr="00A15C44" w:rsidRDefault="00ED4825" w:rsidP="00344AC6">
            <w:pPr>
              <w:jc w:val="both"/>
            </w:pPr>
            <w:r w:rsidRPr="00A15C44">
              <w:t>11.</w:t>
            </w:r>
          </w:p>
        </w:tc>
        <w:tc>
          <w:tcPr>
            <w:tcW w:w="4253" w:type="dxa"/>
            <w:tcBorders>
              <w:bottom w:val="single" w:sz="4" w:space="0" w:color="000000"/>
            </w:tcBorders>
            <w:shd w:val="clear" w:color="auto" w:fill="auto"/>
          </w:tcPr>
          <w:p w:rsidR="00465F85" w:rsidRPr="00A15C44" w:rsidRDefault="00465F85" w:rsidP="00344AC6">
            <w:pPr>
              <w:jc w:val="both"/>
              <w:rPr>
                <w:sz w:val="22"/>
                <w:szCs w:val="22"/>
              </w:rPr>
            </w:pPr>
            <w:r w:rsidRPr="00A15C44">
              <w:rPr>
                <w:sz w:val="22"/>
                <w:szCs w:val="22"/>
              </w:rPr>
              <w:t>Vienkartinių pašalpų mokėjimas</w:t>
            </w:r>
          </w:p>
        </w:tc>
        <w:tc>
          <w:tcPr>
            <w:tcW w:w="1276" w:type="dxa"/>
            <w:tcBorders>
              <w:bottom w:val="single" w:sz="4" w:space="0" w:color="000000"/>
            </w:tcBorders>
            <w:shd w:val="clear" w:color="auto" w:fill="auto"/>
          </w:tcPr>
          <w:p w:rsidR="00465F85" w:rsidRPr="00A15C44" w:rsidRDefault="004B4DB6" w:rsidP="00344AC6">
            <w:pPr>
              <w:jc w:val="both"/>
              <w:rPr>
                <w:b/>
                <w:sz w:val="22"/>
                <w:szCs w:val="22"/>
              </w:rPr>
            </w:pPr>
            <w:r w:rsidRPr="00A15C44">
              <w:rPr>
                <w:sz w:val="22"/>
                <w:szCs w:val="22"/>
              </w:rPr>
              <w:t>vnt.</w:t>
            </w:r>
          </w:p>
        </w:tc>
        <w:tc>
          <w:tcPr>
            <w:tcW w:w="1417" w:type="dxa"/>
            <w:tcBorders>
              <w:bottom w:val="single" w:sz="4" w:space="0" w:color="000000"/>
            </w:tcBorders>
            <w:shd w:val="clear" w:color="auto" w:fill="auto"/>
          </w:tcPr>
          <w:p w:rsidR="00465F85" w:rsidRPr="00A15C44" w:rsidRDefault="00344AC6" w:rsidP="00344AC6">
            <w:pPr>
              <w:jc w:val="both"/>
              <w:rPr>
                <w:sz w:val="22"/>
                <w:szCs w:val="22"/>
              </w:rPr>
            </w:pPr>
            <w:r>
              <w:rPr>
                <w:sz w:val="22"/>
                <w:szCs w:val="22"/>
              </w:rPr>
              <w:t>8</w:t>
            </w:r>
          </w:p>
        </w:tc>
      </w:tr>
      <w:tr w:rsidR="00A15C44" w:rsidRPr="00A15C44" w:rsidTr="004B4DB6">
        <w:trPr>
          <w:trHeight w:val="255"/>
          <w:jc w:val="center"/>
        </w:trPr>
        <w:tc>
          <w:tcPr>
            <w:tcW w:w="567" w:type="dxa"/>
            <w:tcBorders>
              <w:top w:val="single" w:sz="4" w:space="0" w:color="000000"/>
              <w:bottom w:val="nil"/>
            </w:tcBorders>
            <w:shd w:val="clear" w:color="auto" w:fill="auto"/>
            <w:noWrap/>
            <w:vAlign w:val="bottom"/>
          </w:tcPr>
          <w:p w:rsidR="00465F85" w:rsidRPr="00A15C44" w:rsidRDefault="00ED4825" w:rsidP="00344AC6">
            <w:pPr>
              <w:jc w:val="both"/>
            </w:pPr>
            <w:r w:rsidRPr="00A15C44">
              <w:t>12.</w:t>
            </w:r>
          </w:p>
        </w:tc>
        <w:tc>
          <w:tcPr>
            <w:tcW w:w="4253" w:type="dxa"/>
            <w:tcBorders>
              <w:top w:val="single" w:sz="4" w:space="0" w:color="000000"/>
              <w:bottom w:val="nil"/>
            </w:tcBorders>
            <w:shd w:val="clear" w:color="auto" w:fill="auto"/>
          </w:tcPr>
          <w:p w:rsidR="00465F85" w:rsidRPr="00A15C44" w:rsidRDefault="00465F85" w:rsidP="00344AC6">
            <w:pPr>
              <w:jc w:val="both"/>
              <w:rPr>
                <w:b/>
                <w:sz w:val="22"/>
                <w:szCs w:val="22"/>
              </w:rPr>
            </w:pPr>
            <w:r w:rsidRPr="00A15C44">
              <w:rPr>
                <w:sz w:val="22"/>
                <w:szCs w:val="22"/>
              </w:rPr>
              <w:t xml:space="preserve">Įdarbintų  gyventojų </w:t>
            </w:r>
            <w:r w:rsidR="00344AC6">
              <w:rPr>
                <w:sz w:val="22"/>
                <w:szCs w:val="22"/>
              </w:rPr>
              <w:t>užimtumo didinimo programoje</w:t>
            </w:r>
            <w:r w:rsidRPr="00A15C44">
              <w:rPr>
                <w:sz w:val="22"/>
                <w:szCs w:val="22"/>
              </w:rPr>
              <w:t xml:space="preserve"> </w:t>
            </w:r>
          </w:p>
        </w:tc>
        <w:tc>
          <w:tcPr>
            <w:tcW w:w="1276" w:type="dxa"/>
            <w:tcBorders>
              <w:top w:val="single" w:sz="4" w:space="0" w:color="000000"/>
              <w:bottom w:val="nil"/>
            </w:tcBorders>
            <w:shd w:val="clear" w:color="auto" w:fill="auto"/>
          </w:tcPr>
          <w:p w:rsidR="00465F85" w:rsidRPr="00A15C44" w:rsidRDefault="004B4DB6" w:rsidP="00344AC6">
            <w:pPr>
              <w:jc w:val="both"/>
              <w:rPr>
                <w:b/>
                <w:sz w:val="22"/>
                <w:szCs w:val="22"/>
              </w:rPr>
            </w:pPr>
            <w:r w:rsidRPr="00A15C44">
              <w:rPr>
                <w:sz w:val="22"/>
                <w:szCs w:val="22"/>
              </w:rPr>
              <w:t>vnt.</w:t>
            </w:r>
          </w:p>
        </w:tc>
        <w:tc>
          <w:tcPr>
            <w:tcW w:w="1417" w:type="dxa"/>
            <w:tcBorders>
              <w:top w:val="single" w:sz="4" w:space="0" w:color="000000"/>
              <w:bottom w:val="nil"/>
            </w:tcBorders>
            <w:shd w:val="clear" w:color="auto" w:fill="auto"/>
          </w:tcPr>
          <w:p w:rsidR="00465F85" w:rsidRPr="00A15C44" w:rsidRDefault="00344AC6" w:rsidP="00344AC6">
            <w:pPr>
              <w:jc w:val="both"/>
              <w:rPr>
                <w:sz w:val="22"/>
                <w:szCs w:val="22"/>
              </w:rPr>
            </w:pPr>
            <w:r>
              <w:rPr>
                <w:sz w:val="22"/>
                <w:szCs w:val="22"/>
              </w:rPr>
              <w:t>20</w:t>
            </w:r>
          </w:p>
        </w:tc>
      </w:tr>
    </w:tbl>
    <w:tbl>
      <w:tblPr>
        <w:tblStyle w:val="Lentelstinklelis"/>
        <w:tblW w:w="0" w:type="auto"/>
        <w:jc w:val="center"/>
        <w:tblInd w:w="0" w:type="dxa"/>
        <w:tblLook w:val="04A0" w:firstRow="1" w:lastRow="0" w:firstColumn="1" w:lastColumn="0" w:noHBand="0" w:noVBand="1"/>
      </w:tblPr>
      <w:tblGrid>
        <w:gridCol w:w="562"/>
        <w:gridCol w:w="4252"/>
        <w:gridCol w:w="1277"/>
        <w:gridCol w:w="1417"/>
      </w:tblGrid>
      <w:tr w:rsidR="00A15C44" w:rsidRPr="00A15C44" w:rsidTr="004B4DB6">
        <w:trPr>
          <w:jc w:val="center"/>
        </w:trPr>
        <w:tc>
          <w:tcPr>
            <w:tcW w:w="562" w:type="dxa"/>
            <w:tcBorders>
              <w:top w:val="single" w:sz="4" w:space="0" w:color="auto"/>
              <w:left w:val="single" w:sz="4" w:space="0" w:color="auto"/>
              <w:bottom w:val="single" w:sz="4" w:space="0" w:color="auto"/>
              <w:right w:val="single" w:sz="4" w:space="0" w:color="auto"/>
            </w:tcBorders>
            <w:hideMark/>
          </w:tcPr>
          <w:p w:rsidR="00ED4825" w:rsidRPr="00A15C44" w:rsidRDefault="00ED4825" w:rsidP="00344AC6">
            <w:pPr>
              <w:jc w:val="both"/>
            </w:pPr>
            <w:r w:rsidRPr="00A15C44">
              <w:t>13.</w:t>
            </w:r>
          </w:p>
        </w:tc>
        <w:tc>
          <w:tcPr>
            <w:tcW w:w="4252" w:type="dxa"/>
            <w:tcBorders>
              <w:top w:val="single" w:sz="4" w:space="0" w:color="auto"/>
              <w:left w:val="single" w:sz="4" w:space="0" w:color="auto"/>
              <w:bottom w:val="single" w:sz="4" w:space="0" w:color="auto"/>
              <w:right w:val="single" w:sz="4" w:space="0" w:color="auto"/>
            </w:tcBorders>
          </w:tcPr>
          <w:p w:rsidR="00ED4825" w:rsidRPr="00A15C44" w:rsidRDefault="007E5095" w:rsidP="00344AC6">
            <w:pPr>
              <w:jc w:val="both"/>
              <w:rPr>
                <w:sz w:val="22"/>
              </w:rPr>
            </w:pPr>
            <w:r w:rsidRPr="00A15C44">
              <w:rPr>
                <w:sz w:val="22"/>
              </w:rPr>
              <w:t>Išduodamos pažymos</w:t>
            </w:r>
            <w:r w:rsidR="00ED4825" w:rsidRPr="00A15C44">
              <w:rPr>
                <w:sz w:val="22"/>
              </w:rPr>
              <w:t xml:space="preserve"> gyventojams</w:t>
            </w:r>
          </w:p>
        </w:tc>
        <w:tc>
          <w:tcPr>
            <w:tcW w:w="1277" w:type="dxa"/>
            <w:tcBorders>
              <w:top w:val="single" w:sz="4" w:space="0" w:color="auto"/>
              <w:left w:val="single" w:sz="4" w:space="0" w:color="auto"/>
              <w:bottom w:val="single" w:sz="4" w:space="0" w:color="auto"/>
              <w:right w:val="single" w:sz="4" w:space="0" w:color="auto"/>
            </w:tcBorders>
          </w:tcPr>
          <w:p w:rsidR="00ED4825" w:rsidRPr="00A15C44" w:rsidRDefault="004B4DB6" w:rsidP="00344AC6">
            <w:pPr>
              <w:jc w:val="both"/>
              <w:rPr>
                <w:b/>
                <w:sz w:val="22"/>
              </w:rPr>
            </w:pPr>
            <w:r w:rsidRPr="00A15C44">
              <w:rPr>
                <w:sz w:val="22"/>
              </w:rPr>
              <w:t>vnt.</w:t>
            </w:r>
          </w:p>
        </w:tc>
        <w:tc>
          <w:tcPr>
            <w:tcW w:w="1417" w:type="dxa"/>
            <w:tcBorders>
              <w:top w:val="single" w:sz="4" w:space="0" w:color="auto"/>
              <w:left w:val="single" w:sz="4" w:space="0" w:color="auto"/>
              <w:bottom w:val="single" w:sz="4" w:space="0" w:color="auto"/>
              <w:right w:val="single" w:sz="4" w:space="0" w:color="auto"/>
            </w:tcBorders>
          </w:tcPr>
          <w:p w:rsidR="00ED4825" w:rsidRPr="00A15C44" w:rsidRDefault="00344AC6" w:rsidP="00344AC6">
            <w:pPr>
              <w:jc w:val="both"/>
              <w:rPr>
                <w:sz w:val="22"/>
              </w:rPr>
            </w:pPr>
            <w:r>
              <w:rPr>
                <w:sz w:val="22"/>
              </w:rPr>
              <w:t>100</w:t>
            </w:r>
          </w:p>
        </w:tc>
      </w:tr>
      <w:tr w:rsidR="00A15C44" w:rsidRPr="00A15C44" w:rsidTr="004B4DB6">
        <w:trPr>
          <w:jc w:val="center"/>
        </w:trPr>
        <w:tc>
          <w:tcPr>
            <w:tcW w:w="562" w:type="dxa"/>
            <w:tcBorders>
              <w:top w:val="single" w:sz="4" w:space="0" w:color="auto"/>
              <w:left w:val="single" w:sz="4" w:space="0" w:color="auto"/>
              <w:bottom w:val="single" w:sz="4" w:space="0" w:color="auto"/>
              <w:right w:val="single" w:sz="4" w:space="0" w:color="auto"/>
            </w:tcBorders>
          </w:tcPr>
          <w:p w:rsidR="00ED4825" w:rsidRPr="00A15C44" w:rsidRDefault="00ED4825" w:rsidP="00344AC6">
            <w:pPr>
              <w:jc w:val="both"/>
            </w:pPr>
            <w:r w:rsidRPr="00A15C44">
              <w:t>14.</w:t>
            </w:r>
          </w:p>
        </w:tc>
        <w:tc>
          <w:tcPr>
            <w:tcW w:w="4252" w:type="dxa"/>
            <w:tcBorders>
              <w:top w:val="single" w:sz="4" w:space="0" w:color="auto"/>
              <w:left w:val="single" w:sz="4" w:space="0" w:color="auto"/>
              <w:bottom w:val="single" w:sz="4" w:space="0" w:color="auto"/>
              <w:right w:val="single" w:sz="4" w:space="0" w:color="auto"/>
            </w:tcBorders>
          </w:tcPr>
          <w:p w:rsidR="00ED4825" w:rsidRPr="00A15C44" w:rsidRDefault="007E5095" w:rsidP="00344AC6">
            <w:pPr>
              <w:jc w:val="both"/>
              <w:rPr>
                <w:sz w:val="22"/>
              </w:rPr>
            </w:pPr>
            <w:r w:rsidRPr="00A15C44">
              <w:rPr>
                <w:sz w:val="22"/>
              </w:rPr>
              <w:t>Sudaromi notariniai</w:t>
            </w:r>
            <w:r w:rsidR="00ED4825" w:rsidRPr="00A15C44">
              <w:rPr>
                <w:sz w:val="22"/>
              </w:rPr>
              <w:t xml:space="preserve"> veiksm</w:t>
            </w:r>
            <w:r w:rsidRPr="00A15C44">
              <w:rPr>
                <w:sz w:val="22"/>
              </w:rPr>
              <w:t>ai</w:t>
            </w:r>
          </w:p>
        </w:tc>
        <w:tc>
          <w:tcPr>
            <w:tcW w:w="1277" w:type="dxa"/>
            <w:tcBorders>
              <w:top w:val="single" w:sz="4" w:space="0" w:color="auto"/>
              <w:left w:val="single" w:sz="4" w:space="0" w:color="auto"/>
              <w:bottom w:val="single" w:sz="4" w:space="0" w:color="auto"/>
              <w:right w:val="single" w:sz="4" w:space="0" w:color="auto"/>
            </w:tcBorders>
          </w:tcPr>
          <w:p w:rsidR="00ED4825" w:rsidRPr="00A15C44" w:rsidRDefault="004B4DB6" w:rsidP="00344AC6">
            <w:pPr>
              <w:jc w:val="both"/>
              <w:rPr>
                <w:b/>
                <w:sz w:val="22"/>
              </w:rPr>
            </w:pPr>
            <w:r w:rsidRPr="00A15C44">
              <w:rPr>
                <w:sz w:val="22"/>
              </w:rPr>
              <w:t>vnt.</w:t>
            </w:r>
          </w:p>
        </w:tc>
        <w:tc>
          <w:tcPr>
            <w:tcW w:w="1417" w:type="dxa"/>
            <w:tcBorders>
              <w:top w:val="single" w:sz="4" w:space="0" w:color="auto"/>
              <w:left w:val="single" w:sz="4" w:space="0" w:color="auto"/>
              <w:bottom w:val="single" w:sz="4" w:space="0" w:color="auto"/>
              <w:right w:val="single" w:sz="4" w:space="0" w:color="auto"/>
            </w:tcBorders>
          </w:tcPr>
          <w:p w:rsidR="00ED4825" w:rsidRPr="00A15C44" w:rsidRDefault="00344AC6" w:rsidP="00344AC6">
            <w:pPr>
              <w:jc w:val="both"/>
              <w:rPr>
                <w:sz w:val="22"/>
              </w:rPr>
            </w:pPr>
            <w:r>
              <w:rPr>
                <w:sz w:val="22"/>
              </w:rPr>
              <w:t>80</w:t>
            </w:r>
          </w:p>
        </w:tc>
      </w:tr>
      <w:tr w:rsidR="00ED4825" w:rsidRPr="00A15C44" w:rsidTr="004B4DB6">
        <w:trPr>
          <w:jc w:val="center"/>
        </w:trPr>
        <w:tc>
          <w:tcPr>
            <w:tcW w:w="562" w:type="dxa"/>
            <w:tcBorders>
              <w:top w:val="single" w:sz="4" w:space="0" w:color="auto"/>
              <w:left w:val="single" w:sz="4" w:space="0" w:color="auto"/>
              <w:bottom w:val="single" w:sz="4" w:space="0" w:color="auto"/>
              <w:right w:val="single" w:sz="4" w:space="0" w:color="auto"/>
            </w:tcBorders>
            <w:vAlign w:val="bottom"/>
          </w:tcPr>
          <w:p w:rsidR="00ED4825" w:rsidRPr="00A15C44" w:rsidRDefault="00ED4825" w:rsidP="00344AC6">
            <w:pPr>
              <w:jc w:val="both"/>
            </w:pPr>
            <w:r w:rsidRPr="00A15C44">
              <w:t>1</w:t>
            </w:r>
            <w:r w:rsidR="00907A91" w:rsidRPr="00A15C44">
              <w:t>5.</w:t>
            </w:r>
          </w:p>
        </w:tc>
        <w:tc>
          <w:tcPr>
            <w:tcW w:w="4252" w:type="dxa"/>
            <w:tcBorders>
              <w:top w:val="single" w:sz="4" w:space="0" w:color="auto"/>
              <w:left w:val="single" w:sz="4" w:space="0" w:color="auto"/>
              <w:bottom w:val="single" w:sz="4" w:space="0" w:color="auto"/>
              <w:right w:val="single" w:sz="4" w:space="0" w:color="auto"/>
            </w:tcBorders>
          </w:tcPr>
          <w:p w:rsidR="00ED4825" w:rsidRPr="00A15C44" w:rsidRDefault="00ED4825" w:rsidP="00344AC6">
            <w:pPr>
              <w:jc w:val="both"/>
              <w:rPr>
                <w:sz w:val="22"/>
              </w:rPr>
            </w:pPr>
            <w:r w:rsidRPr="00A15C44">
              <w:rPr>
                <w:sz w:val="22"/>
              </w:rPr>
              <w:t>A</w:t>
            </w:r>
            <w:r w:rsidR="007E5095" w:rsidRPr="00A15C44">
              <w:rPr>
                <w:sz w:val="22"/>
              </w:rPr>
              <w:t>tliekų  tvarkymo darbai</w:t>
            </w:r>
            <w:r w:rsidR="004B4DB6" w:rsidRPr="00A15C44">
              <w:rPr>
                <w:sz w:val="22"/>
              </w:rPr>
              <w:t xml:space="preserve"> </w:t>
            </w:r>
            <w:r w:rsidR="007E5095" w:rsidRPr="00A15C44">
              <w:rPr>
                <w:sz w:val="22"/>
              </w:rPr>
              <w:t>(surenkamos šiukšlės</w:t>
            </w:r>
            <w:r w:rsidR="00DD443F" w:rsidRPr="00A15C44">
              <w:rPr>
                <w:sz w:val="22"/>
              </w:rPr>
              <w:t xml:space="preserve"> </w:t>
            </w:r>
            <w:r w:rsidRPr="00A15C44">
              <w:rPr>
                <w:sz w:val="22"/>
              </w:rPr>
              <w:t>)</w:t>
            </w:r>
          </w:p>
        </w:tc>
        <w:tc>
          <w:tcPr>
            <w:tcW w:w="1277" w:type="dxa"/>
            <w:tcBorders>
              <w:top w:val="single" w:sz="4" w:space="0" w:color="auto"/>
              <w:left w:val="single" w:sz="4" w:space="0" w:color="auto"/>
              <w:bottom w:val="single" w:sz="4" w:space="0" w:color="auto"/>
              <w:right w:val="single" w:sz="4" w:space="0" w:color="auto"/>
            </w:tcBorders>
          </w:tcPr>
          <w:p w:rsidR="00ED4825" w:rsidRPr="00A15C44" w:rsidRDefault="00964F44" w:rsidP="00344AC6">
            <w:pPr>
              <w:jc w:val="both"/>
              <w:rPr>
                <w:sz w:val="22"/>
              </w:rPr>
            </w:pPr>
            <w:proofErr w:type="spellStart"/>
            <w:r>
              <w:rPr>
                <w:sz w:val="22"/>
              </w:rPr>
              <w:t>o</w:t>
            </w:r>
            <w:r w:rsidR="00DD443F" w:rsidRPr="00A15C44">
              <w:rPr>
                <w:sz w:val="22"/>
              </w:rPr>
              <w:t>bj</w:t>
            </w:r>
            <w:proofErr w:type="spellEnd"/>
            <w:r w:rsidR="00DD443F" w:rsidRPr="00A15C44">
              <w:rPr>
                <w:sz w:val="22"/>
              </w:rPr>
              <w:t>.</w:t>
            </w:r>
          </w:p>
        </w:tc>
        <w:tc>
          <w:tcPr>
            <w:tcW w:w="1417" w:type="dxa"/>
            <w:tcBorders>
              <w:top w:val="single" w:sz="4" w:space="0" w:color="auto"/>
              <w:left w:val="single" w:sz="4" w:space="0" w:color="auto"/>
              <w:bottom w:val="single" w:sz="4" w:space="0" w:color="auto"/>
              <w:right w:val="single" w:sz="4" w:space="0" w:color="auto"/>
            </w:tcBorders>
          </w:tcPr>
          <w:p w:rsidR="00ED4825" w:rsidRPr="00A15C44" w:rsidRDefault="00DD443F" w:rsidP="00344AC6">
            <w:pPr>
              <w:jc w:val="both"/>
              <w:rPr>
                <w:sz w:val="22"/>
              </w:rPr>
            </w:pPr>
            <w:r w:rsidRPr="00A15C44">
              <w:rPr>
                <w:sz w:val="22"/>
              </w:rPr>
              <w:t>9</w:t>
            </w:r>
          </w:p>
        </w:tc>
      </w:tr>
    </w:tbl>
    <w:p w:rsidR="00975EFC" w:rsidRPr="00A15C44" w:rsidRDefault="00975EFC" w:rsidP="00344AC6">
      <w:pPr>
        <w:jc w:val="both"/>
        <w:rPr>
          <w:lang w:eastAsia="lt-LT"/>
        </w:rPr>
      </w:pPr>
    </w:p>
    <w:p w:rsidR="00975EFC" w:rsidRPr="00A15C44" w:rsidRDefault="00975EFC" w:rsidP="00344AC6">
      <w:pPr>
        <w:jc w:val="both"/>
        <w:rPr>
          <w:lang w:eastAsia="lt-LT"/>
        </w:rPr>
      </w:pPr>
    </w:p>
    <w:p w:rsidR="00DB2B31" w:rsidRDefault="00DB2B31" w:rsidP="00344AC6">
      <w:pPr>
        <w:jc w:val="both"/>
        <w:rPr>
          <w:b/>
          <w:bCs/>
        </w:rPr>
      </w:pPr>
    </w:p>
    <w:p w:rsidR="00DB2B31" w:rsidRDefault="00DB2B31" w:rsidP="00344AC6">
      <w:pPr>
        <w:jc w:val="both"/>
        <w:rPr>
          <w:b/>
          <w:bCs/>
        </w:rPr>
      </w:pPr>
    </w:p>
    <w:p w:rsidR="00975EFC" w:rsidRPr="00A15C44" w:rsidRDefault="00975EFC" w:rsidP="00344AC6">
      <w:pPr>
        <w:jc w:val="both"/>
        <w:rPr>
          <w:b/>
          <w:bCs/>
        </w:rPr>
      </w:pPr>
      <w:r w:rsidRPr="00A15C44">
        <w:rPr>
          <w:b/>
          <w:bCs/>
        </w:rPr>
        <w:t>P</w:t>
      </w:r>
      <w:r w:rsidR="00344AC6">
        <w:rPr>
          <w:b/>
          <w:bCs/>
        </w:rPr>
        <w:t>LANUOJAMI LUKŠIŲ SENIŪNIJOS 2018</w:t>
      </w:r>
      <w:r w:rsidRPr="00A15C44">
        <w:rPr>
          <w:b/>
          <w:bCs/>
        </w:rPr>
        <w:t xml:space="preserve"> METŲ VEIKLOS PLANO REZULTATAI</w:t>
      </w:r>
    </w:p>
    <w:p w:rsidR="00975EFC" w:rsidRPr="00A15C44" w:rsidRDefault="00975EFC" w:rsidP="00344AC6">
      <w:pPr>
        <w:ind w:firstLine="1080"/>
        <w:jc w:val="both"/>
      </w:pPr>
    </w:p>
    <w:p w:rsidR="009619D4" w:rsidRPr="00A15C44" w:rsidRDefault="007E5095" w:rsidP="00344AC6">
      <w:pPr>
        <w:ind w:firstLine="1080"/>
        <w:jc w:val="both"/>
      </w:pPr>
      <w:r w:rsidRPr="00A15C44">
        <w:t xml:space="preserve">Įgyvendinant Lukšių </w:t>
      </w:r>
      <w:r w:rsidR="00344AC6">
        <w:t>seniūnijos 2018</w:t>
      </w:r>
      <w:r w:rsidR="009619D4" w:rsidRPr="00A15C44">
        <w:t xml:space="preserve"> metų veiklos planą siekiama prisidėti prie Šakių rajono</w:t>
      </w:r>
      <w:r w:rsidR="00344AC6">
        <w:t xml:space="preserve"> savivaldybės 2018-2024</w:t>
      </w:r>
      <w:r w:rsidR="009619D4" w:rsidRPr="00A15C44">
        <w:t xml:space="preserve"> metų </w:t>
      </w:r>
      <w:r w:rsidR="00344AC6">
        <w:t>strateginiame</w:t>
      </w:r>
      <w:r w:rsidR="00344AC6" w:rsidRPr="00A15C44">
        <w:t xml:space="preserve"> </w:t>
      </w:r>
      <w:r w:rsidR="009619D4" w:rsidRPr="00A15C44">
        <w:t>plėtros plane numatytų prioritetų įgyvendinimo:</w:t>
      </w:r>
    </w:p>
    <w:p w:rsidR="009619D4" w:rsidRPr="00A15C44" w:rsidRDefault="00344AC6" w:rsidP="00344AC6">
      <w:pPr>
        <w:pStyle w:val="Sraopastraipa"/>
        <w:numPr>
          <w:ilvl w:val="1"/>
          <w:numId w:val="9"/>
        </w:numPr>
        <w:jc w:val="both"/>
      </w:pPr>
      <w:r>
        <w:t>Tvariam ekonominiam augimui palanki aplinka</w:t>
      </w:r>
      <w:r w:rsidR="004B4DB6" w:rsidRPr="00A15C44">
        <w:t>;</w:t>
      </w:r>
    </w:p>
    <w:p w:rsidR="009619D4" w:rsidRPr="00737C1B" w:rsidRDefault="00344AC6" w:rsidP="00344AC6">
      <w:pPr>
        <w:pStyle w:val="Sraopastraipa"/>
        <w:numPr>
          <w:ilvl w:val="0"/>
          <w:numId w:val="10"/>
        </w:numPr>
        <w:jc w:val="both"/>
      </w:pPr>
      <w:r>
        <w:t>Veikli, atvira, saugi, sveika ir tobulėjanti visuomenė</w:t>
      </w:r>
      <w:r w:rsidR="004B4DB6">
        <w:t>;</w:t>
      </w:r>
    </w:p>
    <w:p w:rsidR="009619D4" w:rsidRPr="00737C1B" w:rsidRDefault="00344AC6" w:rsidP="00344AC6">
      <w:pPr>
        <w:pStyle w:val="Sraopastraipa"/>
        <w:numPr>
          <w:ilvl w:val="0"/>
          <w:numId w:val="10"/>
        </w:numPr>
        <w:jc w:val="both"/>
      </w:pPr>
      <w:r>
        <w:t>Savitas, patrauklus ir ambicingas Zanavykų kraštas</w:t>
      </w:r>
      <w:r w:rsidR="004B4DB6">
        <w:t>.</w:t>
      </w:r>
    </w:p>
    <w:p w:rsidR="009619D4" w:rsidRPr="00737C1B" w:rsidRDefault="009619D4" w:rsidP="00344AC6">
      <w:pPr>
        <w:jc w:val="both"/>
      </w:pPr>
    </w:p>
    <w:p w:rsidR="009619D4" w:rsidRPr="004B4DB6" w:rsidRDefault="003A2950" w:rsidP="00344AC6">
      <w:pPr>
        <w:jc w:val="both"/>
        <w:rPr>
          <w:b/>
        </w:rPr>
      </w:pPr>
      <w:r w:rsidRPr="004B4DB6">
        <w:rPr>
          <w:b/>
        </w:rPr>
        <w:t xml:space="preserve"> </w:t>
      </w:r>
      <w:r w:rsidR="009619D4" w:rsidRPr="004B4DB6">
        <w:rPr>
          <w:b/>
        </w:rPr>
        <w:t xml:space="preserve"> </w:t>
      </w:r>
      <w:r w:rsidR="007E5095" w:rsidRPr="004B4DB6">
        <w:rPr>
          <w:b/>
        </w:rPr>
        <w:t>Lukšių</w:t>
      </w:r>
      <w:r w:rsidR="009619D4" w:rsidRPr="004B4DB6">
        <w:rPr>
          <w:b/>
        </w:rPr>
        <w:t xml:space="preserve"> seniūnija įgyvendina:  </w:t>
      </w:r>
    </w:p>
    <w:p w:rsidR="0063204B" w:rsidRDefault="009619D4" w:rsidP="002A6FBB">
      <w:pPr>
        <w:pStyle w:val="Sraopastraipa"/>
        <w:numPr>
          <w:ilvl w:val="0"/>
          <w:numId w:val="5"/>
        </w:numPr>
        <w:tabs>
          <w:tab w:val="left" w:pos="1134"/>
        </w:tabs>
        <w:ind w:left="0" w:firstLine="851"/>
        <w:jc w:val="both"/>
      </w:pPr>
      <w:r w:rsidRPr="00737C1B">
        <w:t>Šakių rajo</w:t>
      </w:r>
      <w:r w:rsidR="00DD443F">
        <w:t>no savivaldybės strateginio 201</w:t>
      </w:r>
      <w:r w:rsidR="00344AC6">
        <w:t>8-2024</w:t>
      </w:r>
      <w:r w:rsidRPr="00737C1B">
        <w:t xml:space="preserve"> metų veiklos plano </w:t>
      </w:r>
      <w:r w:rsidR="00344AC6">
        <w:t>Ūkio plėtros programos</w:t>
      </w:r>
      <w:r w:rsidR="00980C30">
        <w:t xml:space="preserve"> (kodas 12)</w:t>
      </w:r>
      <w:r w:rsidR="004B4DB6">
        <w:t xml:space="preserve"> </w:t>
      </w:r>
      <w:r w:rsidRPr="00737C1B">
        <w:t>tikslo „</w:t>
      </w:r>
      <w:r w:rsidR="003F5F75">
        <w:t>Šiuolaikiškos susisiekimo</w:t>
      </w:r>
      <w:r w:rsidR="00A42760">
        <w:t xml:space="preserve"> sistemos plėtra</w:t>
      </w:r>
      <w:r w:rsidR="0068249A">
        <w:t xml:space="preserve">“ </w:t>
      </w:r>
      <w:r w:rsidR="00FC11DA">
        <w:t>uždavinį ,,Modernizuoti ir plėtoti savivaldybės vietinės reikšmės kelius, gatves ir kitas susisiekimo komunikacijas“</w:t>
      </w:r>
      <w:r w:rsidR="00CA62C6">
        <w:t xml:space="preserve">, kurio metu </w:t>
      </w:r>
      <w:r w:rsidR="00267619">
        <w:t xml:space="preserve">bus </w:t>
      </w:r>
      <w:r w:rsidR="006A0E10">
        <w:t>97,1 k</w:t>
      </w:r>
      <w:r w:rsidR="00964F44">
        <w:t>m</w:t>
      </w:r>
      <w:r w:rsidR="00DE7842">
        <w:t xml:space="preserve"> </w:t>
      </w:r>
      <w:r w:rsidR="00964F44">
        <w:t xml:space="preserve">lyginami </w:t>
      </w:r>
      <w:r w:rsidR="00267619">
        <w:t xml:space="preserve">ir žvyruojami </w:t>
      </w:r>
      <w:r w:rsidR="00CA62C6">
        <w:t>seniūnijos keliai ir gatvės</w:t>
      </w:r>
      <w:r w:rsidR="00267619">
        <w:t>, valomas sniegas, tvark</w:t>
      </w:r>
      <w:r w:rsidR="00DE7842">
        <w:t xml:space="preserve">omos pakelės, užtaisomos duobės. </w:t>
      </w:r>
      <w:r w:rsidR="00CA62C6">
        <w:t>Šios programos kitas tikslas ,,Gyventojų už</w:t>
      </w:r>
      <w:r w:rsidR="00DE7842">
        <w:t>imtumo didinimas“, uždavinys ,,Organizuoti užimtumo didinimo programą</w:t>
      </w:r>
      <w:r w:rsidR="00CA62C6">
        <w:t>“.</w:t>
      </w:r>
      <w:r w:rsidR="00267619">
        <w:t xml:space="preserve"> Keldami šį tikslą siekiame įdarbinti </w:t>
      </w:r>
      <w:r w:rsidR="00DE7842">
        <w:t xml:space="preserve">20 žmonių ieškančių </w:t>
      </w:r>
      <w:r w:rsidR="00267619">
        <w:t>darbo, kurie prisideda prie seniūnijos gyvenamosios aplinkos gerinimo.</w:t>
      </w:r>
      <w:r w:rsidR="00CA62C6">
        <w:t xml:space="preserve"> Tikslo ,,Inovatyvi, pažangi žemės ūkio veikla, tausojanti aplinką bei sveikatą“, kelia uždavinį ,,Teikti paslaugas, konsultuoti žemės ūkio subjektus ES ir Nacionalinės paramos investicijų bei kitais žemės ūkio veiklos klausimais</w:t>
      </w:r>
      <w:r w:rsidR="00267619">
        <w:t>“. Šio uždavinio įvykdymu siekiame  konsultuoti</w:t>
      </w:r>
      <w:r w:rsidR="00DE7842">
        <w:t xml:space="preserve"> apie 220</w:t>
      </w:r>
      <w:r w:rsidR="00267619">
        <w:t xml:space="preserve"> ūkio subjektų, pasėlių deklaravimo, žemės ūkio ir kaimo valdos įregistravimo, išmokų ir kitais klausimais. Ūkio plėtros programos tikslas ,,Darnaus išteklių naudojimo skatinimas“ siekiamas uždaviniu ,,</w:t>
      </w:r>
      <w:r w:rsidR="006C28B5">
        <w:t>Kompleksiškai</w:t>
      </w:r>
      <w:r w:rsidR="00267619">
        <w:t xml:space="preserve"> plėtoti ir puoselėti rekreacines teritorijas, želdynus bei kitas viešąsias erdves</w:t>
      </w:r>
      <w:r w:rsidR="00C32F7F">
        <w:t>, pritaikant jas gyventojų bei verslo poreikiams“, kurio siekiant bus atliekami aplinkos tvarkymo darbai seniūnijoje, bus remontuojami ir nuolat tvarkomi pėsčiųjų takai ir šaligatviai, tvarkomi parkai ir skverai, pjaunama veja, sodinamos gėlės, prižiūrimi gėlynai, renkamos šiukšlės, puoselėjamas kraštovaizdis.</w:t>
      </w:r>
      <w:r w:rsidR="006024CF">
        <w:t xml:space="preserve"> Aplinkos priežiūrai ir tvarkymui</w:t>
      </w:r>
      <w:r w:rsidR="00C32F7F">
        <w:t xml:space="preserve"> </w:t>
      </w:r>
      <w:r w:rsidR="006024CF">
        <w:t xml:space="preserve">seniūnijoje pasitelkiami 8 nuolatiniai darbuotojai. Prižiūrima teritorija siekia  daugiai nei 50 hektarų. Seniūnijoje bus apšviečiamos 25 gatvės. Lukšių kultūros namuose planuojama pastatyti patalpų šildymo įrenginį, remontuoti patalpas. </w:t>
      </w:r>
      <w:r w:rsidR="00C32F7F">
        <w:t>Lepšių kaime bus pastatyta krepšinio lenta, sk</w:t>
      </w:r>
      <w:r w:rsidR="002A6FBB">
        <w:t xml:space="preserve">irta šio kaimo vaikams žaisti. </w:t>
      </w:r>
    </w:p>
    <w:p w:rsidR="002C4D85" w:rsidRDefault="00C47185" w:rsidP="002A6FBB">
      <w:pPr>
        <w:pStyle w:val="Sraopastraipa"/>
        <w:numPr>
          <w:ilvl w:val="0"/>
          <w:numId w:val="5"/>
        </w:numPr>
        <w:ind w:left="0" w:firstLine="993"/>
        <w:jc w:val="both"/>
      </w:pPr>
      <w:r w:rsidRPr="00737C1B">
        <w:t>Šakių rajo</w:t>
      </w:r>
      <w:r w:rsidR="005C5BFD">
        <w:t>no savivaldybės 2018-2024</w:t>
      </w:r>
      <w:r w:rsidRPr="00737C1B">
        <w:t xml:space="preserve"> m</w:t>
      </w:r>
      <w:r w:rsidR="00D1116B">
        <w:t xml:space="preserve">etų </w:t>
      </w:r>
      <w:r w:rsidR="005C5BFD">
        <w:t xml:space="preserve">strateginio </w:t>
      </w:r>
      <w:r w:rsidR="00D1116B">
        <w:t xml:space="preserve">veiklos plano </w:t>
      </w:r>
      <w:r w:rsidR="00B174D2">
        <w:t>,,</w:t>
      </w:r>
      <w:r w:rsidR="005C5BFD">
        <w:t xml:space="preserve">Socialinės ir sveikatos apsaugos programa“ (kodas 13) programos </w:t>
      </w:r>
      <w:r w:rsidRPr="00737C1B">
        <w:t xml:space="preserve">seniūnijos tikslo </w:t>
      </w:r>
      <w:r w:rsidR="00656BB8">
        <w:t>,,</w:t>
      </w:r>
      <w:r w:rsidR="005C5BFD">
        <w:t>Socialinių paslaugų prieinamumo ir pasirinkimo užtikrinimas</w:t>
      </w:r>
      <w:r w:rsidR="00656BB8">
        <w:t xml:space="preserve">“ </w:t>
      </w:r>
      <w:r w:rsidRPr="00737C1B">
        <w:t>ir</w:t>
      </w:r>
      <w:r w:rsidR="00D1116B">
        <w:t xml:space="preserve"> uždavinio</w:t>
      </w:r>
      <w:r w:rsidR="00656BB8">
        <w:t xml:space="preserve"> ,,</w:t>
      </w:r>
      <w:r w:rsidR="005C5BFD">
        <w:t>Teikti bendrąsias paslaugas šeimoms</w:t>
      </w:r>
      <w:r w:rsidR="00656BB8">
        <w:t xml:space="preserve">“ </w:t>
      </w:r>
      <w:r w:rsidR="005C5BFD">
        <w:t xml:space="preserve">bus vykdomas darbas su </w:t>
      </w:r>
      <w:r w:rsidR="006A0E10">
        <w:t>15 šeimų</w:t>
      </w:r>
      <w:r w:rsidR="005C5BFD">
        <w:t xml:space="preserve"> su socialine rizika</w:t>
      </w:r>
      <w:r w:rsidR="006A0E10">
        <w:t xml:space="preserve"> ir stebimomis šeimomis</w:t>
      </w:r>
      <w:r w:rsidR="002C4D85">
        <w:t>. Kitas šios programos tikslas ,,Socialinių paslaugų aprėpties didinimas</w:t>
      </w:r>
      <w:r w:rsidR="006A0E10">
        <w:t>“</w:t>
      </w:r>
      <w:r w:rsidR="002C4D85">
        <w:t xml:space="preserve"> ir uždavinys ,,Socialinio darbo seniūnijoje tobulinimas, socialinio darbuotojo statuso visuomenėje gerinimas“. Įgyvendindami šio tikslo uždavinį</w:t>
      </w:r>
      <w:r w:rsidR="00D1116B">
        <w:t xml:space="preserve"> </w:t>
      </w:r>
      <w:r w:rsidR="002C4D85">
        <w:t>sieksime, kad darbuotojai tobulintų savo žinias, jas taikytų savo darbe, lankytų vienišus senelius ir kitus socialiai remtinus žmones, kuriems reikalinga materialinė ar moralinė parama.</w:t>
      </w:r>
      <w:r w:rsidR="00367FC8">
        <w:t xml:space="preserve"> Lukšių seniūnijoje yra 170 socialiai remtinų šeimų</w:t>
      </w:r>
      <w:r w:rsidR="009813A7">
        <w:t>, iš kurių, 8 – planuojama suteikti vienkartinę paramą.</w:t>
      </w:r>
      <w:r w:rsidR="002C4D85">
        <w:t xml:space="preserve"> </w:t>
      </w:r>
      <w:r w:rsidR="009813A7">
        <w:t>Taip pat seniūnijoje b</w:t>
      </w:r>
      <w:r w:rsidR="002C4D85">
        <w:t>us priimami žmonės seniūnijoje, kurie nori pateikti prašymus dėl socialinės finansinės, materialinės paramos,</w:t>
      </w:r>
      <w:r w:rsidR="00533B97">
        <w:t xml:space="preserve"> kompensacinės technikos įsigijimo,</w:t>
      </w:r>
      <w:r w:rsidR="002C4D85">
        <w:t xml:space="preserve"> kuriems reikalingos konsultacijos dėl ligonių slaugos ar priežiūros</w:t>
      </w:r>
      <w:r w:rsidR="006A0E10">
        <w:t xml:space="preserve"> bei kitais</w:t>
      </w:r>
      <w:r w:rsidR="00533B97">
        <w:t xml:space="preserve"> socialiniais klausimais. Lukšių seniūnijoje bus vykdomas tęstinis  Lukšių vaikų dienos centr</w:t>
      </w:r>
      <w:r w:rsidR="005955D1">
        <w:t xml:space="preserve">o projektas, centrą </w:t>
      </w:r>
      <w:r w:rsidR="00533B97">
        <w:t xml:space="preserve">lankys 20 vaikų iš šeimų su socialine rizika. Projektas finansuojamas valstybės </w:t>
      </w:r>
      <w:r w:rsidR="005955D1">
        <w:t>ir</w:t>
      </w:r>
      <w:r w:rsidR="00533B97">
        <w:t xml:space="preserve"> Socialinės apsaugos ir darbo ministerijos</w:t>
      </w:r>
      <w:r w:rsidR="005955D1">
        <w:t xml:space="preserve"> lėšomis</w:t>
      </w:r>
      <w:r w:rsidR="00533B97">
        <w:t>. Lukšių seniūnijoje bus vykdoma visuomenei naudinga veikla, remontuojami socialiniai būstai.</w:t>
      </w:r>
      <w:r w:rsidR="009813A7">
        <w:t xml:space="preserve"> Numatyto tikslo </w:t>
      </w:r>
      <w:r w:rsidR="009813A7" w:rsidRPr="009813A7">
        <w:t xml:space="preserve"> </w:t>
      </w:r>
      <w:r w:rsidR="009813A7">
        <w:t>,,Socialinių paslaugų aprėpties didinimas“ įgyvendinimui, numatytas uždavinys ,,Šakių rajono socialinio būsto fondo plėtra“</w:t>
      </w:r>
      <w:r w:rsidR="00AA53FB">
        <w:t>. Šio uždavinio įgyvendinimui planuojama 2018 metais paremontuoti 3 socialinius būstus.</w:t>
      </w:r>
    </w:p>
    <w:p w:rsidR="006A30F3" w:rsidRDefault="00533B97" w:rsidP="002A6FBB">
      <w:pPr>
        <w:pStyle w:val="Sraopastraipa"/>
        <w:numPr>
          <w:ilvl w:val="0"/>
          <w:numId w:val="5"/>
        </w:numPr>
        <w:tabs>
          <w:tab w:val="left" w:pos="1134"/>
        </w:tabs>
        <w:ind w:left="0" w:firstLine="851"/>
        <w:jc w:val="both"/>
      </w:pPr>
      <w:r w:rsidRPr="00737C1B">
        <w:t>Šakių rajo</w:t>
      </w:r>
      <w:r>
        <w:t>no savivaldybės 2018-2024</w:t>
      </w:r>
      <w:r w:rsidRPr="00737C1B">
        <w:t xml:space="preserve"> m</w:t>
      </w:r>
      <w:r>
        <w:t xml:space="preserve">etų strateginio veiklos plano ,,Valdymo programa“ (kodas 07) programos </w:t>
      </w:r>
      <w:r w:rsidR="006A30F3">
        <w:t>tikslas ,,Efektyvaus viešojo valdymo sistemos sukūrimas“, kurio uždavinys  ,,Vykdyti viešojo administravimo veiklos tobulinimo programas“. Siekdami įgyvendinti šio tikslo uždavinį vykdysime pagrindines seniūnijos veiklos funkcijas</w:t>
      </w:r>
      <w:r w:rsidR="00AA53FB">
        <w:t xml:space="preserve"> ir naudosime administracinės naštos mažinimo priemones. Planuojame išduoti apie 100 įvairių pažymų</w:t>
      </w:r>
      <w:r w:rsidR="006A30F3">
        <w:t xml:space="preserve"> juridiniams faktams </w:t>
      </w:r>
      <w:r w:rsidR="006A30F3">
        <w:lastRenderedPageBreak/>
        <w:t xml:space="preserve">patvirtinti, priimami sprendimai susirašinėjant su kitomis institucijomis, išduodami leidimai laidoti, leidimai saugotinų medžių ir krūmų kirtimo, persodinimo ar kitokio pašalinimo, genėjimo darbams. </w:t>
      </w:r>
      <w:r w:rsidR="006A30F3" w:rsidRPr="006A30F3">
        <w:t>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AA53FB">
        <w:t>. Vykdant deklaravimo funkciją planuojame atlikti apie 250 veiksmų. Taip pat seniūnij</w:t>
      </w:r>
      <w:r w:rsidR="00B174D2">
        <w:t xml:space="preserve">oje planuojama atlikti apie 80 </w:t>
      </w:r>
      <w:r w:rsidR="00AA53FB">
        <w:t>notarinių veiksmų</w:t>
      </w:r>
      <w:r w:rsidR="006A30F3" w:rsidRPr="006A30F3">
        <w:t xml:space="preserve"> – suraš</w:t>
      </w:r>
      <w:r w:rsidR="00AA53FB">
        <w:t>yti ir patvirtinti testamentus, tvirtinti parašo tikrumą, liudyti kopijos tikrumą</w:t>
      </w:r>
      <w:r w:rsidR="006A30F3" w:rsidRPr="006A30F3">
        <w:t xml:space="preserve"> ir k</w:t>
      </w:r>
      <w:r w:rsidR="00AA53FB">
        <w:t>itą.</w:t>
      </w:r>
      <w:r w:rsidR="006A30F3" w:rsidRPr="006A30F3">
        <w:t xml:space="preserve">  </w:t>
      </w:r>
    </w:p>
    <w:p w:rsidR="004B4DB6" w:rsidRPr="00A15C44" w:rsidRDefault="006A30F3" w:rsidP="006A30F3">
      <w:pPr>
        <w:pStyle w:val="Sraopastraipa"/>
        <w:tabs>
          <w:tab w:val="left" w:pos="1134"/>
        </w:tabs>
        <w:ind w:left="0"/>
        <w:jc w:val="both"/>
      </w:pPr>
      <w:r>
        <w:t xml:space="preserve">                    Įgyvendinant šio plano</w:t>
      </w:r>
      <w:r w:rsidR="00737C1B" w:rsidRPr="00A15C44">
        <w:t xml:space="preserve"> </w:t>
      </w:r>
      <w:r w:rsidR="00AC3BFD">
        <w:t>tikslų</w:t>
      </w:r>
      <w:r w:rsidR="00737C1B" w:rsidRPr="00A15C44">
        <w:t xml:space="preserve"> </w:t>
      </w:r>
      <w:r w:rsidR="00AC3BFD">
        <w:t xml:space="preserve">uždavinius </w:t>
      </w:r>
      <w:r w:rsidR="00737C1B" w:rsidRPr="00A15C44">
        <w:t>bus užtikrinamas priskirtos teritorijos visuomenės viešųjų poreikių ir interesų tenkinimas ir seniūnijos funkcijų vykdymas. Seniūnija įsipareigoja laik</w:t>
      </w:r>
      <w:r w:rsidR="005955D1">
        <w:t>u</w:t>
      </w:r>
      <w:r w:rsidR="00737C1B" w:rsidRPr="00A15C44">
        <w:t xml:space="preserve"> planuoti ir efektyviai naudoti finansinius, žmogiškuosius bei materialinius išteklius, apibendrinti statistinius praeitų metų veiklos duomenis ir pateikti juos ataskaitoje seniūnijos gyventojams ir administracijos direktoriui.</w:t>
      </w:r>
    </w:p>
    <w:p w:rsidR="00C96C4B" w:rsidRPr="00A15C44" w:rsidRDefault="00C96C4B" w:rsidP="004B4DB6">
      <w:pPr>
        <w:tabs>
          <w:tab w:val="left" w:pos="993"/>
        </w:tabs>
        <w:jc w:val="both"/>
      </w:pPr>
    </w:p>
    <w:p w:rsidR="00737C1B" w:rsidRPr="00A15C44" w:rsidRDefault="00B174D2" w:rsidP="004B4DB6">
      <w:pPr>
        <w:tabs>
          <w:tab w:val="left" w:pos="993"/>
        </w:tabs>
        <w:jc w:val="both"/>
      </w:pPr>
      <w:r>
        <w:rPr>
          <w:b/>
        </w:rPr>
        <w:t xml:space="preserve">                </w:t>
      </w:r>
      <w:r w:rsidR="00737C1B" w:rsidRPr="00A15C44">
        <w:rPr>
          <w:b/>
        </w:rPr>
        <w:t>Seniūnijos funkcijos</w:t>
      </w:r>
      <w:r w:rsidR="00AC3BFD">
        <w:rPr>
          <w:b/>
        </w:rPr>
        <w:t xml:space="preserve"> 2018</w:t>
      </w:r>
      <w:r w:rsidR="00F35D27" w:rsidRPr="00A15C44">
        <w:rPr>
          <w:b/>
        </w:rPr>
        <w:t xml:space="preserve"> metais</w:t>
      </w:r>
      <w:r w:rsidR="00737C1B" w:rsidRPr="00A15C44">
        <w:rPr>
          <w:b/>
        </w:rPr>
        <w:t>:</w:t>
      </w:r>
    </w:p>
    <w:p w:rsidR="00737C1B" w:rsidRPr="00A15C44" w:rsidRDefault="00737C1B" w:rsidP="004B4DB6">
      <w:pPr>
        <w:pStyle w:val="Sraopastraipa"/>
        <w:numPr>
          <w:ilvl w:val="0"/>
          <w:numId w:val="5"/>
        </w:numPr>
        <w:jc w:val="both"/>
      </w:pPr>
      <w:r w:rsidRPr="00A15C44">
        <w:t>neviršydama savo įgaliojimų, seniūnijos teritorijoje organizuoja ir kontroliuoja savivaldybės institucijų sprendimų įgyvendinimą arba pati juos įgyvendina;</w:t>
      </w:r>
    </w:p>
    <w:p w:rsidR="00737C1B" w:rsidRPr="00A15C44" w:rsidRDefault="00737C1B" w:rsidP="004B4DB6">
      <w:pPr>
        <w:pStyle w:val="Sraopastraipa"/>
        <w:numPr>
          <w:ilvl w:val="0"/>
          <w:numId w:val="5"/>
        </w:numPr>
        <w:jc w:val="both"/>
      </w:pPr>
      <w:r w:rsidRPr="00A15C44">
        <w:t>prireikus įvertina atskirų šeimų (asmenų) gyvenimo sąlygas bei poreikius ir pateikia savivaldybės administracijai siūlymus dėl socialinės paramos toms šeimoms (asmenims) reikalingumo ir paramos būdų;</w:t>
      </w:r>
    </w:p>
    <w:p w:rsidR="00737C1B" w:rsidRPr="00A15C44" w:rsidRDefault="00737C1B" w:rsidP="004B4DB6">
      <w:pPr>
        <w:pStyle w:val="Sraopastraipa"/>
        <w:numPr>
          <w:ilvl w:val="0"/>
          <w:numId w:val="5"/>
        </w:numPr>
        <w:jc w:val="both"/>
      </w:pPr>
      <w:r w:rsidRPr="00A15C44">
        <w:t>dalyvauja organizuojant civilinę saugą;</w:t>
      </w:r>
    </w:p>
    <w:p w:rsidR="00737C1B" w:rsidRPr="00A15C44" w:rsidRDefault="00737C1B" w:rsidP="004B4DB6">
      <w:pPr>
        <w:pStyle w:val="Sraopastraipa"/>
        <w:numPr>
          <w:ilvl w:val="0"/>
          <w:numId w:val="5"/>
        </w:numPr>
        <w:jc w:val="both"/>
      </w:pPr>
      <w:r w:rsidRPr="00A15C44">
        <w:t xml:space="preserve">dalyvauja rengiant ir įgyvendinant gyventojų užimtumo programas seniūnijos aptarnaujamoje </w:t>
      </w:r>
      <w:r w:rsidR="005955D1">
        <w:t>teritorijoje</w:t>
      </w:r>
      <w:r w:rsidRPr="00A15C44">
        <w:t>;</w:t>
      </w:r>
    </w:p>
    <w:p w:rsidR="00737C1B" w:rsidRPr="00A15C44" w:rsidRDefault="00737C1B" w:rsidP="004B4DB6">
      <w:pPr>
        <w:pStyle w:val="Sraopastraipa"/>
        <w:numPr>
          <w:ilvl w:val="0"/>
          <w:numId w:val="5"/>
        </w:numPr>
        <w:tabs>
          <w:tab w:val="left" w:pos="1134"/>
        </w:tabs>
        <w:jc w:val="both"/>
      </w:pPr>
      <w:r w:rsidRPr="00A15C44">
        <w:t>nustatyta tvarka dalyvauja re</w:t>
      </w:r>
      <w:r w:rsidR="00AC3BFD">
        <w:t>ngiant gyventojų apklausas;</w:t>
      </w:r>
    </w:p>
    <w:p w:rsidR="00737C1B" w:rsidRPr="00A15C44" w:rsidRDefault="00737C1B" w:rsidP="004B4DB6">
      <w:pPr>
        <w:pStyle w:val="Sraopastraipa"/>
        <w:numPr>
          <w:ilvl w:val="0"/>
          <w:numId w:val="5"/>
        </w:numPr>
        <w:jc w:val="both"/>
      </w:pPr>
      <w:r w:rsidRPr="00A15C44">
        <w:t>padeda org</w:t>
      </w:r>
      <w:r w:rsidR="004B4DB6" w:rsidRPr="00A15C44">
        <w:t xml:space="preserve">anizuoti </w:t>
      </w:r>
      <w:r w:rsidR="002A6FBB">
        <w:t>rinkimus</w:t>
      </w:r>
      <w:r w:rsidR="000D076D" w:rsidRPr="00A15C44">
        <w:t>;</w:t>
      </w:r>
    </w:p>
    <w:p w:rsidR="00737C1B" w:rsidRPr="00A15C44" w:rsidRDefault="00737C1B" w:rsidP="004B4DB6">
      <w:pPr>
        <w:pStyle w:val="Sraopastraipa"/>
        <w:numPr>
          <w:ilvl w:val="0"/>
          <w:numId w:val="5"/>
        </w:numPr>
        <w:jc w:val="both"/>
      </w:pPr>
      <w:r w:rsidRPr="00A15C44">
        <w:t>dalyvauja kuriant ir įgyvendinant informacinės visuomenės plėtros programas;</w:t>
      </w:r>
    </w:p>
    <w:p w:rsidR="00737C1B" w:rsidRPr="00A15C44" w:rsidRDefault="00737C1B" w:rsidP="004B4DB6">
      <w:pPr>
        <w:pStyle w:val="Sraopastraipa"/>
        <w:numPr>
          <w:ilvl w:val="0"/>
          <w:numId w:val="5"/>
        </w:numPr>
        <w:jc w:val="both"/>
      </w:pPr>
      <w:r w:rsidRPr="00A15C44">
        <w:t>organizuoja viešuosius ir visuomenei naudingus darbus;</w:t>
      </w:r>
    </w:p>
    <w:p w:rsidR="00737C1B" w:rsidRPr="00A15C44" w:rsidRDefault="00737C1B" w:rsidP="004B4DB6">
      <w:pPr>
        <w:pStyle w:val="Sraopastraipa"/>
        <w:numPr>
          <w:ilvl w:val="0"/>
          <w:numId w:val="5"/>
        </w:numPr>
        <w:jc w:val="both"/>
      </w:pPr>
      <w:r w:rsidRPr="00A15C44">
        <w:t>organizuoja ir (arba) kontroliuoja savivaldybės kelių, bendrojo naudojimo teritorijų, kapinių, želdinių, gatvių, šaligatvių valymą ir priežiūrą, gatvių ir kitų viešų vietų apšvietimą;</w:t>
      </w:r>
    </w:p>
    <w:p w:rsidR="00737C1B" w:rsidRPr="00A15C44" w:rsidRDefault="00737C1B" w:rsidP="004B4DB6">
      <w:pPr>
        <w:pStyle w:val="Sraopastraipa"/>
        <w:numPr>
          <w:ilvl w:val="0"/>
          <w:numId w:val="5"/>
        </w:numPr>
        <w:jc w:val="both"/>
      </w:pPr>
      <w:r w:rsidRPr="00A15C44">
        <w:t>nustatyta tvarka organizuoja socialinės paramos teikimą ir pašalpų mokėjimą;</w:t>
      </w:r>
    </w:p>
    <w:p w:rsidR="00737C1B" w:rsidRPr="00A15C44" w:rsidRDefault="00737C1B" w:rsidP="004B4DB6">
      <w:pPr>
        <w:pStyle w:val="Sraopastraipa"/>
        <w:numPr>
          <w:ilvl w:val="0"/>
          <w:numId w:val="5"/>
        </w:numPr>
        <w:jc w:val="both"/>
      </w:pPr>
      <w:r w:rsidRPr="00A15C44">
        <w:t>tvarko priskirtus registrus ir nustatyta tvarka teikia duomenis;</w:t>
      </w:r>
    </w:p>
    <w:p w:rsidR="00737C1B" w:rsidRPr="00A15C44" w:rsidRDefault="00737C1B" w:rsidP="004B4DB6">
      <w:pPr>
        <w:pStyle w:val="Sraopastraipa"/>
        <w:numPr>
          <w:ilvl w:val="0"/>
          <w:numId w:val="5"/>
        </w:numPr>
        <w:jc w:val="both"/>
      </w:pPr>
      <w:r w:rsidRPr="00A15C44">
        <w:t>tvarko gyvenamosios vietos deklaravimo duomenų ir gyvenamosios vi</w:t>
      </w:r>
      <w:r w:rsidR="004B4DB6" w:rsidRPr="00A15C44">
        <w:t>etos neturinčių asmenų apskaitą;</w:t>
      </w:r>
    </w:p>
    <w:p w:rsidR="00737C1B" w:rsidRPr="00A15C44" w:rsidRDefault="00AC3BFD" w:rsidP="004B4DB6">
      <w:pPr>
        <w:pStyle w:val="Sraopastraipa"/>
        <w:numPr>
          <w:ilvl w:val="0"/>
          <w:numId w:val="5"/>
        </w:numPr>
        <w:jc w:val="both"/>
      </w:pPr>
      <w:r>
        <w:t>išduoda</w:t>
      </w:r>
      <w:r w:rsidR="00737C1B" w:rsidRPr="00A15C44">
        <w:t xml:space="preserve"> laidojimo leidim</w:t>
      </w:r>
      <w:r w:rsidR="005955D1">
        <w:t>us</w:t>
      </w:r>
      <w:r w:rsidR="00737C1B" w:rsidRPr="00A15C44">
        <w:t>;</w:t>
      </w:r>
    </w:p>
    <w:p w:rsidR="00737C1B" w:rsidRPr="00A15C44" w:rsidRDefault="00AC3BFD" w:rsidP="004B4DB6">
      <w:pPr>
        <w:pStyle w:val="Sraopastraipa"/>
        <w:numPr>
          <w:ilvl w:val="0"/>
          <w:numId w:val="5"/>
        </w:numPr>
        <w:jc w:val="both"/>
      </w:pPr>
      <w:r>
        <w:t>atlieka notarinius veiksmus</w:t>
      </w:r>
      <w:r w:rsidR="00737C1B" w:rsidRPr="00A15C44">
        <w:t>;</w:t>
      </w:r>
    </w:p>
    <w:p w:rsidR="00737C1B" w:rsidRPr="00A15C44" w:rsidRDefault="00AC3BFD" w:rsidP="004B4DB6">
      <w:pPr>
        <w:pStyle w:val="Sraopastraipa"/>
        <w:numPr>
          <w:ilvl w:val="0"/>
          <w:numId w:val="5"/>
        </w:numPr>
        <w:jc w:val="both"/>
      </w:pPr>
      <w:r>
        <w:t>išduoda pažymas;</w:t>
      </w:r>
    </w:p>
    <w:p w:rsidR="00737C1B" w:rsidRPr="00A15C44" w:rsidRDefault="00AC3BFD" w:rsidP="004B4DB6">
      <w:pPr>
        <w:pStyle w:val="Sraopastraipa"/>
        <w:numPr>
          <w:ilvl w:val="0"/>
          <w:numId w:val="5"/>
        </w:numPr>
        <w:jc w:val="both"/>
      </w:pPr>
      <w:r>
        <w:t>žemės ūkio subjektams suteikia informaciją</w:t>
      </w:r>
      <w:r w:rsidR="00737C1B" w:rsidRPr="00A15C44">
        <w:t>, deklaruoja</w:t>
      </w:r>
      <w:r>
        <w:t xml:space="preserve"> pasėlius, vykdo kiaulių deklaravimą</w:t>
      </w:r>
      <w:r w:rsidR="004B4DB6" w:rsidRPr="00A15C44">
        <w:t>.</w:t>
      </w:r>
    </w:p>
    <w:p w:rsidR="00737C1B" w:rsidRPr="00A15C44" w:rsidRDefault="00737C1B" w:rsidP="004B4DB6">
      <w:pPr>
        <w:pStyle w:val="Sraopastraipa"/>
        <w:ind w:left="1440"/>
        <w:jc w:val="both"/>
      </w:pPr>
    </w:p>
    <w:p w:rsidR="00737C1B" w:rsidRPr="00A15C44" w:rsidRDefault="00737C1B" w:rsidP="00737C1B">
      <w:pPr>
        <w:tabs>
          <w:tab w:val="left" w:pos="1335"/>
        </w:tabs>
        <w:jc w:val="both"/>
      </w:pPr>
    </w:p>
    <w:p w:rsidR="00737C1B" w:rsidRDefault="00737C1B" w:rsidP="009619D4">
      <w:pPr>
        <w:jc w:val="both"/>
      </w:pPr>
    </w:p>
    <w:p w:rsidR="00AC3BFD" w:rsidRDefault="00AC3BFD" w:rsidP="009619D4">
      <w:pPr>
        <w:jc w:val="both"/>
      </w:pPr>
    </w:p>
    <w:p w:rsidR="00AC3BFD" w:rsidRPr="00A15C44" w:rsidRDefault="00AC3BFD" w:rsidP="009619D4">
      <w:pPr>
        <w:jc w:val="both"/>
      </w:pPr>
      <w:r>
        <w:t>Seniūnas                                                                                                         Vidas Cika</w:t>
      </w:r>
      <w:bookmarkStart w:id="0" w:name="_GoBack"/>
      <w:bookmarkEnd w:id="0"/>
      <w:r>
        <w:t>na</w:t>
      </w:r>
    </w:p>
    <w:sectPr w:rsidR="00AC3BFD" w:rsidRPr="00A15C44">
      <w:headerReference w:type="default" r:id="rId7"/>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0A0A" w:rsidRDefault="001A0A0A">
      <w:r>
        <w:separator/>
      </w:r>
    </w:p>
  </w:endnote>
  <w:endnote w:type="continuationSeparator" w:id="0">
    <w:p w:rsidR="001A0A0A" w:rsidRDefault="001A0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0002A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0A0A" w:rsidRDefault="001A0A0A">
      <w:r>
        <w:separator/>
      </w:r>
    </w:p>
  </w:footnote>
  <w:footnote w:type="continuationSeparator" w:id="0">
    <w:p w:rsidR="001A0A0A" w:rsidRDefault="001A0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29D" w:rsidRDefault="00D2229D">
    <w: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576F7FD8"/>
    <w:multiLevelType w:val="hybridMultilevel"/>
    <w:tmpl w:val="7B0A8E92"/>
    <w:lvl w:ilvl="0" w:tplc="CA5E3214">
      <w:numFmt w:val="bullet"/>
      <w:lvlText w:val="-"/>
      <w:lvlJc w:val="left"/>
      <w:pPr>
        <w:ind w:left="502"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CC93313"/>
    <w:multiLevelType w:val="hybridMultilevel"/>
    <w:tmpl w:val="0E80C7FC"/>
    <w:lvl w:ilvl="0" w:tplc="9686185E">
      <w:start w:val="1"/>
      <w:numFmt w:val="bullet"/>
      <w:lvlText w:val=""/>
      <w:lvlJc w:val="left"/>
      <w:pPr>
        <w:ind w:left="1353" w:hanging="360"/>
      </w:pPr>
      <w:rPr>
        <w:rFonts w:ascii="Wingdings" w:hAnsi="Wingdings" w:hint="default"/>
        <w:color w:val="auto"/>
      </w:rPr>
    </w:lvl>
    <w:lvl w:ilvl="1" w:tplc="04270003">
      <w:start w:val="1"/>
      <w:numFmt w:val="bullet"/>
      <w:lvlText w:val="o"/>
      <w:lvlJc w:val="left"/>
      <w:pPr>
        <w:ind w:left="2215" w:hanging="360"/>
      </w:pPr>
      <w:rPr>
        <w:rFonts w:ascii="Courier New" w:hAnsi="Courier New" w:cs="Courier New" w:hint="default"/>
      </w:rPr>
    </w:lvl>
    <w:lvl w:ilvl="2" w:tplc="04270005">
      <w:start w:val="1"/>
      <w:numFmt w:val="bullet"/>
      <w:lvlText w:val=""/>
      <w:lvlJc w:val="left"/>
      <w:pPr>
        <w:ind w:left="2935" w:hanging="360"/>
      </w:pPr>
      <w:rPr>
        <w:rFonts w:ascii="Wingdings" w:hAnsi="Wingdings" w:hint="default"/>
      </w:rPr>
    </w:lvl>
    <w:lvl w:ilvl="3" w:tplc="04270001">
      <w:start w:val="1"/>
      <w:numFmt w:val="bullet"/>
      <w:lvlText w:val=""/>
      <w:lvlJc w:val="left"/>
      <w:pPr>
        <w:ind w:left="3655" w:hanging="360"/>
      </w:pPr>
      <w:rPr>
        <w:rFonts w:ascii="Symbol" w:hAnsi="Symbol" w:hint="default"/>
      </w:rPr>
    </w:lvl>
    <w:lvl w:ilvl="4" w:tplc="04270003">
      <w:start w:val="1"/>
      <w:numFmt w:val="bullet"/>
      <w:lvlText w:val="o"/>
      <w:lvlJc w:val="left"/>
      <w:pPr>
        <w:ind w:left="4375" w:hanging="360"/>
      </w:pPr>
      <w:rPr>
        <w:rFonts w:ascii="Courier New" w:hAnsi="Courier New" w:cs="Courier New" w:hint="default"/>
      </w:rPr>
    </w:lvl>
    <w:lvl w:ilvl="5" w:tplc="04270005">
      <w:start w:val="1"/>
      <w:numFmt w:val="bullet"/>
      <w:lvlText w:val=""/>
      <w:lvlJc w:val="left"/>
      <w:pPr>
        <w:ind w:left="5095" w:hanging="360"/>
      </w:pPr>
      <w:rPr>
        <w:rFonts w:ascii="Wingdings" w:hAnsi="Wingdings" w:hint="default"/>
      </w:rPr>
    </w:lvl>
    <w:lvl w:ilvl="6" w:tplc="04270001">
      <w:start w:val="1"/>
      <w:numFmt w:val="bullet"/>
      <w:lvlText w:val=""/>
      <w:lvlJc w:val="left"/>
      <w:pPr>
        <w:ind w:left="5815" w:hanging="360"/>
      </w:pPr>
      <w:rPr>
        <w:rFonts w:ascii="Symbol" w:hAnsi="Symbol" w:hint="default"/>
      </w:rPr>
    </w:lvl>
    <w:lvl w:ilvl="7" w:tplc="04270003">
      <w:start w:val="1"/>
      <w:numFmt w:val="bullet"/>
      <w:lvlText w:val="o"/>
      <w:lvlJc w:val="left"/>
      <w:pPr>
        <w:ind w:left="6535" w:hanging="360"/>
      </w:pPr>
      <w:rPr>
        <w:rFonts w:ascii="Courier New" w:hAnsi="Courier New" w:cs="Courier New" w:hint="default"/>
      </w:rPr>
    </w:lvl>
    <w:lvl w:ilvl="8" w:tplc="04270005">
      <w:start w:val="1"/>
      <w:numFmt w:val="bullet"/>
      <w:lvlText w:val=""/>
      <w:lvlJc w:val="left"/>
      <w:pPr>
        <w:ind w:left="7255" w:hanging="360"/>
      </w:pPr>
      <w:rPr>
        <w:rFonts w:ascii="Wingdings" w:hAnsi="Wingdings" w:hint="default"/>
      </w:rPr>
    </w:lvl>
  </w:abstractNum>
  <w:abstractNum w:abstractNumId="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8"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6"/>
  </w:num>
  <w:num w:numId="6">
    <w:abstractNumId w:val="10"/>
  </w:num>
  <w:num w:numId="7">
    <w:abstractNumId w:val="3"/>
  </w:num>
  <w:num w:numId="8">
    <w:abstractNumId w:val="9"/>
  </w:num>
  <w:num w:numId="9">
    <w:abstractNumId w:val="5"/>
  </w:num>
  <w:num w:numId="10">
    <w:abstractNumId w:val="8"/>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42EC6"/>
    <w:rsid w:val="00063E91"/>
    <w:rsid w:val="000712DD"/>
    <w:rsid w:val="000719F5"/>
    <w:rsid w:val="00081E81"/>
    <w:rsid w:val="00083578"/>
    <w:rsid w:val="000A3280"/>
    <w:rsid w:val="000B3174"/>
    <w:rsid w:val="000B7EC8"/>
    <w:rsid w:val="000C08C5"/>
    <w:rsid w:val="000C6A52"/>
    <w:rsid w:val="000D076D"/>
    <w:rsid w:val="000D6E84"/>
    <w:rsid w:val="000E0CA9"/>
    <w:rsid w:val="00111187"/>
    <w:rsid w:val="00136B6E"/>
    <w:rsid w:val="0014433B"/>
    <w:rsid w:val="00153A60"/>
    <w:rsid w:val="00163828"/>
    <w:rsid w:val="00165BF8"/>
    <w:rsid w:val="00184A34"/>
    <w:rsid w:val="00187352"/>
    <w:rsid w:val="001966D5"/>
    <w:rsid w:val="001A0A0A"/>
    <w:rsid w:val="001B095D"/>
    <w:rsid w:val="001B0E62"/>
    <w:rsid w:val="001D5C79"/>
    <w:rsid w:val="00201A4F"/>
    <w:rsid w:val="00211B6C"/>
    <w:rsid w:val="00241E45"/>
    <w:rsid w:val="00267619"/>
    <w:rsid w:val="00274BE6"/>
    <w:rsid w:val="002A5E81"/>
    <w:rsid w:val="002A6899"/>
    <w:rsid w:val="002A6FBB"/>
    <w:rsid w:val="002C235D"/>
    <w:rsid w:val="002C4D85"/>
    <w:rsid w:val="00317EF1"/>
    <w:rsid w:val="00344AC6"/>
    <w:rsid w:val="00363E20"/>
    <w:rsid w:val="00367FC8"/>
    <w:rsid w:val="0039688E"/>
    <w:rsid w:val="003A2950"/>
    <w:rsid w:val="003B0625"/>
    <w:rsid w:val="003C067E"/>
    <w:rsid w:val="003D1081"/>
    <w:rsid w:val="003E0656"/>
    <w:rsid w:val="003E5EEA"/>
    <w:rsid w:val="003E7D65"/>
    <w:rsid w:val="003F45F4"/>
    <w:rsid w:val="003F5F75"/>
    <w:rsid w:val="0040189C"/>
    <w:rsid w:val="00442BBE"/>
    <w:rsid w:val="004522E3"/>
    <w:rsid w:val="00465F85"/>
    <w:rsid w:val="00480D68"/>
    <w:rsid w:val="00484265"/>
    <w:rsid w:val="0049425E"/>
    <w:rsid w:val="00494BFC"/>
    <w:rsid w:val="004B4DB6"/>
    <w:rsid w:val="004F1EEA"/>
    <w:rsid w:val="004F6B46"/>
    <w:rsid w:val="0051308D"/>
    <w:rsid w:val="00533B97"/>
    <w:rsid w:val="00540F43"/>
    <w:rsid w:val="00554A3A"/>
    <w:rsid w:val="005955D1"/>
    <w:rsid w:val="00595C7F"/>
    <w:rsid w:val="005C5BFD"/>
    <w:rsid w:val="005D4F09"/>
    <w:rsid w:val="005D7FA6"/>
    <w:rsid w:val="005F7B9B"/>
    <w:rsid w:val="006024CF"/>
    <w:rsid w:val="00605851"/>
    <w:rsid w:val="0061499B"/>
    <w:rsid w:val="0061645B"/>
    <w:rsid w:val="0063204B"/>
    <w:rsid w:val="00656BB8"/>
    <w:rsid w:val="00674103"/>
    <w:rsid w:val="0068249A"/>
    <w:rsid w:val="00694EEF"/>
    <w:rsid w:val="006A0E10"/>
    <w:rsid w:val="006A30F3"/>
    <w:rsid w:val="006B7CE0"/>
    <w:rsid w:val="006C28B5"/>
    <w:rsid w:val="006D0648"/>
    <w:rsid w:val="006E2C5F"/>
    <w:rsid w:val="007049CE"/>
    <w:rsid w:val="00716360"/>
    <w:rsid w:val="007241A4"/>
    <w:rsid w:val="00732A31"/>
    <w:rsid w:val="00735455"/>
    <w:rsid w:val="00737168"/>
    <w:rsid w:val="00737C1B"/>
    <w:rsid w:val="00746531"/>
    <w:rsid w:val="007508D2"/>
    <w:rsid w:val="007752ED"/>
    <w:rsid w:val="00791C10"/>
    <w:rsid w:val="007951D0"/>
    <w:rsid w:val="00795A0A"/>
    <w:rsid w:val="007971C2"/>
    <w:rsid w:val="007A5085"/>
    <w:rsid w:val="007A6BFE"/>
    <w:rsid w:val="007B56AC"/>
    <w:rsid w:val="007E5095"/>
    <w:rsid w:val="008056B9"/>
    <w:rsid w:val="008111FC"/>
    <w:rsid w:val="00812559"/>
    <w:rsid w:val="0082485D"/>
    <w:rsid w:val="008262BE"/>
    <w:rsid w:val="00854D24"/>
    <w:rsid w:val="00856572"/>
    <w:rsid w:val="008575C9"/>
    <w:rsid w:val="008614B0"/>
    <w:rsid w:val="00894E4F"/>
    <w:rsid w:val="00896D35"/>
    <w:rsid w:val="008B27B7"/>
    <w:rsid w:val="008B5346"/>
    <w:rsid w:val="008C2B39"/>
    <w:rsid w:val="008E2415"/>
    <w:rsid w:val="00907A91"/>
    <w:rsid w:val="00910611"/>
    <w:rsid w:val="00910DD5"/>
    <w:rsid w:val="00920B6A"/>
    <w:rsid w:val="00930C3B"/>
    <w:rsid w:val="00940CB4"/>
    <w:rsid w:val="009619D4"/>
    <w:rsid w:val="00964F44"/>
    <w:rsid w:val="00975EFC"/>
    <w:rsid w:val="00975F37"/>
    <w:rsid w:val="00980C30"/>
    <w:rsid w:val="009813A7"/>
    <w:rsid w:val="00981492"/>
    <w:rsid w:val="009B2DDC"/>
    <w:rsid w:val="009D3EAE"/>
    <w:rsid w:val="009D699C"/>
    <w:rsid w:val="009E16D5"/>
    <w:rsid w:val="009F2D0A"/>
    <w:rsid w:val="009F69E1"/>
    <w:rsid w:val="00A0727D"/>
    <w:rsid w:val="00A1570A"/>
    <w:rsid w:val="00A15C44"/>
    <w:rsid w:val="00A30080"/>
    <w:rsid w:val="00A412C4"/>
    <w:rsid w:val="00A42760"/>
    <w:rsid w:val="00A458B9"/>
    <w:rsid w:val="00A50FA4"/>
    <w:rsid w:val="00A54931"/>
    <w:rsid w:val="00A54F0C"/>
    <w:rsid w:val="00A747FC"/>
    <w:rsid w:val="00A91352"/>
    <w:rsid w:val="00A93113"/>
    <w:rsid w:val="00A9366A"/>
    <w:rsid w:val="00AA2C73"/>
    <w:rsid w:val="00AA53FB"/>
    <w:rsid w:val="00AC3BFD"/>
    <w:rsid w:val="00B1059F"/>
    <w:rsid w:val="00B16D27"/>
    <w:rsid w:val="00B174D2"/>
    <w:rsid w:val="00B8481A"/>
    <w:rsid w:val="00B86A31"/>
    <w:rsid w:val="00B87945"/>
    <w:rsid w:val="00BB32BC"/>
    <w:rsid w:val="00BC01E0"/>
    <w:rsid w:val="00BD38B5"/>
    <w:rsid w:val="00C32F7F"/>
    <w:rsid w:val="00C47185"/>
    <w:rsid w:val="00C47C27"/>
    <w:rsid w:val="00C77DBC"/>
    <w:rsid w:val="00C8302A"/>
    <w:rsid w:val="00C96C4B"/>
    <w:rsid w:val="00CA62C6"/>
    <w:rsid w:val="00CA7E7E"/>
    <w:rsid w:val="00CB5124"/>
    <w:rsid w:val="00CE3122"/>
    <w:rsid w:val="00CE7529"/>
    <w:rsid w:val="00D1116B"/>
    <w:rsid w:val="00D2229D"/>
    <w:rsid w:val="00D227F6"/>
    <w:rsid w:val="00D32928"/>
    <w:rsid w:val="00D4046F"/>
    <w:rsid w:val="00D61B69"/>
    <w:rsid w:val="00D67A2E"/>
    <w:rsid w:val="00DB2B31"/>
    <w:rsid w:val="00DB4ABB"/>
    <w:rsid w:val="00DD443F"/>
    <w:rsid w:val="00DE7842"/>
    <w:rsid w:val="00E025C8"/>
    <w:rsid w:val="00E03FE7"/>
    <w:rsid w:val="00E37F93"/>
    <w:rsid w:val="00E63117"/>
    <w:rsid w:val="00E84605"/>
    <w:rsid w:val="00EC39D8"/>
    <w:rsid w:val="00EC7069"/>
    <w:rsid w:val="00ED4825"/>
    <w:rsid w:val="00ED76AD"/>
    <w:rsid w:val="00EE32DA"/>
    <w:rsid w:val="00EF69EC"/>
    <w:rsid w:val="00F133D7"/>
    <w:rsid w:val="00F34206"/>
    <w:rsid w:val="00F35D27"/>
    <w:rsid w:val="00F72934"/>
    <w:rsid w:val="00F764D9"/>
    <w:rsid w:val="00F97152"/>
    <w:rsid w:val="00FB3191"/>
    <w:rsid w:val="00FC11DA"/>
    <w:rsid w:val="00FC212E"/>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A57A4C"/>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465F85"/>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ADMINIST2015</Template>
  <TotalTime>0</TotalTime>
  <Pages>4</Pages>
  <Words>8130</Words>
  <Characters>4635</Characters>
  <Application>Microsoft Office Word</Application>
  <DocSecurity>0</DocSecurity>
  <Lines>38</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Rimutė Grušienė</cp:lastModifiedBy>
  <cp:revision>2</cp:revision>
  <cp:lastPrinted>2017-04-11T07:51:00Z</cp:lastPrinted>
  <dcterms:created xsi:type="dcterms:W3CDTF">2018-07-12T06:05:00Z</dcterms:created>
  <dcterms:modified xsi:type="dcterms:W3CDTF">2018-07-12T06:05:00Z</dcterms:modified>
</cp:coreProperties>
</file>