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3C65E8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</w:t>
      </w:r>
      <w:r w:rsidR="00ED113F"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Pr="009E41BC" w:rsidRDefault="00BE6D25" w:rsidP="009E41BC">
      <w:pPr>
        <w:jc w:val="center"/>
        <w:rPr>
          <w:rFonts w:ascii="Times New Roman" w:hAnsi="Times New Roman"/>
          <w:b/>
          <w:szCs w:val="24"/>
        </w:rPr>
      </w:pPr>
      <w:r w:rsidRPr="009E41BC">
        <w:rPr>
          <w:rFonts w:ascii="Times New Roman" w:hAnsi="Times New Roman"/>
          <w:b/>
          <w:szCs w:val="24"/>
        </w:rPr>
        <w:t>ĮSAKYMAS</w:t>
      </w:r>
    </w:p>
    <w:p w:rsidR="00DD47CE" w:rsidRPr="009E41BC" w:rsidRDefault="00BE6D25" w:rsidP="009E41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9E41BC">
        <w:rPr>
          <w:rFonts w:ascii="Times New Roman" w:hAnsi="Times New Roman"/>
          <w:b/>
          <w:szCs w:val="24"/>
        </w:rPr>
        <w:t>DĖL</w:t>
      </w:r>
      <w:r w:rsidR="00A33E43" w:rsidRPr="009E41BC">
        <w:rPr>
          <w:rFonts w:ascii="Times New Roman" w:hAnsi="Times New Roman"/>
          <w:b/>
          <w:szCs w:val="24"/>
        </w:rPr>
        <w:t xml:space="preserve"> </w:t>
      </w:r>
      <w:r w:rsidR="00C42FBA" w:rsidRPr="009E41BC">
        <w:rPr>
          <w:rFonts w:ascii="Times New Roman" w:hAnsi="Times New Roman"/>
          <w:b/>
          <w:szCs w:val="24"/>
        </w:rPr>
        <w:t>VALSTYBINĖS KALBOS VARTOJIMO IR TAISYKLINGUMO KONTROLĖS ŠAKIŲ RAJONO SAVIVALDYBĖS TERITORIJOJE TAISYKLIŲ PATVIRTINIMO</w:t>
      </w:r>
    </w:p>
    <w:p w:rsidR="00DD47CE" w:rsidRPr="009E41BC" w:rsidRDefault="00DD47CE" w:rsidP="009E41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DD47CE" w:rsidRPr="009E41BC" w:rsidRDefault="00435ADB" w:rsidP="009E41BC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9E41BC">
        <w:rPr>
          <w:rFonts w:ascii="Times New Roman" w:hAnsi="Times New Roman"/>
          <w:szCs w:val="24"/>
        </w:rPr>
        <w:t>201</w:t>
      </w:r>
      <w:r w:rsidR="005709EC" w:rsidRPr="009E41BC">
        <w:rPr>
          <w:rFonts w:ascii="Times New Roman" w:hAnsi="Times New Roman"/>
          <w:szCs w:val="24"/>
        </w:rPr>
        <w:t>8</w:t>
      </w:r>
      <w:r w:rsidRPr="009E41BC">
        <w:rPr>
          <w:rFonts w:ascii="Times New Roman" w:hAnsi="Times New Roman"/>
          <w:szCs w:val="24"/>
        </w:rPr>
        <w:t xml:space="preserve"> m.</w:t>
      </w:r>
      <w:r w:rsidR="009E6E9C" w:rsidRPr="009E41BC">
        <w:rPr>
          <w:rFonts w:ascii="Times New Roman" w:hAnsi="Times New Roman"/>
          <w:szCs w:val="24"/>
        </w:rPr>
        <w:t xml:space="preserve"> </w:t>
      </w:r>
      <w:r w:rsidR="00C42FBA" w:rsidRPr="009E41BC">
        <w:rPr>
          <w:rFonts w:ascii="Times New Roman" w:hAnsi="Times New Roman"/>
          <w:szCs w:val="24"/>
        </w:rPr>
        <w:t>rugpjūčio</w:t>
      </w:r>
      <w:r w:rsidR="00E37DBD" w:rsidRPr="009E41BC">
        <w:rPr>
          <w:rFonts w:ascii="Times New Roman" w:hAnsi="Times New Roman"/>
          <w:szCs w:val="24"/>
        </w:rPr>
        <w:t xml:space="preserve"> </w:t>
      </w:r>
      <w:r w:rsidR="002D337F" w:rsidRPr="009E41BC">
        <w:rPr>
          <w:rFonts w:ascii="Times New Roman" w:hAnsi="Times New Roman"/>
          <w:szCs w:val="24"/>
        </w:rPr>
        <w:t xml:space="preserve"> </w:t>
      </w:r>
      <w:r w:rsidR="00E37DBD" w:rsidRPr="009E41BC">
        <w:rPr>
          <w:rFonts w:ascii="Times New Roman" w:hAnsi="Times New Roman"/>
          <w:szCs w:val="24"/>
        </w:rPr>
        <w:t xml:space="preserve">   d.</w:t>
      </w:r>
    </w:p>
    <w:p w:rsidR="00DD47CE" w:rsidRPr="009E41BC" w:rsidRDefault="00BE6D25">
      <w:pPr>
        <w:pStyle w:val="Antrat1"/>
        <w:ind w:left="0" w:firstLine="0"/>
        <w:jc w:val="center"/>
        <w:rPr>
          <w:szCs w:val="24"/>
        </w:rPr>
      </w:pPr>
      <w:r w:rsidRPr="009E41BC">
        <w:rPr>
          <w:szCs w:val="24"/>
        </w:rPr>
        <w:t>Šakiai</w:t>
      </w:r>
    </w:p>
    <w:p w:rsidR="00C23331" w:rsidRPr="009E41BC" w:rsidRDefault="005F1A19" w:rsidP="00C23331">
      <w:pPr>
        <w:pStyle w:val="prastasiniatinklio"/>
        <w:spacing w:after="0"/>
        <w:jc w:val="center"/>
      </w:pPr>
      <w:r w:rsidRPr="009E41BC">
        <w:t xml:space="preserve">             </w:t>
      </w:r>
      <w:bookmarkStart w:id="0" w:name="_GoBack"/>
      <w:bookmarkEnd w:id="0"/>
    </w:p>
    <w:p w:rsidR="00B7352A" w:rsidRPr="009E41BC" w:rsidRDefault="00404A0F" w:rsidP="00C416A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9E41BC">
        <w:rPr>
          <w:rFonts w:ascii="Times New Roman" w:hAnsi="Times New Roman"/>
          <w:szCs w:val="24"/>
        </w:rPr>
        <w:t xml:space="preserve"> </w:t>
      </w:r>
      <w:r w:rsidR="00F57567" w:rsidRPr="009E41BC">
        <w:rPr>
          <w:rFonts w:ascii="Times New Roman" w:hAnsi="Times New Roman"/>
          <w:szCs w:val="24"/>
        </w:rPr>
        <w:t xml:space="preserve">             </w:t>
      </w:r>
      <w:r w:rsidR="00A33E43" w:rsidRPr="009E41BC">
        <w:rPr>
          <w:rFonts w:ascii="Times New Roman" w:hAnsi="Times New Roman"/>
          <w:szCs w:val="24"/>
        </w:rPr>
        <w:t>Vadovaudamasi</w:t>
      </w:r>
      <w:r w:rsidR="000B32CA" w:rsidRPr="009E41BC">
        <w:rPr>
          <w:rFonts w:ascii="Times New Roman" w:hAnsi="Times New Roman"/>
          <w:szCs w:val="24"/>
        </w:rPr>
        <w:t>s</w:t>
      </w:r>
      <w:r w:rsidR="00A33E43" w:rsidRPr="009E41BC">
        <w:rPr>
          <w:rFonts w:ascii="Times New Roman" w:hAnsi="Times New Roman"/>
          <w:szCs w:val="24"/>
        </w:rPr>
        <w:t xml:space="preserve"> </w:t>
      </w:r>
      <w:r w:rsidR="00C42FBA" w:rsidRPr="009E41BC">
        <w:rPr>
          <w:rFonts w:ascii="Times New Roman" w:hAnsi="Times New Roman"/>
          <w:szCs w:val="24"/>
        </w:rPr>
        <w:t xml:space="preserve">Lietuvos Respublikos vietos savivaldos įstatymo 7 straipsnio 13 punktu,  29 straipsnio 8 dalies 1 ir 2 punktais ir Lietuvos </w:t>
      </w:r>
      <w:r w:rsidR="00706A74" w:rsidRPr="009E41BC">
        <w:rPr>
          <w:rFonts w:ascii="Times New Roman" w:hAnsi="Times New Roman"/>
          <w:szCs w:val="24"/>
        </w:rPr>
        <w:t>R</w:t>
      </w:r>
      <w:r w:rsidR="00C42FBA" w:rsidRPr="009E41BC">
        <w:rPr>
          <w:rFonts w:ascii="Times New Roman" w:hAnsi="Times New Roman"/>
          <w:szCs w:val="24"/>
        </w:rPr>
        <w:t>espublikos viešojo administravimo įstatymo 36</w:t>
      </w:r>
      <w:r w:rsidR="00C42FBA" w:rsidRPr="009E41BC">
        <w:rPr>
          <w:rFonts w:ascii="Times New Roman" w:hAnsi="Times New Roman"/>
          <w:szCs w:val="24"/>
          <w:vertAlign w:val="superscript"/>
        </w:rPr>
        <w:t>4</w:t>
      </w:r>
      <w:r w:rsidR="00C42FBA" w:rsidRPr="009E41BC">
        <w:rPr>
          <w:rFonts w:ascii="Times New Roman" w:hAnsi="Times New Roman"/>
          <w:szCs w:val="24"/>
        </w:rPr>
        <w:t xml:space="preserve"> straipsni</w:t>
      </w:r>
      <w:r w:rsidR="00706A74" w:rsidRPr="009E41BC">
        <w:rPr>
          <w:rFonts w:ascii="Times New Roman" w:hAnsi="Times New Roman"/>
          <w:szCs w:val="24"/>
        </w:rPr>
        <w:t>u</w:t>
      </w:r>
      <w:r w:rsidR="00D56205" w:rsidRPr="009E41BC">
        <w:rPr>
          <w:rFonts w:ascii="Times New Roman" w:hAnsi="Times New Roman"/>
          <w:szCs w:val="24"/>
        </w:rPr>
        <w:t>,</w:t>
      </w:r>
      <w:r w:rsidR="008A317A" w:rsidRPr="009E41BC">
        <w:rPr>
          <w:rFonts w:ascii="Times New Roman" w:hAnsi="Times New Roman"/>
          <w:szCs w:val="24"/>
        </w:rPr>
        <w:t xml:space="preserve">     </w:t>
      </w:r>
      <w:r w:rsidR="00B7352A" w:rsidRPr="009E41BC">
        <w:rPr>
          <w:rFonts w:ascii="Times New Roman" w:hAnsi="Times New Roman"/>
          <w:szCs w:val="24"/>
        </w:rPr>
        <w:t xml:space="preserve"> </w:t>
      </w:r>
    </w:p>
    <w:p w:rsidR="00D56205" w:rsidRPr="009E41BC" w:rsidRDefault="00D56205" w:rsidP="00D56205">
      <w:pPr>
        <w:overflowPunct w:val="0"/>
        <w:autoSpaceDE w:val="0"/>
        <w:autoSpaceDN w:val="0"/>
        <w:adjustRightInd w:val="0"/>
        <w:spacing w:line="360" w:lineRule="auto"/>
        <w:ind w:left="840"/>
        <w:jc w:val="both"/>
        <w:rPr>
          <w:rFonts w:ascii="Times New Roman" w:hAnsi="Times New Roman"/>
          <w:szCs w:val="24"/>
        </w:rPr>
      </w:pPr>
      <w:r w:rsidRPr="009E41BC">
        <w:rPr>
          <w:rFonts w:ascii="Times New Roman" w:hAnsi="Times New Roman"/>
          <w:szCs w:val="24"/>
        </w:rPr>
        <w:t>t</w:t>
      </w:r>
      <w:r w:rsidR="00C42FBA" w:rsidRPr="009E41BC">
        <w:rPr>
          <w:rFonts w:ascii="Times New Roman" w:hAnsi="Times New Roman"/>
          <w:szCs w:val="24"/>
        </w:rPr>
        <w:t xml:space="preserve"> v i r t i n u Valstybinės kalbos vartojimo ir taisyklingumo kontrolės Šakių rajono</w:t>
      </w:r>
      <w:r w:rsidR="003E1E7C" w:rsidRPr="009E41BC">
        <w:rPr>
          <w:rFonts w:ascii="Times New Roman" w:hAnsi="Times New Roman"/>
          <w:szCs w:val="24"/>
        </w:rPr>
        <w:t xml:space="preserve"> </w:t>
      </w:r>
    </w:p>
    <w:p w:rsidR="003E1E7C" w:rsidRPr="009E41BC" w:rsidRDefault="00706A74" w:rsidP="00D56205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9E41BC">
        <w:rPr>
          <w:rFonts w:ascii="Times New Roman" w:hAnsi="Times New Roman"/>
          <w:szCs w:val="24"/>
        </w:rPr>
        <w:t>savivaldybės teritorijoje taisykles (pridedama).</w:t>
      </w:r>
    </w:p>
    <w:p w:rsidR="00A42125" w:rsidRPr="009E41BC" w:rsidRDefault="00A42125" w:rsidP="00D56205">
      <w:pPr>
        <w:overflowPunct w:val="0"/>
        <w:autoSpaceDE w:val="0"/>
        <w:autoSpaceDN w:val="0"/>
        <w:adjustRightInd w:val="0"/>
        <w:spacing w:line="360" w:lineRule="auto"/>
        <w:ind w:left="840"/>
        <w:jc w:val="both"/>
        <w:rPr>
          <w:rFonts w:ascii="Times New Roman" w:hAnsi="Times New Roman"/>
          <w:szCs w:val="24"/>
        </w:rPr>
      </w:pPr>
      <w:r w:rsidRPr="009E41BC">
        <w:rPr>
          <w:rFonts w:ascii="Times New Roman" w:hAnsi="Times New Roman"/>
          <w:szCs w:val="24"/>
        </w:rPr>
        <w:t>Šis į</w:t>
      </w:r>
      <w:r w:rsidR="00D56205" w:rsidRPr="009E41BC">
        <w:rPr>
          <w:rFonts w:ascii="Times New Roman" w:hAnsi="Times New Roman"/>
          <w:szCs w:val="24"/>
        </w:rPr>
        <w:t xml:space="preserve">sakymas </w:t>
      </w:r>
      <w:r w:rsidRPr="009E41BC">
        <w:rPr>
          <w:rFonts w:ascii="Times New Roman" w:hAnsi="Times New Roman"/>
          <w:szCs w:val="24"/>
        </w:rPr>
        <w:t xml:space="preserve">per vieną mėnesį nuo įsakymo paskelbimo dienos gali būti skundžiamas </w:t>
      </w:r>
    </w:p>
    <w:p w:rsidR="00D56205" w:rsidRPr="009E41BC" w:rsidRDefault="00A42125" w:rsidP="00A42125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9E41BC">
        <w:rPr>
          <w:rFonts w:ascii="Times New Roman" w:hAnsi="Times New Roman"/>
          <w:szCs w:val="24"/>
        </w:rPr>
        <w:t>Lietuvos administracinių ginčų komisijos Kauno apygardos skyriui adresu: Laisvės al. 36, Kaunas, arba Re</w:t>
      </w:r>
      <w:r w:rsidR="00D56205" w:rsidRPr="009E41BC">
        <w:rPr>
          <w:rFonts w:ascii="Times New Roman" w:hAnsi="Times New Roman"/>
          <w:szCs w:val="24"/>
        </w:rPr>
        <w:t>g</w:t>
      </w:r>
      <w:r w:rsidRPr="009E41BC">
        <w:rPr>
          <w:rFonts w:ascii="Times New Roman" w:hAnsi="Times New Roman"/>
          <w:szCs w:val="24"/>
        </w:rPr>
        <w:t>ionų apygardos administracinio teismo Kauno rūmams adresu: A. Mickevičiaus g. 8A, Kaunas.</w:t>
      </w:r>
      <w:r w:rsidR="00D56205" w:rsidRPr="009E41BC">
        <w:rPr>
          <w:rFonts w:ascii="Times New Roman" w:hAnsi="Times New Roman"/>
          <w:szCs w:val="24"/>
        </w:rPr>
        <w:t xml:space="preserve"> </w:t>
      </w:r>
    </w:p>
    <w:p w:rsidR="00534BB8" w:rsidRPr="009E41BC" w:rsidRDefault="003E1E7C" w:rsidP="00706A7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9E41BC">
        <w:rPr>
          <w:rFonts w:ascii="Times New Roman" w:hAnsi="Times New Roman"/>
          <w:szCs w:val="24"/>
        </w:rPr>
        <w:t xml:space="preserve">            </w:t>
      </w:r>
    </w:p>
    <w:p w:rsidR="00CE2022" w:rsidRPr="009E41BC" w:rsidRDefault="00F64378" w:rsidP="00601A38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Cs w:val="24"/>
        </w:rPr>
      </w:pPr>
      <w:r w:rsidRPr="009E41BC">
        <w:rPr>
          <w:rFonts w:ascii="Times New Roman" w:hAnsi="Times New Roman"/>
          <w:szCs w:val="24"/>
        </w:rPr>
        <w:t>A</w:t>
      </w:r>
      <w:r w:rsidR="00CE2022" w:rsidRPr="009E41BC">
        <w:rPr>
          <w:rFonts w:ascii="Times New Roman" w:hAnsi="Times New Roman"/>
          <w:szCs w:val="24"/>
        </w:rPr>
        <w:t xml:space="preserve">dministracijos direktorius </w:t>
      </w:r>
      <w:r w:rsidR="00D067A6" w:rsidRPr="009E41BC">
        <w:rPr>
          <w:rFonts w:ascii="Times New Roman" w:hAnsi="Times New Roman"/>
          <w:szCs w:val="24"/>
        </w:rPr>
        <w:t xml:space="preserve">                           </w:t>
      </w:r>
      <w:r w:rsidR="007F58AF" w:rsidRPr="009E41BC">
        <w:rPr>
          <w:rFonts w:ascii="Times New Roman" w:hAnsi="Times New Roman"/>
          <w:szCs w:val="24"/>
        </w:rPr>
        <w:tab/>
      </w:r>
      <w:r w:rsidR="00D067A6" w:rsidRPr="009E41BC">
        <w:rPr>
          <w:rFonts w:ascii="Times New Roman" w:hAnsi="Times New Roman"/>
          <w:szCs w:val="24"/>
        </w:rPr>
        <w:t xml:space="preserve">   </w:t>
      </w:r>
      <w:r w:rsidR="00F05799" w:rsidRPr="009E41BC">
        <w:rPr>
          <w:rFonts w:ascii="Times New Roman" w:hAnsi="Times New Roman"/>
          <w:szCs w:val="24"/>
        </w:rPr>
        <w:t xml:space="preserve">               </w:t>
      </w:r>
      <w:r w:rsidR="00D067A6" w:rsidRPr="009E41BC">
        <w:rPr>
          <w:rFonts w:ascii="Times New Roman" w:hAnsi="Times New Roman"/>
          <w:szCs w:val="24"/>
        </w:rPr>
        <w:t xml:space="preserve">             </w:t>
      </w:r>
      <w:r w:rsidR="00113D8E" w:rsidRPr="009E41BC">
        <w:rPr>
          <w:rFonts w:ascii="Times New Roman" w:hAnsi="Times New Roman"/>
          <w:szCs w:val="24"/>
        </w:rPr>
        <w:t xml:space="preserve">        </w:t>
      </w:r>
      <w:r w:rsidR="00CE2022" w:rsidRPr="009E41BC">
        <w:rPr>
          <w:rFonts w:ascii="Times New Roman" w:hAnsi="Times New Roman"/>
          <w:szCs w:val="24"/>
        </w:rPr>
        <w:t>Dainius Grincevičius</w:t>
      </w:r>
    </w:p>
    <w:p w:rsidR="00434111" w:rsidRPr="009E41BC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9E41BC">
        <w:rPr>
          <w:rFonts w:ascii="Times New Roman" w:hAnsi="Times New Roman"/>
          <w:szCs w:val="24"/>
        </w:rPr>
        <w:tab/>
      </w:r>
    </w:p>
    <w:p w:rsidR="00997965" w:rsidRPr="009E41BC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408BD" w:rsidRPr="009E41BC" w:rsidRDefault="008408BD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408BD" w:rsidRPr="009E41BC" w:rsidRDefault="008408BD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408BD" w:rsidRDefault="008408BD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A5180" w:rsidRDefault="006A518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408BD" w:rsidRDefault="008408BD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408BD" w:rsidRDefault="008408BD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06A74" w:rsidRDefault="00706A7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06A74" w:rsidRDefault="00706A7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06A74" w:rsidRDefault="00706A7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</w:t>
      </w:r>
      <w:r w:rsidR="002D337F">
        <w:rPr>
          <w:rFonts w:ascii="Times New Roman" w:hAnsi="Times New Roman"/>
          <w:szCs w:val="24"/>
        </w:rPr>
        <w:t>r</w:t>
      </w:r>
      <w:r w:rsidR="002A13A4">
        <w:rPr>
          <w:rFonts w:ascii="Times New Roman" w:hAnsi="Times New Roman"/>
          <w:szCs w:val="24"/>
        </w:rPr>
        <w:t>ųjų</w:t>
      </w:r>
      <w:r w:rsidR="005709EC">
        <w:rPr>
          <w:rFonts w:ascii="Times New Roman" w:hAnsi="Times New Roman"/>
          <w:szCs w:val="24"/>
        </w:rPr>
        <w:t xml:space="preserve"> </w:t>
      </w:r>
      <w:r w:rsidR="002A13A4">
        <w:rPr>
          <w:rFonts w:ascii="Times New Roman" w:hAnsi="Times New Roman"/>
          <w:szCs w:val="24"/>
        </w:rPr>
        <w:t xml:space="preserve">reikalų </w:t>
      </w:r>
      <w:r>
        <w:rPr>
          <w:rFonts w:ascii="Times New Roman" w:hAnsi="Times New Roman"/>
          <w:szCs w:val="24"/>
        </w:rPr>
        <w:t xml:space="preserve">skyriaus </w:t>
      </w:r>
      <w:r w:rsidR="00943DD8">
        <w:rPr>
          <w:rFonts w:ascii="Times New Roman" w:hAnsi="Times New Roman"/>
          <w:szCs w:val="24"/>
        </w:rPr>
        <w:t xml:space="preserve">vyriausioji </w:t>
      </w:r>
      <w:r>
        <w:rPr>
          <w:rFonts w:ascii="Times New Roman" w:hAnsi="Times New Roman"/>
          <w:szCs w:val="24"/>
        </w:rPr>
        <w:t>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943DD8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5709EC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</w:t>
      </w:r>
      <w:r w:rsidR="005709EC">
        <w:rPr>
          <w:rFonts w:ascii="Times New Roman" w:hAnsi="Times New Roman"/>
          <w:szCs w:val="24"/>
        </w:rPr>
        <w:t>0</w:t>
      </w:r>
      <w:r w:rsidR="00706A74">
        <w:rPr>
          <w:rFonts w:ascii="Times New Roman" w:hAnsi="Times New Roman"/>
          <w:szCs w:val="24"/>
        </w:rPr>
        <w:t>8</w:t>
      </w:r>
      <w:r w:rsidR="00605BAA">
        <w:rPr>
          <w:rFonts w:ascii="Times New Roman" w:hAnsi="Times New Roman"/>
          <w:szCs w:val="24"/>
        </w:rPr>
        <w:t>-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434" w:rsidRDefault="00305434">
      <w:r>
        <w:separator/>
      </w:r>
    </w:p>
  </w:endnote>
  <w:endnote w:type="continuationSeparator" w:id="0">
    <w:p w:rsidR="00305434" w:rsidRDefault="00305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434" w:rsidRDefault="00305434">
      <w:r>
        <w:separator/>
      </w:r>
    </w:p>
  </w:footnote>
  <w:footnote w:type="continuationSeparator" w:id="0">
    <w:p w:rsidR="00305434" w:rsidRDefault="00305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D7C86"/>
    <w:multiLevelType w:val="hybridMultilevel"/>
    <w:tmpl w:val="FEFEF832"/>
    <w:lvl w:ilvl="0" w:tplc="88301D1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0EB90F90"/>
    <w:multiLevelType w:val="hybridMultilevel"/>
    <w:tmpl w:val="FF22899C"/>
    <w:lvl w:ilvl="0" w:tplc="D4484816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 w15:restartNumberingAfterBreak="0">
    <w:nsid w:val="16963A99"/>
    <w:multiLevelType w:val="hybridMultilevel"/>
    <w:tmpl w:val="FC6A3274"/>
    <w:lvl w:ilvl="0" w:tplc="91E2ED8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 w15:restartNumberingAfterBreak="0">
    <w:nsid w:val="432D51E7"/>
    <w:multiLevelType w:val="hybridMultilevel"/>
    <w:tmpl w:val="ED7C7084"/>
    <w:lvl w:ilvl="0" w:tplc="257EDDD6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5" w15:restartNumberingAfterBreak="0">
    <w:nsid w:val="45CB4F28"/>
    <w:multiLevelType w:val="hybridMultilevel"/>
    <w:tmpl w:val="03260F36"/>
    <w:lvl w:ilvl="0" w:tplc="BC208C96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4F10591C"/>
    <w:multiLevelType w:val="hybridMultilevel"/>
    <w:tmpl w:val="33188B94"/>
    <w:lvl w:ilvl="0" w:tplc="2B9096E4">
      <w:start w:val="5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5414527F"/>
    <w:multiLevelType w:val="hybridMultilevel"/>
    <w:tmpl w:val="FF30A29E"/>
    <w:lvl w:ilvl="0" w:tplc="4800A84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6C6383"/>
    <w:multiLevelType w:val="hybridMultilevel"/>
    <w:tmpl w:val="7FFEBC2A"/>
    <w:lvl w:ilvl="0" w:tplc="F3B651F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09D1"/>
    <w:rsid w:val="00001755"/>
    <w:rsid w:val="00011404"/>
    <w:rsid w:val="0001408A"/>
    <w:rsid w:val="00015E5B"/>
    <w:rsid w:val="00022B52"/>
    <w:rsid w:val="0003321D"/>
    <w:rsid w:val="0003327E"/>
    <w:rsid w:val="000334A9"/>
    <w:rsid w:val="0003378F"/>
    <w:rsid w:val="00043B28"/>
    <w:rsid w:val="000452AC"/>
    <w:rsid w:val="000506F2"/>
    <w:rsid w:val="00071904"/>
    <w:rsid w:val="00072F78"/>
    <w:rsid w:val="00075618"/>
    <w:rsid w:val="000850A1"/>
    <w:rsid w:val="0009261B"/>
    <w:rsid w:val="00094D55"/>
    <w:rsid w:val="000A42DA"/>
    <w:rsid w:val="000B32CA"/>
    <w:rsid w:val="000C39D3"/>
    <w:rsid w:val="000C6677"/>
    <w:rsid w:val="000D50A2"/>
    <w:rsid w:val="000D7A4E"/>
    <w:rsid w:val="000E150E"/>
    <w:rsid w:val="000F3413"/>
    <w:rsid w:val="000F3756"/>
    <w:rsid w:val="001126C9"/>
    <w:rsid w:val="001137CA"/>
    <w:rsid w:val="00113D8E"/>
    <w:rsid w:val="00114AB8"/>
    <w:rsid w:val="00115177"/>
    <w:rsid w:val="0011749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70E87"/>
    <w:rsid w:val="00177C02"/>
    <w:rsid w:val="00181C91"/>
    <w:rsid w:val="001A033C"/>
    <w:rsid w:val="001A4D42"/>
    <w:rsid w:val="001B6AC4"/>
    <w:rsid w:val="001C449F"/>
    <w:rsid w:val="001C6546"/>
    <w:rsid w:val="001D38EF"/>
    <w:rsid w:val="001D6169"/>
    <w:rsid w:val="001E01F6"/>
    <w:rsid w:val="001E23E9"/>
    <w:rsid w:val="001E365F"/>
    <w:rsid w:val="001E373E"/>
    <w:rsid w:val="001E7250"/>
    <w:rsid w:val="001F2DC7"/>
    <w:rsid w:val="0021131E"/>
    <w:rsid w:val="00214392"/>
    <w:rsid w:val="00214860"/>
    <w:rsid w:val="00221BE8"/>
    <w:rsid w:val="0026446F"/>
    <w:rsid w:val="0026592B"/>
    <w:rsid w:val="00265B47"/>
    <w:rsid w:val="00267FD8"/>
    <w:rsid w:val="00282DB1"/>
    <w:rsid w:val="00285FDC"/>
    <w:rsid w:val="0028684F"/>
    <w:rsid w:val="0028720A"/>
    <w:rsid w:val="00290B0B"/>
    <w:rsid w:val="00291AB3"/>
    <w:rsid w:val="002A13A4"/>
    <w:rsid w:val="002A2600"/>
    <w:rsid w:val="002A4A07"/>
    <w:rsid w:val="002A4F27"/>
    <w:rsid w:val="002B5497"/>
    <w:rsid w:val="002C7223"/>
    <w:rsid w:val="002C796D"/>
    <w:rsid w:val="002D337F"/>
    <w:rsid w:val="002D3ABC"/>
    <w:rsid w:val="002E1967"/>
    <w:rsid w:val="002E2C9E"/>
    <w:rsid w:val="002F1BBB"/>
    <w:rsid w:val="002F4FBD"/>
    <w:rsid w:val="00305434"/>
    <w:rsid w:val="00313CF0"/>
    <w:rsid w:val="003236E7"/>
    <w:rsid w:val="00342E29"/>
    <w:rsid w:val="00345F1A"/>
    <w:rsid w:val="003471D6"/>
    <w:rsid w:val="0035089B"/>
    <w:rsid w:val="00353E64"/>
    <w:rsid w:val="00365CA7"/>
    <w:rsid w:val="003704B6"/>
    <w:rsid w:val="00373031"/>
    <w:rsid w:val="00373E3B"/>
    <w:rsid w:val="00385C14"/>
    <w:rsid w:val="00393076"/>
    <w:rsid w:val="00397433"/>
    <w:rsid w:val="003A1779"/>
    <w:rsid w:val="003A3F4F"/>
    <w:rsid w:val="003C3FF0"/>
    <w:rsid w:val="003C65E8"/>
    <w:rsid w:val="003E1E7C"/>
    <w:rsid w:val="003F3A84"/>
    <w:rsid w:val="00404A0F"/>
    <w:rsid w:val="00405BD7"/>
    <w:rsid w:val="00414235"/>
    <w:rsid w:val="00416D31"/>
    <w:rsid w:val="00420F4E"/>
    <w:rsid w:val="0042484C"/>
    <w:rsid w:val="0042623D"/>
    <w:rsid w:val="00434111"/>
    <w:rsid w:val="00435ADB"/>
    <w:rsid w:val="004435B1"/>
    <w:rsid w:val="00454FC6"/>
    <w:rsid w:val="00465AD6"/>
    <w:rsid w:val="00466161"/>
    <w:rsid w:val="00470B5B"/>
    <w:rsid w:val="0049242C"/>
    <w:rsid w:val="004972E9"/>
    <w:rsid w:val="004A25FB"/>
    <w:rsid w:val="004B0A13"/>
    <w:rsid w:val="004B16BE"/>
    <w:rsid w:val="004B271A"/>
    <w:rsid w:val="004B3D77"/>
    <w:rsid w:val="004B67B6"/>
    <w:rsid w:val="004B69A5"/>
    <w:rsid w:val="004C08B0"/>
    <w:rsid w:val="004C6BAE"/>
    <w:rsid w:val="004D60D6"/>
    <w:rsid w:val="004D780D"/>
    <w:rsid w:val="00503C69"/>
    <w:rsid w:val="00521D86"/>
    <w:rsid w:val="00523A95"/>
    <w:rsid w:val="00527C31"/>
    <w:rsid w:val="00534BB8"/>
    <w:rsid w:val="00536714"/>
    <w:rsid w:val="005400DC"/>
    <w:rsid w:val="0054675C"/>
    <w:rsid w:val="005709EC"/>
    <w:rsid w:val="005739CB"/>
    <w:rsid w:val="00583E25"/>
    <w:rsid w:val="00585896"/>
    <w:rsid w:val="00592BB4"/>
    <w:rsid w:val="00594D04"/>
    <w:rsid w:val="00595462"/>
    <w:rsid w:val="005B60B1"/>
    <w:rsid w:val="005B7F1E"/>
    <w:rsid w:val="005C1F69"/>
    <w:rsid w:val="005D6EEE"/>
    <w:rsid w:val="005D75B2"/>
    <w:rsid w:val="005F1A19"/>
    <w:rsid w:val="005F4D3C"/>
    <w:rsid w:val="005F5517"/>
    <w:rsid w:val="00601A38"/>
    <w:rsid w:val="00605BAA"/>
    <w:rsid w:val="00610881"/>
    <w:rsid w:val="00622CF2"/>
    <w:rsid w:val="0062752E"/>
    <w:rsid w:val="0063523C"/>
    <w:rsid w:val="00637763"/>
    <w:rsid w:val="00640605"/>
    <w:rsid w:val="00650E55"/>
    <w:rsid w:val="00660C99"/>
    <w:rsid w:val="0066193C"/>
    <w:rsid w:val="006739BB"/>
    <w:rsid w:val="0068343B"/>
    <w:rsid w:val="00694928"/>
    <w:rsid w:val="00696E63"/>
    <w:rsid w:val="006A1242"/>
    <w:rsid w:val="006A2150"/>
    <w:rsid w:val="006A5180"/>
    <w:rsid w:val="006B671F"/>
    <w:rsid w:val="006C1745"/>
    <w:rsid w:val="006C1D6B"/>
    <w:rsid w:val="006C65BA"/>
    <w:rsid w:val="006D6D92"/>
    <w:rsid w:val="006E6DBE"/>
    <w:rsid w:val="006F28E8"/>
    <w:rsid w:val="0070001E"/>
    <w:rsid w:val="007052EE"/>
    <w:rsid w:val="00706A74"/>
    <w:rsid w:val="007110C9"/>
    <w:rsid w:val="0071258A"/>
    <w:rsid w:val="00715193"/>
    <w:rsid w:val="00717EE7"/>
    <w:rsid w:val="007401C7"/>
    <w:rsid w:val="00756F08"/>
    <w:rsid w:val="00760624"/>
    <w:rsid w:val="00762235"/>
    <w:rsid w:val="00776D83"/>
    <w:rsid w:val="007A1212"/>
    <w:rsid w:val="007A7FDE"/>
    <w:rsid w:val="007B3117"/>
    <w:rsid w:val="007C3948"/>
    <w:rsid w:val="007C7E9C"/>
    <w:rsid w:val="007D78C7"/>
    <w:rsid w:val="007E3EF8"/>
    <w:rsid w:val="007F2D14"/>
    <w:rsid w:val="007F58AF"/>
    <w:rsid w:val="00805BDA"/>
    <w:rsid w:val="00807588"/>
    <w:rsid w:val="0082745D"/>
    <w:rsid w:val="008408BD"/>
    <w:rsid w:val="00841193"/>
    <w:rsid w:val="00842FD0"/>
    <w:rsid w:val="008442DF"/>
    <w:rsid w:val="008541B0"/>
    <w:rsid w:val="00863C63"/>
    <w:rsid w:val="008670CD"/>
    <w:rsid w:val="008A0769"/>
    <w:rsid w:val="008A30B5"/>
    <w:rsid w:val="008A317A"/>
    <w:rsid w:val="008B7768"/>
    <w:rsid w:val="008C1B78"/>
    <w:rsid w:val="008C4C5B"/>
    <w:rsid w:val="008D03FD"/>
    <w:rsid w:val="008D5166"/>
    <w:rsid w:val="008E6DB4"/>
    <w:rsid w:val="008E74BB"/>
    <w:rsid w:val="008E780E"/>
    <w:rsid w:val="00902632"/>
    <w:rsid w:val="00916601"/>
    <w:rsid w:val="00936567"/>
    <w:rsid w:val="009407EB"/>
    <w:rsid w:val="00940EC8"/>
    <w:rsid w:val="00942275"/>
    <w:rsid w:val="00943DD8"/>
    <w:rsid w:val="00947A54"/>
    <w:rsid w:val="00950151"/>
    <w:rsid w:val="00966716"/>
    <w:rsid w:val="00967C9A"/>
    <w:rsid w:val="00974A2B"/>
    <w:rsid w:val="0098205C"/>
    <w:rsid w:val="00982447"/>
    <w:rsid w:val="00983C13"/>
    <w:rsid w:val="00984F86"/>
    <w:rsid w:val="0098549E"/>
    <w:rsid w:val="00997965"/>
    <w:rsid w:val="009C1770"/>
    <w:rsid w:val="009C42AE"/>
    <w:rsid w:val="009C4EAB"/>
    <w:rsid w:val="009C62DE"/>
    <w:rsid w:val="009D214E"/>
    <w:rsid w:val="009D3444"/>
    <w:rsid w:val="009E41BC"/>
    <w:rsid w:val="009E5582"/>
    <w:rsid w:val="009E6E9C"/>
    <w:rsid w:val="009F065C"/>
    <w:rsid w:val="00A07CBF"/>
    <w:rsid w:val="00A172C3"/>
    <w:rsid w:val="00A24766"/>
    <w:rsid w:val="00A25616"/>
    <w:rsid w:val="00A33E43"/>
    <w:rsid w:val="00A374C5"/>
    <w:rsid w:val="00A3799E"/>
    <w:rsid w:val="00A42125"/>
    <w:rsid w:val="00A42ADE"/>
    <w:rsid w:val="00A46531"/>
    <w:rsid w:val="00A53708"/>
    <w:rsid w:val="00A6634E"/>
    <w:rsid w:val="00A676CC"/>
    <w:rsid w:val="00A67AC2"/>
    <w:rsid w:val="00A70337"/>
    <w:rsid w:val="00A72FE0"/>
    <w:rsid w:val="00A7312E"/>
    <w:rsid w:val="00A80BA1"/>
    <w:rsid w:val="00A81631"/>
    <w:rsid w:val="00A82C8C"/>
    <w:rsid w:val="00A850FA"/>
    <w:rsid w:val="00A90EF2"/>
    <w:rsid w:val="00AA1BC4"/>
    <w:rsid w:val="00AB0E26"/>
    <w:rsid w:val="00AB3469"/>
    <w:rsid w:val="00AB491B"/>
    <w:rsid w:val="00AB7D4C"/>
    <w:rsid w:val="00AC5F1B"/>
    <w:rsid w:val="00AE6CB3"/>
    <w:rsid w:val="00AE7378"/>
    <w:rsid w:val="00AF13C1"/>
    <w:rsid w:val="00AF297E"/>
    <w:rsid w:val="00AF56B0"/>
    <w:rsid w:val="00B0162E"/>
    <w:rsid w:val="00B03A06"/>
    <w:rsid w:val="00B07190"/>
    <w:rsid w:val="00B12140"/>
    <w:rsid w:val="00B32781"/>
    <w:rsid w:val="00B36BCF"/>
    <w:rsid w:val="00B470FC"/>
    <w:rsid w:val="00B57B5D"/>
    <w:rsid w:val="00B60F67"/>
    <w:rsid w:val="00B67E60"/>
    <w:rsid w:val="00B70066"/>
    <w:rsid w:val="00B7352A"/>
    <w:rsid w:val="00B82FF6"/>
    <w:rsid w:val="00B94599"/>
    <w:rsid w:val="00BB09C7"/>
    <w:rsid w:val="00BB0F00"/>
    <w:rsid w:val="00BB7CE4"/>
    <w:rsid w:val="00BC5AEF"/>
    <w:rsid w:val="00BE1E33"/>
    <w:rsid w:val="00BE3360"/>
    <w:rsid w:val="00BE36C6"/>
    <w:rsid w:val="00BE4C6A"/>
    <w:rsid w:val="00BE6D25"/>
    <w:rsid w:val="00BE6F13"/>
    <w:rsid w:val="00BF1A8F"/>
    <w:rsid w:val="00BF54F2"/>
    <w:rsid w:val="00C05C42"/>
    <w:rsid w:val="00C22701"/>
    <w:rsid w:val="00C23331"/>
    <w:rsid w:val="00C416A3"/>
    <w:rsid w:val="00C42FBA"/>
    <w:rsid w:val="00C43AA2"/>
    <w:rsid w:val="00C45AA4"/>
    <w:rsid w:val="00C562E7"/>
    <w:rsid w:val="00C574D1"/>
    <w:rsid w:val="00C63E34"/>
    <w:rsid w:val="00C66A6B"/>
    <w:rsid w:val="00C838D9"/>
    <w:rsid w:val="00C84391"/>
    <w:rsid w:val="00C921BD"/>
    <w:rsid w:val="00CA0F62"/>
    <w:rsid w:val="00CA6ECE"/>
    <w:rsid w:val="00CC3524"/>
    <w:rsid w:val="00CC4411"/>
    <w:rsid w:val="00CE2022"/>
    <w:rsid w:val="00CE2AC7"/>
    <w:rsid w:val="00CE6518"/>
    <w:rsid w:val="00CF1E80"/>
    <w:rsid w:val="00CF241F"/>
    <w:rsid w:val="00D067A6"/>
    <w:rsid w:val="00D12723"/>
    <w:rsid w:val="00D12D6C"/>
    <w:rsid w:val="00D17329"/>
    <w:rsid w:val="00D207C8"/>
    <w:rsid w:val="00D56205"/>
    <w:rsid w:val="00D625AF"/>
    <w:rsid w:val="00DB1729"/>
    <w:rsid w:val="00DC6250"/>
    <w:rsid w:val="00DD47CE"/>
    <w:rsid w:val="00DD6868"/>
    <w:rsid w:val="00DE5F94"/>
    <w:rsid w:val="00DE68AF"/>
    <w:rsid w:val="00DF0520"/>
    <w:rsid w:val="00DF65FB"/>
    <w:rsid w:val="00DF70EA"/>
    <w:rsid w:val="00DF7509"/>
    <w:rsid w:val="00E06CCB"/>
    <w:rsid w:val="00E2001C"/>
    <w:rsid w:val="00E21CB6"/>
    <w:rsid w:val="00E343BE"/>
    <w:rsid w:val="00E37DBD"/>
    <w:rsid w:val="00E66415"/>
    <w:rsid w:val="00E9121F"/>
    <w:rsid w:val="00E918BB"/>
    <w:rsid w:val="00E935BB"/>
    <w:rsid w:val="00E97106"/>
    <w:rsid w:val="00EA797E"/>
    <w:rsid w:val="00EC176C"/>
    <w:rsid w:val="00EC2820"/>
    <w:rsid w:val="00EC3DF7"/>
    <w:rsid w:val="00ED113F"/>
    <w:rsid w:val="00EE06B7"/>
    <w:rsid w:val="00F01EF6"/>
    <w:rsid w:val="00F03BC3"/>
    <w:rsid w:val="00F05799"/>
    <w:rsid w:val="00F10B7E"/>
    <w:rsid w:val="00F22DAB"/>
    <w:rsid w:val="00F24ED4"/>
    <w:rsid w:val="00F256FD"/>
    <w:rsid w:val="00F377D4"/>
    <w:rsid w:val="00F37FDA"/>
    <w:rsid w:val="00F437C4"/>
    <w:rsid w:val="00F45A36"/>
    <w:rsid w:val="00F53DBF"/>
    <w:rsid w:val="00F562F5"/>
    <w:rsid w:val="00F57567"/>
    <w:rsid w:val="00F60179"/>
    <w:rsid w:val="00F64378"/>
    <w:rsid w:val="00F70524"/>
    <w:rsid w:val="00F726E2"/>
    <w:rsid w:val="00F81727"/>
    <w:rsid w:val="00FA129C"/>
    <w:rsid w:val="00FA4061"/>
    <w:rsid w:val="00FB0F82"/>
    <w:rsid w:val="00FB490A"/>
    <w:rsid w:val="00FB7DAA"/>
    <w:rsid w:val="00FC1EC1"/>
    <w:rsid w:val="00FD28DA"/>
    <w:rsid w:val="00FD6AB2"/>
    <w:rsid w:val="00FE780D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96176E3-1402-4CFC-B6CA-3B3F78E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700</Words>
  <Characters>399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2</cp:revision>
  <cp:lastPrinted>2017-05-11T11:58:00Z</cp:lastPrinted>
  <dcterms:created xsi:type="dcterms:W3CDTF">2018-08-21T05:19:00Z</dcterms:created>
  <dcterms:modified xsi:type="dcterms:W3CDTF">2018-08-21T05:19:00Z</dcterms:modified>
</cp:coreProperties>
</file>