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0D3" w:rsidRDefault="00641619" w:rsidP="006B3B87">
      <w:pPr>
        <w:tabs>
          <w:tab w:val="left" w:pos="1242"/>
          <w:tab w:val="center" w:pos="4819"/>
          <w:tab w:val="left" w:pos="7290"/>
        </w:tabs>
        <w:rPr>
          <w:noProof/>
          <w:lang w:val="lt-LT" w:eastAsia="lt-LT"/>
        </w:rPr>
      </w:pPr>
      <w:r w:rsidRPr="00521729">
        <w:rPr>
          <w:noProof/>
          <w:lang w:val="lt-LT" w:eastAsia="lt-LT" w:bidi="lo-L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-266700</wp:posOffset>
            </wp:positionV>
            <wp:extent cx="495300" cy="609600"/>
            <wp:effectExtent l="0" t="0" r="0" b="0"/>
            <wp:wrapNone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3B87">
        <w:rPr>
          <w:noProof/>
          <w:lang w:val="lt-LT" w:eastAsia="lt-LT"/>
        </w:rPr>
        <w:tab/>
      </w:r>
      <w:r w:rsidR="006B3B87">
        <w:rPr>
          <w:noProof/>
          <w:lang w:val="lt-LT" w:eastAsia="lt-LT"/>
        </w:rPr>
        <w:tab/>
      </w:r>
      <w:r w:rsidR="00D047A7">
        <w:rPr>
          <w:noProof/>
          <w:lang w:val="lt-LT" w:eastAsia="lt-LT"/>
        </w:rPr>
        <w:t xml:space="preserve"> </w:t>
      </w:r>
      <w:r w:rsidR="006B3B87">
        <w:rPr>
          <w:noProof/>
          <w:lang w:val="lt-LT" w:eastAsia="lt-LT"/>
        </w:rPr>
        <w:tab/>
      </w:r>
    </w:p>
    <w:p w:rsidR="00C5140C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C5140C" w:rsidRPr="00A22B1A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AC57FA" w:rsidRPr="000E1878" w:rsidRDefault="00AC57FA" w:rsidP="00AC57FA">
      <w:pPr>
        <w:pStyle w:val="Antrat1"/>
        <w:jc w:val="center"/>
        <w:rPr>
          <w:b/>
          <w:lang w:val="lt-LT"/>
        </w:rPr>
      </w:pPr>
      <w:r w:rsidRPr="000E1878">
        <w:rPr>
          <w:b/>
          <w:lang w:val="lt-LT"/>
        </w:rPr>
        <w:t>ŠAKIŲ RAJONO SAVIVALDYBĖS ADMINISTRACIJOS DIREKTORIUS</w:t>
      </w:r>
    </w:p>
    <w:p w:rsidR="00AC57FA" w:rsidRPr="000E1878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0E1878" w:rsidRDefault="00AC57FA" w:rsidP="00AC57FA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0E1878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:rsidR="003F3BA1" w:rsidRDefault="003F3BA1" w:rsidP="003F3BA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0E1878">
        <w:rPr>
          <w:rFonts w:ascii="Times New Roman" w:hAnsi="Times New Roman"/>
          <w:b/>
          <w:bCs/>
          <w:sz w:val="24"/>
          <w:szCs w:val="24"/>
          <w:lang w:val="lt-LT"/>
        </w:rPr>
        <w:t xml:space="preserve">DĖL RAJONO SAVIVALDYBĖS </w:t>
      </w:r>
      <w:r w:rsidRPr="003F3BA1">
        <w:rPr>
          <w:rFonts w:ascii="Times New Roman" w:hAnsi="Times New Roman"/>
          <w:b/>
          <w:bCs/>
          <w:sz w:val="24"/>
          <w:szCs w:val="24"/>
          <w:lang w:val="lt-LT"/>
        </w:rPr>
        <w:t>ADMINISTRACIJOS DIREKTORI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A</w:t>
      </w:r>
      <w:r w:rsidR="006E3212">
        <w:rPr>
          <w:rFonts w:ascii="Times New Roman" w:hAnsi="Times New Roman"/>
          <w:b/>
          <w:bCs/>
          <w:sz w:val="24"/>
          <w:szCs w:val="24"/>
          <w:lang w:val="lt-LT"/>
        </w:rPr>
        <w:t>US 2017 M. LIEPOS 31 D.</w:t>
      </w:r>
      <w:r w:rsidRPr="003F3BA1">
        <w:rPr>
          <w:rFonts w:ascii="Times New Roman" w:hAnsi="Times New Roman"/>
          <w:b/>
          <w:bCs/>
          <w:sz w:val="24"/>
          <w:szCs w:val="24"/>
          <w:lang w:val="lt-LT"/>
        </w:rPr>
        <w:t xml:space="preserve"> ĮSAKYM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O</w:t>
      </w:r>
      <w:r w:rsidRPr="003F3BA1">
        <w:rPr>
          <w:rFonts w:ascii="Times New Roman" w:hAnsi="Times New Roman"/>
          <w:b/>
          <w:bCs/>
          <w:sz w:val="24"/>
          <w:szCs w:val="24"/>
          <w:lang w:val="lt-LT"/>
        </w:rPr>
        <w:t xml:space="preserve"> NR. AT-698 „DĖL RAJONO SAVIVALDYBĖS 2018-2024 METŲ PLĖTROS STRATEGINIO PLANO DARBO GRUPIŲ SUDARYMO“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 xml:space="preserve"> PAKEITIMO</w:t>
      </w:r>
    </w:p>
    <w:p w:rsidR="003F3BA1" w:rsidRDefault="003F3BA1" w:rsidP="00EE7682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0E1878" w:rsidRDefault="00AC57FA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201</w:t>
      </w:r>
      <w:r w:rsidR="0020653C">
        <w:rPr>
          <w:rFonts w:ascii="Times New Roman" w:hAnsi="Times New Roman"/>
          <w:sz w:val="24"/>
          <w:szCs w:val="24"/>
          <w:lang w:val="lt-LT"/>
        </w:rPr>
        <w:t>8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5C033F">
        <w:rPr>
          <w:rFonts w:ascii="Times New Roman" w:hAnsi="Times New Roman"/>
          <w:sz w:val="24"/>
          <w:szCs w:val="24"/>
          <w:lang w:val="lt-LT"/>
        </w:rPr>
        <w:t xml:space="preserve"> rugsėjo </w:t>
      </w:r>
      <w:r w:rsidR="0020653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033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0E1878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0E1878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:rsidR="00AC57FA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  <w:r w:rsidR="005C033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3F3BA1" w:rsidRDefault="003F3BA1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3F3BA1" w:rsidRDefault="003F3BA1" w:rsidP="003F3BA1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Vadovaudamasis</w:t>
      </w:r>
      <w:r w:rsidRPr="00CA39E4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Lietuvos Respublikos vietos savivaldos įstatymo 18 straipsnio 1 dalimi </w:t>
      </w:r>
      <w:r w:rsidR="005F37C4">
        <w:rPr>
          <w:rFonts w:ascii="Times New Roman" w:hAnsi="Times New Roman"/>
          <w:sz w:val="24"/>
          <w:szCs w:val="24"/>
          <w:lang w:val="lt-LT"/>
        </w:rPr>
        <w:t>ir atsižvelg</w:t>
      </w:r>
      <w:r w:rsidR="005C033F">
        <w:rPr>
          <w:rFonts w:ascii="Times New Roman" w:hAnsi="Times New Roman"/>
          <w:sz w:val="24"/>
          <w:szCs w:val="24"/>
          <w:lang w:val="lt-LT"/>
        </w:rPr>
        <w:t>damas</w:t>
      </w:r>
      <w:r w:rsidR="005F37C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E3212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6E3212" w:rsidRPr="006E3212">
        <w:rPr>
          <w:rFonts w:ascii="Times New Roman" w:hAnsi="Times New Roman"/>
          <w:sz w:val="24"/>
          <w:szCs w:val="24"/>
          <w:lang w:val="lt-LT"/>
        </w:rPr>
        <w:t>Šakių rajono savivaldybės tarybos 2018 m. sausio 26 d. sprendim</w:t>
      </w:r>
      <w:r w:rsidR="006E3212">
        <w:rPr>
          <w:rFonts w:ascii="Times New Roman" w:hAnsi="Times New Roman"/>
          <w:sz w:val="24"/>
          <w:szCs w:val="24"/>
          <w:lang w:val="lt-LT"/>
        </w:rPr>
        <w:t>ą</w:t>
      </w:r>
      <w:r w:rsidR="006E3212" w:rsidRPr="006E3212">
        <w:rPr>
          <w:rFonts w:ascii="Times New Roman" w:hAnsi="Times New Roman"/>
          <w:sz w:val="24"/>
          <w:szCs w:val="24"/>
          <w:lang w:val="lt-LT"/>
        </w:rPr>
        <w:t xml:space="preserve"> Nr. T-39 „Dėl Šakių rajono savivaldybės administracijos struktūros patvirtinimo ir didžiausio leistino valstybės tarnautojų pareigybių ir darbuotojų, dirbančių pagal darbo sutartis, ir gaunančių užmokestį iš rajono savivaldybės biudžeto, skaičiaus nustatymo“</w:t>
      </w:r>
      <w:r w:rsidRPr="00CA39E4">
        <w:rPr>
          <w:rFonts w:ascii="Times New Roman" w:hAnsi="Times New Roman"/>
          <w:sz w:val="24"/>
          <w:szCs w:val="24"/>
          <w:lang w:val="lt-LT"/>
        </w:rPr>
        <w:t>,</w:t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:rsidR="005F37C4" w:rsidRDefault="003F3BA1" w:rsidP="005F37C4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6E3212">
        <w:rPr>
          <w:rFonts w:ascii="Times New Roman" w:hAnsi="Times New Roman"/>
          <w:sz w:val="24"/>
          <w:szCs w:val="24"/>
          <w:lang w:val="lt-LT"/>
        </w:rPr>
        <w:t xml:space="preserve">p a k e i č i u </w:t>
      </w:r>
      <w:r w:rsidR="005F37C4" w:rsidRPr="006E3212"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2017 m. liepos 31 d. įsakymą Nr. AT-698 „D</w:t>
      </w:r>
      <w:r w:rsidR="005F37C4" w:rsidRPr="006E3212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F37C4" w:rsidRPr="006E3212">
        <w:rPr>
          <w:rFonts w:ascii="Times New Roman" w:hAnsi="Times New Roman"/>
          <w:sz w:val="24"/>
          <w:szCs w:val="24"/>
          <w:lang w:val="lt-LT"/>
        </w:rPr>
        <w:t>l rajono savivaldyb</w:t>
      </w:r>
      <w:r w:rsidR="005F37C4" w:rsidRPr="006E3212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F37C4" w:rsidRPr="006E3212">
        <w:rPr>
          <w:rFonts w:ascii="Times New Roman" w:hAnsi="Times New Roman"/>
          <w:sz w:val="24"/>
          <w:szCs w:val="24"/>
          <w:lang w:val="lt-LT"/>
        </w:rPr>
        <w:t>s 2018-2024 met</w:t>
      </w:r>
      <w:r w:rsidR="005F37C4" w:rsidRPr="006E3212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F37C4" w:rsidRPr="006E3212">
        <w:rPr>
          <w:rFonts w:ascii="Times New Roman" w:hAnsi="Times New Roman"/>
          <w:sz w:val="24"/>
          <w:szCs w:val="24"/>
          <w:lang w:val="lt-LT"/>
        </w:rPr>
        <w:t xml:space="preserve"> pl</w:t>
      </w:r>
      <w:r w:rsidR="005F37C4" w:rsidRPr="006E3212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F37C4" w:rsidRPr="006E3212">
        <w:rPr>
          <w:rFonts w:ascii="Times New Roman" w:hAnsi="Times New Roman"/>
          <w:sz w:val="24"/>
          <w:szCs w:val="24"/>
          <w:lang w:val="lt-LT"/>
        </w:rPr>
        <w:t>tros strateginio plano darbo grupi</w:t>
      </w:r>
      <w:r w:rsidR="005F37C4" w:rsidRPr="006E3212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F37C4" w:rsidRPr="006E3212">
        <w:rPr>
          <w:rFonts w:ascii="Times New Roman" w:hAnsi="Times New Roman"/>
          <w:sz w:val="24"/>
          <w:szCs w:val="24"/>
          <w:lang w:val="lt-LT"/>
        </w:rPr>
        <w:t xml:space="preserve"> sudarymo“ </w:t>
      </w:r>
      <w:r w:rsidR="005F37C4" w:rsidRPr="00CA39E4">
        <w:rPr>
          <w:rFonts w:ascii="Times New Roman" w:hAnsi="Times New Roman"/>
          <w:sz w:val="24"/>
          <w:szCs w:val="24"/>
          <w:lang w:val="lt-LT"/>
        </w:rPr>
        <w:t xml:space="preserve">su visais jo pakeitimais ir </w:t>
      </w:r>
      <w:proofErr w:type="spellStart"/>
      <w:r w:rsidR="005F37C4" w:rsidRPr="00CA39E4">
        <w:rPr>
          <w:rFonts w:ascii="Times New Roman" w:hAnsi="Times New Roman"/>
          <w:sz w:val="24"/>
          <w:szCs w:val="24"/>
          <w:lang w:val="lt-LT"/>
        </w:rPr>
        <w:t>papildymais</w:t>
      </w:r>
      <w:proofErr w:type="spellEnd"/>
      <w:r w:rsidR="00897B4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E3212" w:rsidRPr="00135F09">
        <w:rPr>
          <w:rFonts w:ascii="Times New Roman" w:hAnsi="Times New Roman"/>
          <w:sz w:val="24"/>
          <w:szCs w:val="24"/>
          <w:lang w:val="lt-LT"/>
        </w:rPr>
        <w:t>bei esant</w:t>
      </w:r>
      <w:r w:rsidR="00897B4B">
        <w:rPr>
          <w:rFonts w:ascii="Times New Roman" w:hAnsi="Times New Roman"/>
          <w:sz w:val="24"/>
          <w:szCs w:val="24"/>
          <w:lang w:val="lt-LT"/>
        </w:rPr>
        <w:t xml:space="preserve"> asmenų rašytiniams </w:t>
      </w:r>
      <w:proofErr w:type="spellStart"/>
      <w:r w:rsidR="00897B4B">
        <w:rPr>
          <w:rFonts w:ascii="Times New Roman" w:hAnsi="Times New Roman"/>
          <w:sz w:val="24"/>
          <w:szCs w:val="24"/>
          <w:lang w:val="lt-LT"/>
        </w:rPr>
        <w:t>sutikimams</w:t>
      </w:r>
      <w:proofErr w:type="spellEnd"/>
    </w:p>
    <w:p w:rsidR="003F3BA1" w:rsidRPr="00CA39E4" w:rsidRDefault="003F3BA1" w:rsidP="005F37C4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i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š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d </w:t>
      </w:r>
      <w:r>
        <w:rPr>
          <w:rFonts w:ascii="Times New Roman" w:hAnsi="Times New Roman"/>
          <w:sz w:val="24"/>
          <w:szCs w:val="24"/>
          <w:lang w:val="lt-LT"/>
        </w:rPr>
        <w:t>ė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a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u </w:t>
      </w:r>
      <w:r w:rsidR="001C6A90">
        <w:rPr>
          <w:rFonts w:ascii="Times New Roman" w:hAnsi="Times New Roman"/>
          <w:sz w:val="24"/>
          <w:szCs w:val="24"/>
          <w:lang w:val="lt-LT"/>
        </w:rPr>
        <w:t>jį nauja redakcija:</w:t>
      </w:r>
    </w:p>
    <w:p w:rsidR="003F3BA1" w:rsidRDefault="003F3BA1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3F3BA1" w:rsidRPr="003F3BA1" w:rsidRDefault="003F3BA1" w:rsidP="003F3BA1">
      <w:pPr>
        <w:pStyle w:val="Antrat1"/>
        <w:jc w:val="center"/>
        <w:rPr>
          <w:lang w:val="lt-LT"/>
        </w:rPr>
      </w:pPr>
      <w:r w:rsidRPr="003F3BA1">
        <w:rPr>
          <w:szCs w:val="24"/>
          <w:lang w:val="lt-LT"/>
        </w:rPr>
        <w:t>„</w:t>
      </w:r>
      <w:r w:rsidRPr="003F3BA1">
        <w:rPr>
          <w:lang w:val="lt-LT"/>
        </w:rPr>
        <w:t>ŠAKIŲ RAJONO SAVIVALDYBĖS ADMINISTRACIJOS DIREKTORIUS</w:t>
      </w:r>
    </w:p>
    <w:p w:rsidR="003F3BA1" w:rsidRPr="003F3BA1" w:rsidRDefault="003F3BA1" w:rsidP="003F3BA1">
      <w:pPr>
        <w:rPr>
          <w:rFonts w:ascii="Times New Roman" w:hAnsi="Times New Roman"/>
          <w:sz w:val="24"/>
          <w:szCs w:val="24"/>
          <w:lang w:val="lt-LT"/>
        </w:rPr>
      </w:pPr>
    </w:p>
    <w:p w:rsidR="003F3BA1" w:rsidRPr="003F3BA1" w:rsidRDefault="003F3BA1" w:rsidP="003F3BA1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3F3BA1">
        <w:rPr>
          <w:rFonts w:ascii="Times New Roman" w:hAnsi="Times New Roman"/>
          <w:sz w:val="24"/>
          <w:szCs w:val="24"/>
          <w:lang w:val="lt-LT"/>
        </w:rPr>
        <w:t>ĮSAKYMAS</w:t>
      </w:r>
    </w:p>
    <w:p w:rsidR="003F3BA1" w:rsidRDefault="003F3BA1" w:rsidP="003F3BA1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3F3BA1">
        <w:rPr>
          <w:rFonts w:ascii="Times New Roman" w:hAnsi="Times New Roman"/>
          <w:sz w:val="24"/>
          <w:szCs w:val="24"/>
          <w:lang w:val="lt-LT"/>
        </w:rPr>
        <w:t>„DĖL RAJONO SAVIVALDYBĖS 2018-2024 METŲ PLĖTROS STRATEGINIO PLANO  DARBO GRUPIŲ SUDARYMO“</w:t>
      </w:r>
    </w:p>
    <w:p w:rsidR="00C61659" w:rsidRDefault="00C61659" w:rsidP="003F3BA1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A22B1A" w:rsidRPr="00CA39E4" w:rsidRDefault="004563AF" w:rsidP="000E1878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Vadovaudamasis</w:t>
      </w:r>
      <w:r w:rsidR="00032826" w:rsidRPr="00CA39E4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032826" w:rsidRPr="00CA39E4">
        <w:rPr>
          <w:rFonts w:ascii="Times New Roman" w:hAnsi="Times New Roman"/>
          <w:sz w:val="24"/>
          <w:szCs w:val="24"/>
          <w:lang w:val="lt-LT"/>
        </w:rPr>
        <w:t xml:space="preserve">Lietuvos Respublikos vietos savivaldos įstatymo </w:t>
      </w:r>
      <w:r w:rsidR="007A5322" w:rsidRPr="00CA39E4">
        <w:rPr>
          <w:rFonts w:ascii="Times New Roman" w:hAnsi="Times New Roman"/>
          <w:sz w:val="24"/>
          <w:szCs w:val="24"/>
          <w:lang w:val="lt-LT"/>
        </w:rPr>
        <w:t>29 straipsnio 8 dalies 16 punktu</w:t>
      </w:r>
      <w:r w:rsidR="00FF2A5B" w:rsidRPr="00CA39E4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3B08D0" w:rsidRPr="00CA39E4">
        <w:rPr>
          <w:rFonts w:ascii="Times New Roman" w:hAnsi="Times New Roman"/>
          <w:sz w:val="24"/>
          <w:szCs w:val="24"/>
          <w:lang w:val="lt-LT"/>
        </w:rPr>
        <w:t xml:space="preserve"> 1</w:t>
      </w:r>
      <w:r w:rsidR="00032826" w:rsidRPr="00CA39E4">
        <w:rPr>
          <w:rFonts w:ascii="Times New Roman" w:hAnsi="Times New Roman"/>
          <w:sz w:val="24"/>
          <w:szCs w:val="24"/>
          <w:lang w:val="lt-LT"/>
        </w:rPr>
        <w:t>8 straipsnio 1 dalimi</w:t>
      </w:r>
      <w:r w:rsidR="007174F8" w:rsidRPr="00CA39E4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B7774" w:rsidRPr="00CA39E4">
        <w:rPr>
          <w:rFonts w:ascii="Times New Roman" w:hAnsi="Times New Roman"/>
          <w:sz w:val="24"/>
          <w:szCs w:val="24"/>
          <w:lang w:val="lt-LT"/>
        </w:rPr>
        <w:t>rajono savivaldybės tarybos 2016 m. birželio 23 d. sprendimu Nr. T-216 patvirtintu Strateginio planavimo rajono savivaldybėje organizavimo tvarkos aprašu</w:t>
      </w:r>
      <w:r w:rsidR="00032826" w:rsidRPr="00CA39E4">
        <w:rPr>
          <w:rFonts w:ascii="Times New Roman" w:hAnsi="Times New Roman"/>
          <w:sz w:val="24"/>
          <w:szCs w:val="24"/>
          <w:lang w:val="lt-LT"/>
        </w:rPr>
        <w:t xml:space="preserve">, rajono savivaldybės tarybos </w:t>
      </w:r>
      <w:r w:rsidR="00032826" w:rsidRPr="00CA39E4">
        <w:rPr>
          <w:rFonts w:ascii="Times New Roman" w:hAnsi="Times New Roman"/>
          <w:bCs/>
          <w:sz w:val="24"/>
          <w:szCs w:val="24"/>
          <w:lang w:val="lt-LT"/>
        </w:rPr>
        <w:t xml:space="preserve">2016 m. gruodžio 23 d. sprendimu Nr.T-380 </w:t>
      </w:r>
      <w:r w:rsidR="00032826" w:rsidRPr="00CA39E4">
        <w:rPr>
          <w:rFonts w:ascii="Times New Roman" w:eastAsia="Calibri" w:hAnsi="Times New Roman"/>
          <w:bCs/>
          <w:sz w:val="24"/>
          <w:szCs w:val="24"/>
          <w:lang w:val="lt-LT"/>
        </w:rPr>
        <w:t>„Dėl pritarimo Šakių rajono savivaldybės 2018-2024 metų plėtros strateginio plano rengimui“</w:t>
      </w:r>
      <w:r w:rsidR="00BF1AD0" w:rsidRPr="00CA39E4">
        <w:rPr>
          <w:rFonts w:ascii="Times New Roman" w:eastAsia="Calibri" w:hAnsi="Times New Roman"/>
          <w:bCs/>
          <w:sz w:val="24"/>
          <w:szCs w:val="24"/>
          <w:lang w:val="lt-LT"/>
        </w:rPr>
        <w:t xml:space="preserve">, </w:t>
      </w:r>
      <w:r w:rsidR="00897B4B" w:rsidRPr="00897B4B">
        <w:rPr>
          <w:rFonts w:ascii="Times New Roman" w:hAnsi="Times New Roman"/>
          <w:sz w:val="24"/>
          <w:szCs w:val="24"/>
          <w:lang w:val="lt-LT"/>
        </w:rPr>
        <w:t>rajono savivaldybės tarybos 2016 m. rugsėjo 23 d. sprendim</w:t>
      </w:r>
      <w:r w:rsidR="009025A6">
        <w:rPr>
          <w:rFonts w:ascii="Times New Roman" w:hAnsi="Times New Roman"/>
          <w:sz w:val="24"/>
          <w:szCs w:val="24"/>
          <w:lang w:val="lt-LT"/>
        </w:rPr>
        <w:t>o</w:t>
      </w:r>
      <w:r w:rsidR="00897B4B" w:rsidRPr="00897B4B">
        <w:rPr>
          <w:rFonts w:ascii="Times New Roman" w:hAnsi="Times New Roman"/>
          <w:sz w:val="24"/>
          <w:szCs w:val="24"/>
          <w:lang w:val="lt-LT"/>
        </w:rPr>
        <w:t xml:space="preserve"> Nr. T-277 </w:t>
      </w:r>
      <w:r w:rsidR="009025A6" w:rsidRPr="00897B4B">
        <w:rPr>
          <w:rFonts w:ascii="Times New Roman" w:hAnsi="Times New Roman"/>
          <w:sz w:val="24"/>
          <w:szCs w:val="24"/>
          <w:lang w:val="lt-LT"/>
        </w:rPr>
        <w:t xml:space="preserve">patvirtintų </w:t>
      </w:r>
      <w:r w:rsidR="00897B4B" w:rsidRPr="00897B4B">
        <w:rPr>
          <w:rFonts w:ascii="Times New Roman" w:hAnsi="Times New Roman"/>
          <w:sz w:val="24"/>
          <w:szCs w:val="24"/>
          <w:lang w:val="lt-LT"/>
        </w:rPr>
        <w:t>rajono savivaldybės administracijos nu</w:t>
      </w:r>
      <w:r w:rsidR="00897B4B">
        <w:rPr>
          <w:rFonts w:ascii="Times New Roman" w:hAnsi="Times New Roman"/>
          <w:sz w:val="24"/>
          <w:szCs w:val="24"/>
          <w:lang w:val="lt-LT"/>
        </w:rPr>
        <w:t xml:space="preserve">ostatų 24 punktu </w:t>
      </w:r>
      <w:r w:rsidRPr="00CA39E4">
        <w:rPr>
          <w:rFonts w:ascii="Times New Roman" w:hAnsi="Times New Roman"/>
          <w:sz w:val="24"/>
          <w:szCs w:val="24"/>
          <w:lang w:val="lt-LT"/>
        </w:rPr>
        <w:t>bei esan</w:t>
      </w:r>
      <w:r w:rsidR="003B6C6C" w:rsidRPr="00CA39E4">
        <w:rPr>
          <w:rFonts w:ascii="Times New Roman" w:hAnsi="Times New Roman"/>
          <w:sz w:val="24"/>
          <w:szCs w:val="24"/>
          <w:lang w:val="lt-LT"/>
        </w:rPr>
        <w:t xml:space="preserve">t asmenų rašytiniams </w:t>
      </w:r>
      <w:proofErr w:type="spellStart"/>
      <w:r w:rsidR="003B6C6C" w:rsidRPr="00CA39E4">
        <w:rPr>
          <w:rFonts w:ascii="Times New Roman" w:hAnsi="Times New Roman"/>
          <w:sz w:val="24"/>
          <w:szCs w:val="24"/>
          <w:lang w:val="lt-LT"/>
        </w:rPr>
        <w:t>sutikimams</w:t>
      </w:r>
      <w:proofErr w:type="spellEnd"/>
      <w:r w:rsidR="003B6C6C" w:rsidRPr="00CA39E4">
        <w:rPr>
          <w:rFonts w:ascii="Times New Roman" w:hAnsi="Times New Roman"/>
          <w:sz w:val="24"/>
          <w:szCs w:val="24"/>
          <w:lang w:val="lt-LT"/>
        </w:rPr>
        <w:t>,</w:t>
      </w:r>
      <w:r w:rsidR="00E001A7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2804D1" w:rsidRPr="00CA39E4" w:rsidRDefault="000179F9" w:rsidP="000E1878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S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7BEF" w:rsidRPr="00CA39E4">
        <w:rPr>
          <w:rFonts w:ascii="Times New Roman" w:hAnsi="Times New Roman"/>
          <w:sz w:val="24"/>
          <w:szCs w:val="24"/>
          <w:lang w:val="lt-LT"/>
        </w:rPr>
        <w:t>u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7BEF" w:rsidRPr="00CA39E4">
        <w:rPr>
          <w:rFonts w:ascii="Times New Roman" w:hAnsi="Times New Roman"/>
          <w:sz w:val="24"/>
          <w:szCs w:val="24"/>
          <w:lang w:val="lt-LT"/>
        </w:rPr>
        <w:t>d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7BEF" w:rsidRPr="00CA39E4">
        <w:rPr>
          <w:rFonts w:ascii="Times New Roman" w:hAnsi="Times New Roman"/>
          <w:sz w:val="24"/>
          <w:szCs w:val="24"/>
          <w:lang w:val="lt-LT"/>
        </w:rPr>
        <w:t>a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7BEF" w:rsidRPr="00CA39E4">
        <w:rPr>
          <w:rFonts w:ascii="Times New Roman" w:hAnsi="Times New Roman"/>
          <w:sz w:val="24"/>
          <w:szCs w:val="24"/>
          <w:lang w:val="lt-LT"/>
        </w:rPr>
        <w:t>r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7BEF" w:rsidRPr="00CA39E4">
        <w:rPr>
          <w:rFonts w:ascii="Times New Roman" w:hAnsi="Times New Roman"/>
          <w:sz w:val="24"/>
          <w:szCs w:val="24"/>
          <w:lang w:val="lt-LT"/>
        </w:rPr>
        <w:t>a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804D1" w:rsidRPr="00CA39E4">
        <w:rPr>
          <w:rFonts w:ascii="Times New Roman" w:hAnsi="Times New Roman"/>
          <w:sz w:val="24"/>
          <w:szCs w:val="24"/>
          <w:lang w:val="lt-LT"/>
        </w:rPr>
        <w:t>u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727BEF" w:rsidRPr="00CA39E4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032826" w:rsidRPr="00CA39E4">
        <w:rPr>
          <w:rFonts w:ascii="Times New Roman" w:hAnsi="Times New Roman"/>
          <w:sz w:val="24"/>
          <w:szCs w:val="24"/>
          <w:lang w:val="lt-LT"/>
        </w:rPr>
        <w:t xml:space="preserve">rajono savivaldybės 2018-2024 metų plėtros strateginio plano darbo </w:t>
      </w:r>
      <w:r w:rsidR="00DA2B38" w:rsidRPr="00CA39E4">
        <w:rPr>
          <w:rFonts w:ascii="Times New Roman" w:hAnsi="Times New Roman"/>
          <w:sz w:val="24"/>
          <w:szCs w:val="24"/>
          <w:lang w:val="lt-LT"/>
        </w:rPr>
        <w:t>grupes:</w:t>
      </w:r>
    </w:p>
    <w:p w:rsidR="00E747C0" w:rsidRPr="00CA39E4" w:rsidRDefault="00DA2B38" w:rsidP="00850C60">
      <w:pPr>
        <w:tabs>
          <w:tab w:val="left" w:pos="1242"/>
        </w:tabs>
        <w:spacing w:line="360" w:lineRule="auto"/>
        <w:ind w:firstLine="108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E3212">
        <w:rPr>
          <w:rFonts w:ascii="Times New Roman" w:hAnsi="Times New Roman"/>
          <w:sz w:val="24"/>
          <w:szCs w:val="24"/>
          <w:lang w:val="lt-LT"/>
        </w:rPr>
        <w:t>„</w:t>
      </w:r>
      <w:r w:rsidR="002D2244" w:rsidRPr="00CA39E4">
        <w:rPr>
          <w:rFonts w:ascii="Times New Roman" w:hAnsi="Times New Roman"/>
          <w:b/>
          <w:sz w:val="24"/>
          <w:szCs w:val="24"/>
          <w:lang w:val="lt-LT"/>
        </w:rPr>
        <w:t xml:space="preserve">I. </w:t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>Ekonomikos</w:t>
      </w:r>
      <w:r w:rsidR="00A02492" w:rsidRPr="00CA39E4">
        <w:rPr>
          <w:rFonts w:ascii="Times New Roman" w:hAnsi="Times New Roman"/>
          <w:b/>
          <w:sz w:val="24"/>
          <w:szCs w:val="24"/>
          <w:lang w:val="lt-LT"/>
        </w:rPr>
        <w:t>, švarios</w:t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 xml:space="preserve"> ir saugios aplinkos</w:t>
      </w:r>
    </w:p>
    <w:p w:rsidR="002A00D3" w:rsidRPr="00135F09" w:rsidRDefault="002D2244" w:rsidP="002A00D3">
      <w:pPr>
        <w:tabs>
          <w:tab w:val="left" w:pos="1242"/>
          <w:tab w:val="left" w:pos="3544"/>
          <w:tab w:val="left" w:pos="3686"/>
        </w:tabs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="008B7F54" w:rsidRPr="00135F09">
        <w:rPr>
          <w:rStyle w:val="Grietas"/>
          <w:rFonts w:ascii="Times New Roman" w:hAnsi="Times New Roman"/>
          <w:sz w:val="24"/>
          <w:szCs w:val="24"/>
          <w:lang w:val="lt-LT"/>
        </w:rPr>
        <w:t>Arvydas Šl</w:t>
      </w:r>
      <w:r w:rsidR="008B7F54" w:rsidRPr="00135F09">
        <w:rPr>
          <w:rStyle w:val="Grietas"/>
          <w:rFonts w:ascii="Times New Roman" w:hAnsi="Times New Roman" w:hint="eastAsia"/>
          <w:sz w:val="24"/>
          <w:szCs w:val="24"/>
          <w:lang w:val="lt-LT"/>
        </w:rPr>
        <w:t>ė</w:t>
      </w:r>
      <w:r w:rsidR="008B7F54" w:rsidRPr="00135F09">
        <w:rPr>
          <w:rStyle w:val="Grietas"/>
          <w:rFonts w:ascii="Times New Roman" w:hAnsi="Times New Roman"/>
          <w:sz w:val="24"/>
          <w:szCs w:val="24"/>
          <w:lang w:val="lt-LT"/>
        </w:rPr>
        <w:t>deris</w:t>
      </w:r>
      <w:r w:rsidR="00763480" w:rsidRPr="00135F09">
        <w:rPr>
          <w:rStyle w:val="Grietas"/>
          <w:rFonts w:ascii="Times New Roman" w:hAnsi="Times New Roman"/>
          <w:sz w:val="24"/>
          <w:szCs w:val="24"/>
          <w:lang w:val="lt-LT"/>
        </w:rPr>
        <w:t xml:space="preserve">      </w:t>
      </w:r>
      <w:r w:rsidR="00E747C0" w:rsidRPr="00135F09">
        <w:rPr>
          <w:rFonts w:ascii="Times New Roman" w:hAnsi="Times New Roman"/>
          <w:b/>
          <w:sz w:val="24"/>
          <w:szCs w:val="24"/>
          <w:lang w:val="lt-LT"/>
        </w:rPr>
        <w:t xml:space="preserve">– </w:t>
      </w:r>
      <w:r w:rsidR="00763480" w:rsidRPr="00135F09">
        <w:rPr>
          <w:rFonts w:ascii="Times New Roman" w:hAnsi="Times New Roman"/>
          <w:b/>
          <w:sz w:val="24"/>
          <w:szCs w:val="24"/>
          <w:lang w:val="lt-LT"/>
        </w:rPr>
        <w:t>savivaldybės administr</w:t>
      </w:r>
      <w:r w:rsidR="00EE7682" w:rsidRPr="00135F09">
        <w:rPr>
          <w:rFonts w:ascii="Times New Roman" w:hAnsi="Times New Roman"/>
          <w:b/>
          <w:sz w:val="24"/>
          <w:szCs w:val="24"/>
          <w:lang w:val="lt-LT"/>
        </w:rPr>
        <w:t xml:space="preserve">acijos </w:t>
      </w:r>
      <w:r w:rsidR="002A00D3" w:rsidRPr="00135F09">
        <w:rPr>
          <w:rFonts w:ascii="Times New Roman" w:hAnsi="Times New Roman" w:hint="eastAsia"/>
          <w:b/>
          <w:bCs/>
          <w:sz w:val="24"/>
          <w:szCs w:val="24"/>
          <w:lang w:val="lt-LT"/>
        </w:rPr>
        <w:t>Ū</w:t>
      </w:r>
      <w:r w:rsidR="002A00D3" w:rsidRPr="00135F09">
        <w:rPr>
          <w:rFonts w:ascii="Times New Roman" w:hAnsi="Times New Roman"/>
          <w:b/>
          <w:bCs/>
          <w:sz w:val="24"/>
          <w:szCs w:val="24"/>
          <w:lang w:val="lt-LT"/>
        </w:rPr>
        <w:t>kio, architekt</w:t>
      </w:r>
      <w:r w:rsidR="002A00D3" w:rsidRPr="00135F09">
        <w:rPr>
          <w:rFonts w:ascii="Times New Roman" w:hAnsi="Times New Roman" w:hint="eastAsia"/>
          <w:b/>
          <w:bCs/>
          <w:sz w:val="24"/>
          <w:szCs w:val="24"/>
          <w:lang w:val="lt-LT"/>
        </w:rPr>
        <w:t>ū</w:t>
      </w:r>
      <w:r w:rsidR="002A00D3" w:rsidRPr="00135F09">
        <w:rPr>
          <w:rFonts w:ascii="Times New Roman" w:hAnsi="Times New Roman"/>
          <w:b/>
          <w:bCs/>
          <w:sz w:val="24"/>
          <w:szCs w:val="24"/>
          <w:lang w:val="lt-LT"/>
        </w:rPr>
        <w:t xml:space="preserve">ros ir </w:t>
      </w:r>
    </w:p>
    <w:p w:rsidR="00763480" w:rsidRPr="00135F09" w:rsidRDefault="002A00D3" w:rsidP="002A00D3">
      <w:pPr>
        <w:tabs>
          <w:tab w:val="left" w:pos="1242"/>
          <w:tab w:val="left" w:pos="3544"/>
          <w:tab w:val="left" w:pos="3828"/>
          <w:tab w:val="left" w:pos="4111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135F09">
        <w:rPr>
          <w:rFonts w:ascii="Times New Roman" w:hAnsi="Times New Roman"/>
          <w:b/>
          <w:bCs/>
          <w:sz w:val="24"/>
          <w:szCs w:val="24"/>
          <w:lang w:val="lt-LT"/>
        </w:rPr>
        <w:tab/>
      </w:r>
      <w:r w:rsidRPr="00135F09">
        <w:rPr>
          <w:rFonts w:ascii="Times New Roman" w:hAnsi="Times New Roman"/>
          <w:b/>
          <w:bCs/>
          <w:sz w:val="24"/>
          <w:szCs w:val="24"/>
          <w:lang w:val="lt-LT"/>
        </w:rPr>
        <w:tab/>
        <w:t>investicij</w:t>
      </w:r>
      <w:r w:rsidRPr="00135F09">
        <w:rPr>
          <w:rFonts w:ascii="Times New Roman" w:hAnsi="Times New Roman" w:hint="eastAsia"/>
          <w:b/>
          <w:bCs/>
          <w:sz w:val="24"/>
          <w:szCs w:val="24"/>
          <w:lang w:val="lt-LT"/>
        </w:rPr>
        <w:t>ų</w:t>
      </w:r>
      <w:r w:rsidRPr="00135F09">
        <w:rPr>
          <w:rFonts w:ascii="Times New Roman" w:hAnsi="Times New Roman"/>
          <w:b/>
          <w:bCs/>
          <w:sz w:val="24"/>
          <w:szCs w:val="24"/>
          <w:lang w:val="lt-LT"/>
        </w:rPr>
        <w:t xml:space="preserve"> skyriaus </w:t>
      </w:r>
      <w:r w:rsidR="008B7F54" w:rsidRPr="00135F09">
        <w:rPr>
          <w:rFonts w:ascii="Times New Roman" w:hAnsi="Times New Roman"/>
          <w:b/>
          <w:bCs/>
          <w:sz w:val="24"/>
          <w:szCs w:val="24"/>
          <w:lang w:val="lt-LT"/>
        </w:rPr>
        <w:t>ve</w:t>
      </w:r>
      <w:r w:rsidR="008B7F54" w:rsidRPr="00135F09">
        <w:rPr>
          <w:rFonts w:ascii="Times New Roman" w:hAnsi="Times New Roman"/>
          <w:b/>
          <w:sz w:val="24"/>
          <w:szCs w:val="24"/>
          <w:lang w:val="lt-LT"/>
        </w:rPr>
        <w:t>d</w:t>
      </w:r>
      <w:r w:rsidR="008B7F54" w:rsidRPr="00135F09">
        <w:rPr>
          <w:rFonts w:ascii="Times New Roman" w:hAnsi="Times New Roman" w:hint="eastAsia"/>
          <w:b/>
          <w:sz w:val="24"/>
          <w:szCs w:val="24"/>
          <w:lang w:val="lt-LT"/>
        </w:rPr>
        <w:t>ė</w:t>
      </w:r>
      <w:r w:rsidR="008B7F54" w:rsidRPr="00135F09">
        <w:rPr>
          <w:rFonts w:ascii="Times New Roman" w:hAnsi="Times New Roman"/>
          <w:b/>
          <w:sz w:val="24"/>
          <w:szCs w:val="24"/>
          <w:lang w:val="lt-LT"/>
        </w:rPr>
        <w:t xml:space="preserve">jas </w:t>
      </w:r>
      <w:r w:rsidR="00EE7682" w:rsidRPr="00135F09">
        <w:rPr>
          <w:rFonts w:ascii="Times New Roman" w:hAnsi="Times New Roman"/>
          <w:b/>
          <w:sz w:val="24"/>
          <w:szCs w:val="24"/>
          <w:lang w:val="lt-LT"/>
        </w:rPr>
        <w:t>(darbo grupės vadovas</w:t>
      </w:r>
      <w:r w:rsidR="00763480" w:rsidRPr="00135F09">
        <w:rPr>
          <w:rFonts w:ascii="Times New Roman" w:hAnsi="Times New Roman"/>
          <w:b/>
          <w:sz w:val="24"/>
          <w:szCs w:val="24"/>
          <w:lang w:val="lt-LT"/>
        </w:rPr>
        <w:t>);</w:t>
      </w:r>
    </w:p>
    <w:p w:rsidR="002D2244" w:rsidRPr="00AD3A0E" w:rsidRDefault="002D2244" w:rsidP="00850C60">
      <w:pPr>
        <w:tabs>
          <w:tab w:val="left" w:pos="1242"/>
          <w:tab w:val="left" w:pos="3544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E747C0" w:rsidRPr="00AD3A0E">
        <w:rPr>
          <w:rFonts w:ascii="Times New Roman" w:hAnsi="Times New Roman"/>
          <w:sz w:val="24"/>
          <w:szCs w:val="24"/>
          <w:lang w:val="lt-LT"/>
        </w:rPr>
        <w:t xml:space="preserve">Asta </w:t>
      </w:r>
      <w:proofErr w:type="spellStart"/>
      <w:r w:rsidR="00E747C0" w:rsidRPr="00AD3A0E">
        <w:rPr>
          <w:rFonts w:ascii="Times New Roman" w:hAnsi="Times New Roman"/>
          <w:sz w:val="24"/>
          <w:szCs w:val="24"/>
          <w:lang w:val="lt-LT"/>
        </w:rPr>
        <w:t>Cikanienė</w:t>
      </w:r>
      <w:proofErr w:type="spellEnd"/>
      <w:r w:rsidR="00187729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921C6" w:rsidRPr="00AD3A0E">
        <w:rPr>
          <w:rFonts w:ascii="Times New Roman" w:hAnsi="Times New Roman"/>
          <w:sz w:val="24"/>
          <w:szCs w:val="24"/>
          <w:lang w:val="lt-LT"/>
        </w:rPr>
        <w:t xml:space="preserve">            </w:t>
      </w:r>
      <w:r w:rsidR="00E747C0" w:rsidRPr="00AD3A0E">
        <w:rPr>
          <w:rFonts w:ascii="Times New Roman" w:hAnsi="Times New Roman"/>
          <w:sz w:val="24"/>
          <w:szCs w:val="24"/>
          <w:lang w:val="lt-LT"/>
        </w:rPr>
        <w:t xml:space="preserve">– savivaldybės administracijos </w:t>
      </w:r>
      <w:r w:rsidR="008B7F54" w:rsidRPr="00AD3A0E">
        <w:rPr>
          <w:rFonts w:ascii="Times New Roman" w:hAnsi="Times New Roman" w:hint="eastAsia"/>
          <w:sz w:val="24"/>
          <w:szCs w:val="24"/>
          <w:lang w:val="lt-LT"/>
        </w:rPr>
        <w:t>Ū</w:t>
      </w:r>
      <w:r w:rsidR="008B7F54" w:rsidRPr="00AD3A0E">
        <w:rPr>
          <w:rFonts w:ascii="Times New Roman" w:hAnsi="Times New Roman"/>
          <w:sz w:val="24"/>
          <w:szCs w:val="24"/>
          <w:lang w:val="lt-LT"/>
        </w:rPr>
        <w:t>kio, architekt</w:t>
      </w:r>
      <w:r w:rsidR="008B7F54" w:rsidRPr="00AD3A0E">
        <w:rPr>
          <w:rFonts w:ascii="Times New Roman" w:hAnsi="Times New Roman" w:hint="eastAsia"/>
          <w:sz w:val="24"/>
          <w:szCs w:val="24"/>
          <w:lang w:val="lt-LT"/>
        </w:rPr>
        <w:t>ū</w:t>
      </w:r>
      <w:r w:rsidR="008B7F54" w:rsidRPr="00AD3A0E">
        <w:rPr>
          <w:rFonts w:ascii="Times New Roman" w:hAnsi="Times New Roman"/>
          <w:sz w:val="24"/>
          <w:szCs w:val="24"/>
          <w:lang w:val="lt-LT"/>
        </w:rPr>
        <w:t>ros ir investicij</w:t>
      </w:r>
      <w:r w:rsidR="008B7F54" w:rsidRPr="00AD3A0E">
        <w:rPr>
          <w:rFonts w:ascii="Times New Roman" w:hAnsi="Times New Roman" w:hint="eastAsia"/>
          <w:sz w:val="24"/>
          <w:szCs w:val="24"/>
          <w:lang w:val="lt-LT"/>
        </w:rPr>
        <w:t>ų</w:t>
      </w:r>
      <w:r w:rsidR="008B7F54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E747C0" w:rsidRPr="00AD3A0E" w:rsidRDefault="00466835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AD3A0E">
        <w:rPr>
          <w:rFonts w:ascii="Times New Roman" w:hAnsi="Times New Roman"/>
          <w:sz w:val="24"/>
          <w:szCs w:val="24"/>
          <w:lang w:val="lt-LT"/>
        </w:rPr>
        <w:tab/>
      </w:r>
      <w:r w:rsidRPr="00AD3A0E">
        <w:rPr>
          <w:rFonts w:ascii="Times New Roman" w:hAnsi="Times New Roman"/>
          <w:sz w:val="24"/>
          <w:szCs w:val="24"/>
          <w:lang w:val="lt-LT"/>
        </w:rPr>
        <w:tab/>
      </w:r>
      <w:r w:rsidR="008B7F54" w:rsidRPr="00AD3A0E">
        <w:rPr>
          <w:rFonts w:ascii="Times New Roman" w:hAnsi="Times New Roman"/>
          <w:sz w:val="24"/>
          <w:szCs w:val="24"/>
          <w:lang w:val="lt-LT"/>
        </w:rPr>
        <w:t xml:space="preserve">skyriaus vyresnioji </w:t>
      </w:r>
      <w:r w:rsidR="005D182B" w:rsidRPr="00AD3A0E">
        <w:rPr>
          <w:rFonts w:ascii="Times New Roman" w:hAnsi="Times New Roman"/>
          <w:sz w:val="24"/>
          <w:szCs w:val="24"/>
          <w:lang w:val="lt-LT"/>
        </w:rPr>
        <w:t>s</w:t>
      </w:r>
      <w:r w:rsidR="00E747C0" w:rsidRPr="00AD3A0E">
        <w:rPr>
          <w:rFonts w:ascii="Times New Roman" w:hAnsi="Times New Roman"/>
          <w:sz w:val="24"/>
          <w:szCs w:val="24"/>
          <w:lang w:val="lt-LT"/>
        </w:rPr>
        <w:t>pecialistė</w:t>
      </w:r>
      <w:r w:rsidR="005D182B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182B" w:rsidRPr="00AD3A0E">
        <w:rPr>
          <w:rFonts w:ascii="Times New Roman" w:hAnsi="Times New Roman"/>
          <w:bCs/>
          <w:sz w:val="24"/>
          <w:szCs w:val="24"/>
          <w:lang w:val="lt-LT"/>
        </w:rPr>
        <w:t>(darbo grupės sekretorė)</w:t>
      </w:r>
      <w:r w:rsidR="00E747C0" w:rsidRPr="00AD3A0E">
        <w:rPr>
          <w:rFonts w:ascii="Times New Roman" w:hAnsi="Times New Roman"/>
          <w:bCs/>
          <w:sz w:val="24"/>
          <w:szCs w:val="24"/>
          <w:lang w:val="lt-LT"/>
        </w:rPr>
        <w:t>;</w:t>
      </w:r>
    </w:p>
    <w:p w:rsidR="00720274" w:rsidRPr="00AD3A0E" w:rsidRDefault="00720274" w:rsidP="00850C60">
      <w:pPr>
        <w:tabs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D3A0E">
        <w:rPr>
          <w:rFonts w:ascii="Times New Roman" w:hAnsi="Times New Roman"/>
          <w:sz w:val="24"/>
          <w:szCs w:val="24"/>
          <w:lang w:val="lt-LT"/>
        </w:rPr>
        <w:lastRenderedPageBreak/>
        <w:t xml:space="preserve"> </w:t>
      </w:r>
      <w:r w:rsidRPr="00AD3A0E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AD3A0E">
        <w:rPr>
          <w:rFonts w:ascii="Times New Roman" w:hAnsi="Times New Roman"/>
          <w:sz w:val="24"/>
          <w:szCs w:val="24"/>
          <w:lang w:val="lt-LT"/>
        </w:rPr>
        <w:t xml:space="preserve">                  Egidija Grigaitienė        </w:t>
      </w:r>
      <w:r w:rsidR="00DF2033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D3A0E">
        <w:rPr>
          <w:rFonts w:ascii="Times New Roman" w:hAnsi="Times New Roman"/>
          <w:sz w:val="24"/>
          <w:szCs w:val="24"/>
          <w:lang w:val="lt-LT"/>
        </w:rPr>
        <w:t xml:space="preserve">– savivaldybės administracijos </w:t>
      </w:r>
      <w:r w:rsidR="008B7F54" w:rsidRPr="00AD3A0E">
        <w:rPr>
          <w:rFonts w:ascii="Times New Roman" w:hAnsi="Times New Roman"/>
          <w:sz w:val="24"/>
          <w:szCs w:val="24"/>
          <w:lang w:val="lt-LT"/>
        </w:rPr>
        <w:t xml:space="preserve">Biudžeto, turto ir strateginio </w:t>
      </w:r>
    </w:p>
    <w:p w:rsidR="00466835" w:rsidRPr="00AD3A0E" w:rsidRDefault="00466835" w:rsidP="00850C60">
      <w:pPr>
        <w:tabs>
          <w:tab w:val="left" w:pos="340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D3A0E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</w:t>
      </w:r>
      <w:r w:rsidR="00DD0A28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B7F54" w:rsidRPr="00AD3A0E">
        <w:rPr>
          <w:rFonts w:ascii="Times New Roman" w:hAnsi="Times New Roman"/>
          <w:sz w:val="24"/>
          <w:szCs w:val="24"/>
          <w:lang w:val="lt-LT"/>
        </w:rPr>
        <w:t xml:space="preserve">planavimo skyriaus </w:t>
      </w:r>
      <w:r w:rsidRPr="00AD3A0E">
        <w:rPr>
          <w:rFonts w:ascii="Times New Roman" w:hAnsi="Times New Roman"/>
          <w:sz w:val="24"/>
          <w:szCs w:val="24"/>
          <w:lang w:val="lt-LT"/>
        </w:rPr>
        <w:t>vedėja;</w:t>
      </w:r>
    </w:p>
    <w:p w:rsidR="00720274" w:rsidRPr="00CA39E4" w:rsidRDefault="008921C6" w:rsidP="00E60D42">
      <w:pPr>
        <w:tabs>
          <w:tab w:val="left" w:pos="3402"/>
        </w:tabs>
        <w:spacing w:line="360" w:lineRule="auto"/>
        <w:ind w:left="414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720274" w:rsidRPr="00CA39E4">
        <w:rPr>
          <w:rFonts w:ascii="Times New Roman" w:hAnsi="Times New Roman"/>
          <w:sz w:val="24"/>
          <w:szCs w:val="24"/>
          <w:lang w:val="lt-LT"/>
        </w:rPr>
        <w:t>Kęstutis Lopeta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0274" w:rsidRPr="00CA39E4">
        <w:rPr>
          <w:rFonts w:ascii="Times New Roman" w:hAnsi="Times New Roman"/>
          <w:sz w:val="24"/>
          <w:szCs w:val="24"/>
          <w:lang w:val="lt-LT"/>
        </w:rPr>
        <w:t xml:space="preserve">– Marijampolės regiono aplinkos apsaugos departamento </w:t>
      </w:r>
    </w:p>
    <w:p w:rsidR="00720274" w:rsidRPr="00CA39E4" w:rsidRDefault="00720274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Šakių rajono agentūros vedėjas;</w:t>
      </w:r>
    </w:p>
    <w:p w:rsidR="00720274" w:rsidRDefault="001219F3" w:rsidP="00850C60">
      <w:pPr>
        <w:tabs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8921C6" w:rsidRPr="00CA39E4">
        <w:rPr>
          <w:rFonts w:ascii="Times New Roman" w:hAnsi="Times New Roman"/>
          <w:sz w:val="24"/>
          <w:szCs w:val="24"/>
          <w:lang w:val="lt-LT"/>
        </w:rPr>
        <w:t xml:space="preserve">Romas Pukinskas          </w:t>
      </w:r>
      <w:r w:rsidR="00720274" w:rsidRPr="00CA39E4">
        <w:rPr>
          <w:rFonts w:ascii="Times New Roman" w:hAnsi="Times New Roman"/>
          <w:sz w:val="24"/>
          <w:szCs w:val="24"/>
          <w:lang w:val="lt-LT"/>
        </w:rPr>
        <w:t xml:space="preserve"> – savivaldybės tarybos narys;</w:t>
      </w:r>
    </w:p>
    <w:p w:rsidR="00E6513B" w:rsidRPr="00AD3A0E" w:rsidRDefault="00E6513B" w:rsidP="00850C60">
      <w:pPr>
        <w:tabs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highlight w:val="yellow"/>
          <w:lang w:val="lt-LT"/>
        </w:rPr>
      </w:pPr>
      <w:r w:rsidRPr="00AD3A0E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AD3A0E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40D68" w:rsidRPr="00AD3A0E">
        <w:rPr>
          <w:rFonts w:ascii="Times New Roman" w:hAnsi="Times New Roman"/>
          <w:sz w:val="24"/>
          <w:szCs w:val="24"/>
          <w:lang w:val="lt-LT"/>
        </w:rPr>
        <w:t>Algirdas</w:t>
      </w:r>
      <w:r w:rsidRPr="00AD3A0E">
        <w:rPr>
          <w:rFonts w:ascii="Times New Roman" w:hAnsi="Times New Roman"/>
          <w:sz w:val="24"/>
          <w:szCs w:val="24"/>
          <w:lang w:val="lt-LT"/>
        </w:rPr>
        <w:t xml:space="preserve"> Naujokaitis </w:t>
      </w:r>
      <w:r w:rsidR="00740D68" w:rsidRPr="00AD3A0E"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Pr="00AD3A0E">
        <w:rPr>
          <w:rFonts w:ascii="Times New Roman" w:hAnsi="Times New Roman"/>
          <w:sz w:val="24"/>
          <w:szCs w:val="24"/>
          <w:lang w:val="lt-LT"/>
        </w:rPr>
        <w:t>– UAB „Šakių komunalinis ūkis“ direktorius;</w:t>
      </w:r>
      <w:r w:rsidR="002D0B8D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720274" w:rsidRPr="00CA39E4" w:rsidRDefault="00720274" w:rsidP="00850C60">
      <w:pPr>
        <w:tabs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8921C6" w:rsidRPr="00CA39E4">
        <w:rPr>
          <w:rFonts w:ascii="Times New Roman" w:hAnsi="Times New Roman"/>
          <w:sz w:val="24"/>
          <w:szCs w:val="24"/>
          <w:lang w:val="lt-LT"/>
        </w:rPr>
        <w:t xml:space="preserve">Valdas Stankūnas           </w:t>
      </w:r>
      <w:r w:rsidRPr="00CA39E4">
        <w:rPr>
          <w:rFonts w:ascii="Times New Roman" w:hAnsi="Times New Roman"/>
          <w:sz w:val="24"/>
          <w:szCs w:val="24"/>
          <w:lang w:val="lt-LT"/>
        </w:rPr>
        <w:t>– savivaldybės tarybos narys;</w:t>
      </w:r>
    </w:p>
    <w:p w:rsidR="00720274" w:rsidRPr="00CA39E4" w:rsidRDefault="00C36220" w:rsidP="00850C60">
      <w:pPr>
        <w:tabs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ED7B8C" w:rsidRPr="00AD3A0E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Saulius </w:t>
      </w:r>
      <w:proofErr w:type="spellStart"/>
      <w:r w:rsidR="00ED7B8C" w:rsidRPr="00AD3A0E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Naumavičius</w:t>
      </w:r>
      <w:proofErr w:type="spellEnd"/>
      <w:r w:rsidR="00ED7B8C" w:rsidRPr="00AD3A0E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      – Griškabūdžio seniūnijos seniūnas;</w:t>
      </w:r>
    </w:p>
    <w:p w:rsidR="00720274" w:rsidRPr="00CA39E4" w:rsidRDefault="001219F3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482871" w:rsidRPr="00CA39E4">
        <w:rPr>
          <w:rFonts w:ascii="Times New Roman" w:hAnsi="Times New Roman"/>
          <w:sz w:val="24"/>
          <w:szCs w:val="24"/>
          <w:lang w:val="lt-LT"/>
        </w:rPr>
        <w:t xml:space="preserve">Lilija </w:t>
      </w:r>
      <w:proofErr w:type="spellStart"/>
      <w:r w:rsidR="00482871" w:rsidRPr="00CA39E4">
        <w:rPr>
          <w:rFonts w:ascii="Times New Roman" w:hAnsi="Times New Roman"/>
          <w:sz w:val="24"/>
          <w:szCs w:val="24"/>
          <w:lang w:val="lt-LT"/>
        </w:rPr>
        <w:t>Sniečkuvienė</w:t>
      </w:r>
      <w:proofErr w:type="spellEnd"/>
      <w:r w:rsidR="00E747C0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E747C0" w:rsidRPr="00CA39E4">
        <w:rPr>
          <w:rFonts w:ascii="Times New Roman" w:hAnsi="Times New Roman"/>
          <w:sz w:val="24"/>
          <w:szCs w:val="24"/>
          <w:lang w:val="lt-LT"/>
        </w:rPr>
        <w:t xml:space="preserve">– UAB „Šakių autobusų parkas“ </w:t>
      </w:r>
      <w:r w:rsidR="00482871" w:rsidRPr="00CA39E4">
        <w:rPr>
          <w:rFonts w:ascii="Times New Roman" w:hAnsi="Times New Roman"/>
          <w:sz w:val="24"/>
          <w:szCs w:val="24"/>
          <w:lang w:val="lt-LT"/>
        </w:rPr>
        <w:t>vyriausioji buhalterė</w:t>
      </w:r>
      <w:r w:rsidR="00E747C0" w:rsidRPr="00CA39E4">
        <w:rPr>
          <w:rFonts w:ascii="Times New Roman" w:hAnsi="Times New Roman"/>
          <w:sz w:val="24"/>
          <w:szCs w:val="24"/>
          <w:lang w:val="lt-LT"/>
        </w:rPr>
        <w:t>;</w:t>
      </w:r>
    </w:p>
    <w:p w:rsidR="00020AD9" w:rsidRPr="00BB3302" w:rsidRDefault="00C97F38" w:rsidP="00020AD9">
      <w:pPr>
        <w:tabs>
          <w:tab w:val="left" w:pos="3686"/>
          <w:tab w:val="left" w:pos="4005"/>
        </w:tabs>
        <w:spacing w:line="360" w:lineRule="auto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Vita Valaitienė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savivaldybės </w:t>
      </w:r>
      <w:r w:rsidR="00020AD9" w:rsidRPr="00AD3A0E">
        <w:rPr>
          <w:rFonts w:ascii="Times New Roman" w:hAnsi="Times New Roman"/>
          <w:sz w:val="24"/>
          <w:szCs w:val="24"/>
          <w:lang w:val="lt-LT"/>
        </w:rPr>
        <w:t xml:space="preserve">Ūkio, architektūros ir </w:t>
      </w:r>
      <w:r w:rsidR="00F60270" w:rsidRPr="00AD3A0E">
        <w:rPr>
          <w:rFonts w:ascii="Times New Roman" w:hAnsi="Times New Roman"/>
          <w:sz w:val="24"/>
          <w:szCs w:val="24"/>
          <w:lang w:val="lt-LT"/>
        </w:rPr>
        <w:t>investicijų skyriaus</w:t>
      </w:r>
      <w:r w:rsidR="00020AD9" w:rsidRPr="00AD3A0E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</w:t>
      </w:r>
    </w:p>
    <w:p w:rsidR="00C97F38" w:rsidRPr="00AD3A0E" w:rsidRDefault="00020AD9" w:rsidP="00020AD9">
      <w:pPr>
        <w:tabs>
          <w:tab w:val="left" w:pos="3686"/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BB3302">
        <w:rPr>
          <w:rFonts w:ascii="Times New Roman" w:hAnsi="Times New Roman"/>
          <w:color w:val="FF0000"/>
          <w:sz w:val="24"/>
          <w:szCs w:val="24"/>
          <w:lang w:val="lt-LT"/>
        </w:rPr>
        <w:t xml:space="preserve">                                       </w:t>
      </w:r>
      <w:r w:rsidRPr="00BB3302">
        <w:rPr>
          <w:rFonts w:ascii="Times New Roman" w:hAnsi="Times New Roman"/>
          <w:color w:val="FF0000"/>
          <w:sz w:val="24"/>
          <w:szCs w:val="24"/>
          <w:lang w:val="lt-LT"/>
        </w:rPr>
        <w:tab/>
        <w:t xml:space="preserve">  </w:t>
      </w:r>
      <w:r w:rsidRPr="00AD3A0E">
        <w:rPr>
          <w:rFonts w:ascii="Times New Roman" w:hAnsi="Times New Roman"/>
          <w:sz w:val="24"/>
          <w:szCs w:val="24"/>
          <w:lang w:val="lt-LT"/>
        </w:rPr>
        <w:t xml:space="preserve">vyriausioji specialistė –  savivaldybės vyriausioji </w:t>
      </w:r>
    </w:p>
    <w:p w:rsidR="00020AD9" w:rsidRPr="00CA39E4" w:rsidRDefault="00020AD9" w:rsidP="00020AD9">
      <w:pPr>
        <w:tabs>
          <w:tab w:val="left" w:pos="3686"/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architektė;</w:t>
      </w:r>
    </w:p>
    <w:p w:rsidR="00720274" w:rsidRPr="00CA39E4" w:rsidRDefault="00720274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</w:t>
      </w:r>
      <w:proofErr w:type="spellStart"/>
      <w:r w:rsidR="00466835" w:rsidRPr="00CA39E4">
        <w:rPr>
          <w:rFonts w:ascii="Times New Roman" w:hAnsi="Times New Roman"/>
          <w:sz w:val="24"/>
          <w:szCs w:val="24"/>
          <w:lang w:val="lt-LT"/>
        </w:rPr>
        <w:t>Simanas</w:t>
      </w:r>
      <w:proofErr w:type="spellEnd"/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Valaitis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A39E4">
        <w:rPr>
          <w:rFonts w:ascii="Times New Roman" w:hAnsi="Times New Roman"/>
          <w:sz w:val="24"/>
          <w:szCs w:val="24"/>
          <w:lang w:val="lt-LT"/>
        </w:rPr>
        <w:t>– UAB „Šakių šilumos tinklai“ techninis direktorius;</w:t>
      </w:r>
    </w:p>
    <w:p w:rsidR="00E747C0" w:rsidRPr="00CA39E4" w:rsidRDefault="00720274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Rimantas Vensas      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UAB „Šakių vandenys“ padalinio vadovas.          </w:t>
      </w:r>
    </w:p>
    <w:p w:rsidR="001219F3" w:rsidRPr="00CA39E4" w:rsidRDefault="002D2244" w:rsidP="00DF2033">
      <w:pPr>
        <w:tabs>
          <w:tab w:val="left" w:pos="1242"/>
          <w:tab w:val="left" w:pos="3686"/>
          <w:tab w:val="left" w:pos="3969"/>
        </w:tabs>
        <w:spacing w:line="360" w:lineRule="auto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1219F3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</w:t>
      </w:r>
      <w:r w:rsidR="00C5140C" w:rsidRPr="00CA39E4">
        <w:rPr>
          <w:rFonts w:ascii="Times New Roman" w:hAnsi="Times New Roman"/>
          <w:b/>
          <w:sz w:val="24"/>
          <w:szCs w:val="24"/>
          <w:lang w:val="lt-LT"/>
        </w:rPr>
        <w:t xml:space="preserve">    </w:t>
      </w:r>
    </w:p>
    <w:p w:rsidR="00E747C0" w:rsidRPr="00CA39E4" w:rsidRDefault="001219F3" w:rsidP="00850C60">
      <w:pPr>
        <w:spacing w:line="360" w:lineRule="auto"/>
        <w:ind w:left="72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</w:t>
      </w:r>
      <w:r w:rsidR="002D2244" w:rsidRPr="00CA39E4">
        <w:rPr>
          <w:rFonts w:ascii="Times New Roman" w:hAnsi="Times New Roman"/>
          <w:b/>
          <w:sz w:val="24"/>
          <w:szCs w:val="24"/>
          <w:lang w:val="lt-LT"/>
        </w:rPr>
        <w:t xml:space="preserve">II. </w:t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 xml:space="preserve">Kultūros </w:t>
      </w:r>
      <w:r w:rsidR="00A02492" w:rsidRPr="00CA39E4">
        <w:rPr>
          <w:rFonts w:ascii="Times New Roman" w:hAnsi="Times New Roman"/>
          <w:b/>
          <w:sz w:val="24"/>
          <w:szCs w:val="24"/>
          <w:lang w:val="lt-LT"/>
        </w:rPr>
        <w:t xml:space="preserve">ir </w:t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>turizmo</w:t>
      </w:r>
    </w:p>
    <w:p w:rsidR="00E747C0" w:rsidRPr="00CA39E4" w:rsidRDefault="00E747C0" w:rsidP="00850C60">
      <w:pPr>
        <w:tabs>
          <w:tab w:val="left" w:pos="1242"/>
        </w:tabs>
        <w:spacing w:line="360" w:lineRule="auto"/>
        <w:ind w:left="360" w:hanging="360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:rsidR="00BB3302" w:rsidRPr="00AD3A0E" w:rsidRDefault="00C36220" w:rsidP="00F60270">
      <w:pPr>
        <w:tabs>
          <w:tab w:val="left" w:pos="1242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         </w:t>
      </w:r>
      <w:r w:rsidR="00CA39E4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B67457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BB3302" w:rsidRPr="00AD3A0E">
        <w:rPr>
          <w:rFonts w:ascii="Times New Roman" w:hAnsi="Times New Roman"/>
          <w:b/>
          <w:sz w:val="24"/>
          <w:szCs w:val="24"/>
          <w:lang w:val="lt-LT"/>
        </w:rPr>
        <w:t xml:space="preserve">Aurelija </w:t>
      </w:r>
      <w:proofErr w:type="spellStart"/>
      <w:r w:rsidR="00BB3302" w:rsidRPr="00AD3A0E">
        <w:rPr>
          <w:rFonts w:ascii="Times New Roman" w:hAnsi="Times New Roman"/>
          <w:b/>
          <w:sz w:val="24"/>
          <w:szCs w:val="24"/>
          <w:lang w:val="lt-LT"/>
        </w:rPr>
        <w:t>Papievienė</w:t>
      </w:r>
      <w:proofErr w:type="spellEnd"/>
      <w:r w:rsidR="00BB3302" w:rsidRPr="00AD3A0E">
        <w:rPr>
          <w:rFonts w:ascii="Times New Roman" w:hAnsi="Times New Roman"/>
          <w:b/>
          <w:sz w:val="24"/>
          <w:szCs w:val="24"/>
          <w:lang w:val="lt-LT"/>
        </w:rPr>
        <w:t xml:space="preserve">      – savivaldybės administracijos Kultūros ir turizmo skyriaus </w:t>
      </w:r>
    </w:p>
    <w:p w:rsidR="008D7D4B" w:rsidRPr="00AD3A0E" w:rsidRDefault="00BB3302" w:rsidP="008D7D4B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AD3A0E">
        <w:rPr>
          <w:rFonts w:ascii="Times New Roman" w:hAnsi="Times New Roman"/>
          <w:b/>
          <w:sz w:val="24"/>
          <w:szCs w:val="24"/>
          <w:lang w:val="lt-LT"/>
        </w:rPr>
        <w:tab/>
      </w:r>
      <w:r w:rsidRPr="00AD3A0E">
        <w:rPr>
          <w:rFonts w:ascii="Times New Roman" w:hAnsi="Times New Roman"/>
          <w:b/>
          <w:sz w:val="24"/>
          <w:szCs w:val="24"/>
          <w:lang w:val="lt-LT"/>
        </w:rPr>
        <w:tab/>
        <w:t>vyriausioji specialistė</w:t>
      </w:r>
      <w:r w:rsidR="00497322" w:rsidRPr="00AD3A0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8D7D4B" w:rsidRPr="00AD3A0E">
        <w:rPr>
          <w:rFonts w:ascii="Times New Roman" w:hAnsi="Times New Roman"/>
          <w:b/>
          <w:sz w:val="24"/>
          <w:szCs w:val="24"/>
          <w:lang w:val="lt-LT"/>
        </w:rPr>
        <w:t>(darbo grupės vadovė);</w:t>
      </w:r>
    </w:p>
    <w:p w:rsidR="002A00D3" w:rsidRPr="00AD3A0E" w:rsidRDefault="002A00D3" w:rsidP="002A00D3">
      <w:pPr>
        <w:tabs>
          <w:tab w:val="left" w:pos="1134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Pr="00AD3A0E">
        <w:rPr>
          <w:rFonts w:ascii="Times New Roman" w:hAnsi="Times New Roman"/>
          <w:sz w:val="24"/>
          <w:szCs w:val="24"/>
        </w:rPr>
        <w:t xml:space="preserve">Kristina </w:t>
      </w:r>
      <w:proofErr w:type="spellStart"/>
      <w:r w:rsidRPr="00AD3A0E">
        <w:rPr>
          <w:rFonts w:ascii="Times New Roman" w:hAnsi="Times New Roman"/>
          <w:sz w:val="24"/>
          <w:szCs w:val="24"/>
        </w:rPr>
        <w:t>Lebedžinskienė</w:t>
      </w:r>
      <w:proofErr w:type="spellEnd"/>
      <w:r w:rsidRPr="00AD3A0E">
        <w:rPr>
          <w:rFonts w:ascii="Arial" w:hAnsi="Arial" w:cs="Arial"/>
          <w:sz w:val="18"/>
          <w:szCs w:val="18"/>
        </w:rPr>
        <w:t xml:space="preserve"> </w:t>
      </w:r>
      <w:r w:rsidRPr="00AD3A0E">
        <w:rPr>
          <w:rFonts w:ascii="Times New Roman" w:hAnsi="Times New Roman"/>
          <w:b/>
          <w:bCs/>
          <w:sz w:val="24"/>
          <w:szCs w:val="24"/>
          <w:lang w:val="lt-LT"/>
        </w:rPr>
        <w:t xml:space="preserve">– </w:t>
      </w:r>
      <w:r w:rsidR="00072C05" w:rsidRPr="00AD3A0E">
        <w:rPr>
          <w:rFonts w:ascii="Times New Roman" w:hAnsi="Times New Roman"/>
          <w:sz w:val="24"/>
          <w:szCs w:val="24"/>
          <w:lang w:val="lt-LT"/>
        </w:rPr>
        <w:t xml:space="preserve">Šakių rajono savivaldybės </w:t>
      </w:r>
      <w:r w:rsidR="00897B4B">
        <w:rPr>
          <w:rFonts w:ascii="Times New Roman" w:hAnsi="Times New Roman"/>
          <w:sz w:val="24"/>
          <w:szCs w:val="24"/>
          <w:lang w:val="lt-LT"/>
        </w:rPr>
        <w:t>vi</w:t>
      </w:r>
      <w:r w:rsidR="00E42D4D">
        <w:rPr>
          <w:rFonts w:ascii="Times New Roman" w:hAnsi="Times New Roman"/>
          <w:sz w:val="24"/>
          <w:szCs w:val="24"/>
          <w:lang w:val="lt-LT"/>
        </w:rPr>
        <w:t>e</w:t>
      </w:r>
      <w:r w:rsidR="00897B4B">
        <w:rPr>
          <w:rFonts w:ascii="Times New Roman" w:hAnsi="Times New Roman"/>
          <w:sz w:val="24"/>
          <w:szCs w:val="24"/>
          <w:lang w:val="lt-LT"/>
        </w:rPr>
        <w:t xml:space="preserve">šosios </w:t>
      </w:r>
      <w:r w:rsidRPr="00AD3A0E">
        <w:rPr>
          <w:rFonts w:ascii="Times New Roman" w:hAnsi="Times New Roman"/>
          <w:sz w:val="24"/>
          <w:szCs w:val="24"/>
          <w:lang w:val="lt-LT"/>
        </w:rPr>
        <w:t xml:space="preserve">bibliotekos </w:t>
      </w:r>
      <w:r w:rsidR="00897B4B" w:rsidRPr="00AD3A0E">
        <w:rPr>
          <w:rFonts w:ascii="Times New Roman" w:hAnsi="Times New Roman"/>
          <w:sz w:val="24"/>
          <w:szCs w:val="24"/>
          <w:lang w:val="lt-LT"/>
        </w:rPr>
        <w:t>direktorė</w:t>
      </w:r>
      <w:r w:rsidR="00897B4B" w:rsidRPr="00AD3A0E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897B4B">
        <w:rPr>
          <w:rFonts w:ascii="Times New Roman" w:hAnsi="Times New Roman"/>
          <w:bCs/>
          <w:sz w:val="24"/>
          <w:szCs w:val="24"/>
          <w:lang w:val="lt-LT"/>
        </w:rPr>
        <w:tab/>
      </w:r>
      <w:r w:rsidR="00897B4B">
        <w:rPr>
          <w:rFonts w:ascii="Times New Roman" w:hAnsi="Times New Roman"/>
          <w:bCs/>
          <w:sz w:val="24"/>
          <w:szCs w:val="24"/>
          <w:lang w:val="lt-LT"/>
        </w:rPr>
        <w:tab/>
      </w:r>
      <w:r w:rsidR="00897B4B">
        <w:rPr>
          <w:rFonts w:ascii="Times New Roman" w:hAnsi="Times New Roman"/>
          <w:bCs/>
          <w:sz w:val="24"/>
          <w:szCs w:val="24"/>
          <w:lang w:val="lt-LT"/>
        </w:rPr>
        <w:tab/>
      </w:r>
      <w:r w:rsidRPr="00AD3A0E">
        <w:rPr>
          <w:rFonts w:ascii="Times New Roman" w:hAnsi="Times New Roman"/>
          <w:bCs/>
          <w:sz w:val="24"/>
          <w:szCs w:val="24"/>
          <w:lang w:val="lt-LT"/>
        </w:rPr>
        <w:t xml:space="preserve">(darbo </w:t>
      </w:r>
      <w:r w:rsidR="00897B4B" w:rsidRPr="00AD3A0E">
        <w:rPr>
          <w:rFonts w:ascii="Times New Roman" w:hAnsi="Times New Roman"/>
          <w:bCs/>
          <w:sz w:val="24"/>
          <w:szCs w:val="24"/>
          <w:lang w:val="lt-LT"/>
        </w:rPr>
        <w:t>grupės sekretorė);</w:t>
      </w:r>
      <w:r w:rsidRPr="00AD3A0E">
        <w:rPr>
          <w:rFonts w:ascii="Times New Roman" w:hAnsi="Times New Roman"/>
          <w:b/>
          <w:bCs/>
          <w:sz w:val="24"/>
          <w:szCs w:val="24"/>
          <w:lang w:val="lt-LT"/>
        </w:rPr>
        <w:t xml:space="preserve">                                     </w:t>
      </w:r>
    </w:p>
    <w:p w:rsidR="00C36220" w:rsidRPr="00CA39E4" w:rsidRDefault="0009594E" w:rsidP="00F60270">
      <w:pPr>
        <w:tabs>
          <w:tab w:val="left" w:pos="1242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2A00D3">
        <w:rPr>
          <w:rFonts w:ascii="Times New Roman" w:hAnsi="Times New Roman"/>
          <w:b/>
          <w:bCs/>
          <w:color w:val="FF0000"/>
          <w:sz w:val="24"/>
          <w:szCs w:val="24"/>
          <w:lang w:val="lt-LT"/>
        </w:rPr>
        <w:t xml:space="preserve">               </w:t>
      </w:r>
      <w:r w:rsidR="00C47FE0" w:rsidRPr="002A00D3">
        <w:rPr>
          <w:rFonts w:ascii="Times New Roman" w:hAnsi="Times New Roman"/>
          <w:b/>
          <w:bCs/>
          <w:color w:val="FF0000"/>
          <w:sz w:val="24"/>
          <w:szCs w:val="24"/>
          <w:lang w:val="lt-LT"/>
        </w:rPr>
        <w:t xml:space="preserve">   </w:t>
      </w:r>
      <w:r w:rsidR="00531FEC" w:rsidRPr="002A00D3">
        <w:rPr>
          <w:rFonts w:ascii="Times New Roman" w:hAnsi="Times New Roman"/>
          <w:b/>
          <w:bCs/>
          <w:color w:val="FF0000"/>
          <w:sz w:val="24"/>
          <w:szCs w:val="24"/>
          <w:lang w:val="lt-LT"/>
        </w:rPr>
        <w:t xml:space="preserve"> </w:t>
      </w:r>
      <w:r w:rsidR="00C36220" w:rsidRPr="00CA39E4">
        <w:rPr>
          <w:rFonts w:ascii="Times New Roman" w:hAnsi="Times New Roman"/>
          <w:sz w:val="24"/>
          <w:szCs w:val="24"/>
          <w:lang w:val="lt-LT"/>
        </w:rPr>
        <w:t>Ieva Bernotaitė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        </w:t>
      </w:r>
      <w:r w:rsidR="00C36220" w:rsidRPr="00CA39E4">
        <w:rPr>
          <w:rFonts w:ascii="Times New Roman" w:hAnsi="Times New Roman"/>
          <w:sz w:val="24"/>
          <w:szCs w:val="24"/>
          <w:lang w:val="lt-LT"/>
        </w:rPr>
        <w:t xml:space="preserve">– Šešupės </w:t>
      </w:r>
      <w:proofErr w:type="spellStart"/>
      <w:r w:rsidR="00C36220" w:rsidRPr="00CA39E4">
        <w:rPr>
          <w:rFonts w:ascii="Times New Roman" w:hAnsi="Times New Roman"/>
          <w:sz w:val="24"/>
          <w:szCs w:val="24"/>
          <w:lang w:val="lt-LT"/>
        </w:rPr>
        <w:t>euroregiono</w:t>
      </w:r>
      <w:proofErr w:type="spellEnd"/>
      <w:r w:rsidR="00C36220" w:rsidRPr="00CA39E4">
        <w:rPr>
          <w:rFonts w:ascii="Times New Roman" w:hAnsi="Times New Roman"/>
          <w:sz w:val="24"/>
          <w:szCs w:val="24"/>
          <w:lang w:val="lt-LT"/>
        </w:rPr>
        <w:t xml:space="preserve"> turizmo informacijos centro direktorė;</w:t>
      </w:r>
    </w:p>
    <w:p w:rsidR="00C36220" w:rsidRPr="00CA39E4" w:rsidRDefault="00C36220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Vidas </w:t>
      </w:r>
      <w:proofErr w:type="spellStart"/>
      <w:r w:rsidRPr="00CA39E4">
        <w:rPr>
          <w:rFonts w:ascii="Times New Roman" w:hAnsi="Times New Roman"/>
          <w:sz w:val="24"/>
          <w:szCs w:val="24"/>
          <w:lang w:val="lt-LT"/>
        </w:rPr>
        <w:t>Cikana</w:t>
      </w:r>
      <w:proofErr w:type="spellEnd"/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Pr="00CA39E4">
        <w:rPr>
          <w:rFonts w:ascii="Times New Roman" w:hAnsi="Times New Roman"/>
          <w:sz w:val="24"/>
          <w:szCs w:val="24"/>
          <w:lang w:val="lt-LT"/>
        </w:rPr>
        <w:t>– Lukšių seniūnijos seniūnas;</w:t>
      </w:r>
    </w:p>
    <w:p w:rsidR="00B80DA9" w:rsidRPr="00CA39E4" w:rsidRDefault="00C36220" w:rsidP="00850C60">
      <w:pPr>
        <w:tabs>
          <w:tab w:val="left" w:pos="1242"/>
          <w:tab w:val="left" w:pos="3686"/>
        </w:tabs>
        <w:spacing w:line="360" w:lineRule="auto"/>
        <w:jc w:val="both"/>
        <w:rPr>
          <w:rStyle w:val="Grietas"/>
          <w:rFonts w:ascii="Times New Roman" w:hAnsi="Times New Roman"/>
          <w:b w:val="0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Eglė </w:t>
      </w:r>
      <w:proofErr w:type="spellStart"/>
      <w:r w:rsidR="00DD0A28" w:rsidRPr="00CA39E4">
        <w:rPr>
          <w:rFonts w:ascii="Times New Roman" w:hAnsi="Times New Roman"/>
          <w:sz w:val="24"/>
          <w:szCs w:val="24"/>
          <w:lang w:val="lt-LT"/>
        </w:rPr>
        <w:t>Dragūnaitytė</w:t>
      </w:r>
      <w:proofErr w:type="spellEnd"/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  </w:t>
      </w:r>
      <w:r w:rsidR="00C97F3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C038F" w:rsidRPr="00CA39E4">
        <w:rPr>
          <w:rFonts w:ascii="Times New Roman" w:hAnsi="Times New Roman"/>
          <w:sz w:val="24"/>
          <w:szCs w:val="24"/>
          <w:lang w:val="lt-LT"/>
        </w:rPr>
        <w:t>–</w:t>
      </w:r>
      <w:r w:rsidR="00C47FE0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47FE0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savivaldybės tarybos narė;</w:t>
      </w:r>
    </w:p>
    <w:p w:rsidR="00C36220" w:rsidRDefault="00C36220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Raimondas Januševičius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Šakių kultūros </w:t>
      </w:r>
      <w:r w:rsidRPr="00BB5771">
        <w:rPr>
          <w:rFonts w:ascii="Times New Roman" w:hAnsi="Times New Roman"/>
          <w:sz w:val="24"/>
          <w:szCs w:val="24"/>
          <w:lang w:val="lt-LT"/>
        </w:rPr>
        <w:t>centro direktorius;</w:t>
      </w:r>
    </w:p>
    <w:p w:rsidR="00497322" w:rsidRPr="00D778B8" w:rsidRDefault="00497322" w:rsidP="00497322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Cs/>
          <w:color w:val="FF0000"/>
          <w:sz w:val="24"/>
          <w:szCs w:val="24"/>
          <w:lang w:val="lt-LT"/>
        </w:rPr>
      </w:pPr>
      <w:r>
        <w:rPr>
          <w:rFonts w:ascii="Times New Roman" w:hAnsi="Times New Roman"/>
          <w:bCs/>
          <w:color w:val="FF0000"/>
          <w:sz w:val="24"/>
          <w:szCs w:val="24"/>
          <w:lang w:val="lt-LT"/>
        </w:rPr>
        <w:t xml:space="preserve">                   </w:t>
      </w:r>
      <w:proofErr w:type="spellStart"/>
      <w:r w:rsidRPr="00AD3A0E">
        <w:rPr>
          <w:rFonts w:ascii="Times New Roman" w:hAnsi="Times New Roman"/>
          <w:bCs/>
          <w:sz w:val="24"/>
          <w:szCs w:val="24"/>
          <w:lang w:val="lt-LT"/>
        </w:rPr>
        <w:t>Augenija</w:t>
      </w:r>
      <w:proofErr w:type="spellEnd"/>
      <w:r w:rsidRPr="00AD3A0E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AD3A0E">
        <w:rPr>
          <w:rFonts w:ascii="Times New Roman" w:hAnsi="Times New Roman"/>
          <w:bCs/>
          <w:sz w:val="24"/>
          <w:szCs w:val="24"/>
          <w:lang w:val="lt-LT"/>
        </w:rPr>
        <w:t>Kasparevičienė</w:t>
      </w:r>
      <w:proofErr w:type="spellEnd"/>
      <w:r w:rsidRPr="00AD3A0E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D778B8" w:rsidRPr="00AD3A0E">
        <w:rPr>
          <w:rFonts w:ascii="Times New Roman" w:hAnsi="Times New Roman"/>
          <w:bCs/>
          <w:sz w:val="24"/>
          <w:szCs w:val="24"/>
          <w:lang w:val="lt-LT"/>
        </w:rPr>
        <w:t>–</w:t>
      </w:r>
      <w:r w:rsidRPr="00AD3A0E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D778B8" w:rsidRPr="00AD3A0E">
        <w:rPr>
          <w:rFonts w:ascii="Times New Roman" w:hAnsi="Times New Roman"/>
          <w:bCs/>
          <w:sz w:val="24"/>
          <w:szCs w:val="24"/>
          <w:lang w:val="lt-LT"/>
        </w:rPr>
        <w:t>asociacij</w:t>
      </w:r>
      <w:r w:rsidR="00282995">
        <w:rPr>
          <w:rFonts w:ascii="Times New Roman" w:hAnsi="Times New Roman"/>
          <w:bCs/>
          <w:sz w:val="24"/>
          <w:szCs w:val="24"/>
          <w:lang w:val="lt-LT"/>
        </w:rPr>
        <w:t>os</w:t>
      </w:r>
      <w:r w:rsidR="00D778B8" w:rsidRPr="00AD3A0E">
        <w:rPr>
          <w:rFonts w:ascii="Times New Roman" w:hAnsi="Times New Roman"/>
          <w:bCs/>
          <w:sz w:val="24"/>
          <w:szCs w:val="24"/>
          <w:lang w:val="lt-LT"/>
        </w:rPr>
        <w:t xml:space="preserve"> Zanavykų seimelis pirmininkė;</w:t>
      </w:r>
      <w:r w:rsidRPr="00AD3A0E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</w:p>
    <w:p w:rsidR="00C36220" w:rsidRPr="00CA39E4" w:rsidRDefault="00497322" w:rsidP="00F60270">
      <w:pPr>
        <w:tabs>
          <w:tab w:val="left" w:pos="1134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D778B8">
        <w:rPr>
          <w:rFonts w:ascii="Times New Roman" w:hAnsi="Times New Roman"/>
          <w:bCs/>
          <w:color w:val="FF0000"/>
          <w:sz w:val="24"/>
          <w:szCs w:val="24"/>
          <w:lang w:val="lt-LT"/>
        </w:rPr>
        <w:tab/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Asta </w:t>
      </w:r>
      <w:proofErr w:type="spellStart"/>
      <w:r w:rsidR="00DD0A28" w:rsidRPr="00CA39E4">
        <w:rPr>
          <w:rFonts w:ascii="Times New Roman" w:hAnsi="Times New Roman"/>
          <w:sz w:val="24"/>
          <w:szCs w:val="24"/>
          <w:lang w:val="lt-LT"/>
        </w:rPr>
        <w:t>Kėvelaitytė</w:t>
      </w:r>
      <w:proofErr w:type="spellEnd"/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     </w:t>
      </w:r>
      <w:r w:rsidR="00C36220" w:rsidRPr="00CA39E4">
        <w:rPr>
          <w:rFonts w:ascii="Times New Roman" w:hAnsi="Times New Roman"/>
          <w:sz w:val="24"/>
          <w:szCs w:val="24"/>
          <w:lang w:val="lt-LT"/>
        </w:rPr>
        <w:t xml:space="preserve">− savivaldybės administracijos Kultūros ir turizmo skyriaus </w:t>
      </w:r>
    </w:p>
    <w:p w:rsidR="00C36220" w:rsidRPr="00CA39E4" w:rsidRDefault="00DD0A28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C36220" w:rsidRPr="00CA39E4">
        <w:rPr>
          <w:rFonts w:ascii="Times New Roman" w:hAnsi="Times New Roman"/>
          <w:sz w:val="24"/>
          <w:szCs w:val="24"/>
          <w:lang w:val="lt-LT"/>
        </w:rPr>
        <w:t>vyriausioji specialistė;</w:t>
      </w:r>
    </w:p>
    <w:p w:rsidR="00C47FE0" w:rsidRPr="00CA39E4" w:rsidRDefault="00F60270" w:rsidP="00850C60">
      <w:pPr>
        <w:tabs>
          <w:tab w:val="left" w:pos="1134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Inga Navlickienė           </w:t>
      </w:r>
      <w:r w:rsidR="00C47FE0" w:rsidRPr="00CA39E4">
        <w:rPr>
          <w:rFonts w:ascii="Times New Roman" w:hAnsi="Times New Roman"/>
          <w:sz w:val="24"/>
          <w:szCs w:val="24"/>
          <w:lang w:val="lt-LT"/>
        </w:rPr>
        <w:t xml:space="preserve">− savivaldybės administracijos Kultūros ir turizmo skyriaus </w:t>
      </w:r>
    </w:p>
    <w:p w:rsidR="00C47FE0" w:rsidRPr="00CA39E4" w:rsidRDefault="00C47FE0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  <w:t>vyriausioji specialistė;</w:t>
      </w:r>
    </w:p>
    <w:p w:rsidR="00E747C0" w:rsidRPr="00CA39E4" w:rsidRDefault="00C36220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Rima Vasaitienė          </w:t>
      </w:r>
      <w:r w:rsidR="002F67AF">
        <w:rPr>
          <w:rFonts w:ascii="Times New Roman" w:hAnsi="Times New Roman"/>
          <w:sz w:val="24"/>
          <w:szCs w:val="24"/>
          <w:lang w:val="lt-LT"/>
        </w:rPr>
        <w:t>– Zanavykų muziejaus direktorė.</w:t>
      </w:r>
    </w:p>
    <w:p w:rsidR="00641619" w:rsidRDefault="00641619" w:rsidP="00466835">
      <w:pPr>
        <w:tabs>
          <w:tab w:val="left" w:pos="1242"/>
        </w:tabs>
        <w:spacing w:line="360" w:lineRule="auto"/>
        <w:rPr>
          <w:rFonts w:ascii="Times New Roman" w:hAnsi="Times New Roman"/>
          <w:b/>
          <w:sz w:val="24"/>
          <w:szCs w:val="24"/>
          <w:lang w:val="lt-LT"/>
        </w:rPr>
      </w:pPr>
    </w:p>
    <w:p w:rsidR="00707775" w:rsidRDefault="00AD3A0E" w:rsidP="00466835">
      <w:pPr>
        <w:tabs>
          <w:tab w:val="left" w:pos="1242"/>
        </w:tabs>
        <w:spacing w:line="360" w:lineRule="auto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ab/>
      </w:r>
    </w:p>
    <w:p w:rsidR="009409B3" w:rsidRPr="00CA39E4" w:rsidRDefault="00707775" w:rsidP="00466835">
      <w:pPr>
        <w:tabs>
          <w:tab w:val="left" w:pos="1242"/>
        </w:tabs>
        <w:spacing w:line="360" w:lineRule="auto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ab/>
      </w:r>
      <w:r w:rsidR="009409B3" w:rsidRPr="00CA39E4">
        <w:rPr>
          <w:rFonts w:ascii="Times New Roman" w:hAnsi="Times New Roman"/>
          <w:b/>
          <w:sz w:val="24"/>
          <w:szCs w:val="24"/>
          <w:lang w:val="lt-LT"/>
        </w:rPr>
        <w:t>III. Socialinės apsaugos ir sveikatos (sveikata, policija, vaikų teisės)</w:t>
      </w:r>
    </w:p>
    <w:p w:rsidR="009409B3" w:rsidRPr="00CA39E4" w:rsidRDefault="009409B3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:rsidR="009409B3" w:rsidRPr="00CA39E4" w:rsidRDefault="009409B3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  <w:t xml:space="preserve">Leonora Pocevičiūtė </w:t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  <w:t xml:space="preserve">– savivaldybės administracijos Socialinės paramos </w:t>
      </w:r>
    </w:p>
    <w:p w:rsidR="009409B3" w:rsidRPr="00CA39E4" w:rsidRDefault="009409B3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lastRenderedPageBreak/>
        <w:tab/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  <w:t xml:space="preserve">  </w:t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  <w:t xml:space="preserve">  skyriaus vedėja (darbo grupės vadovė);</w:t>
      </w:r>
    </w:p>
    <w:p w:rsidR="00BB3302" w:rsidRPr="00BB3302" w:rsidRDefault="00466835" w:rsidP="00BB330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BB3302">
        <w:rPr>
          <w:rFonts w:ascii="Times New Roman" w:hAnsi="Times New Roman"/>
          <w:bCs/>
          <w:sz w:val="24"/>
          <w:szCs w:val="24"/>
          <w:lang w:val="lt-LT"/>
        </w:rPr>
        <w:tab/>
      </w:r>
      <w:r w:rsidR="00BB3302" w:rsidRPr="00AD3A0E">
        <w:rPr>
          <w:rFonts w:ascii="Times New Roman" w:hAnsi="Times New Roman"/>
          <w:bCs/>
          <w:sz w:val="24"/>
          <w:szCs w:val="24"/>
          <w:lang w:val="lt-LT"/>
        </w:rPr>
        <w:t>Daiva Pilypaitytė           -</w:t>
      </w:r>
      <w:r w:rsidR="00BB3302" w:rsidRPr="00AD3A0E">
        <w:t xml:space="preserve"> </w:t>
      </w:r>
      <w:r w:rsidR="00BB3302" w:rsidRPr="00AD3A0E">
        <w:rPr>
          <w:rFonts w:ascii="Times New Roman" w:hAnsi="Times New Roman"/>
          <w:bCs/>
          <w:sz w:val="24"/>
          <w:szCs w:val="24"/>
          <w:lang w:val="lt-LT"/>
        </w:rPr>
        <w:t xml:space="preserve">Socialinės paramos skyriaus vyriausioji specialistė (darbo </w:t>
      </w:r>
      <w:r w:rsidR="00BB3302" w:rsidRPr="00AD3A0E">
        <w:rPr>
          <w:rFonts w:ascii="Times New Roman" w:hAnsi="Times New Roman"/>
          <w:bCs/>
          <w:sz w:val="24"/>
          <w:szCs w:val="24"/>
          <w:lang w:val="lt-LT"/>
        </w:rPr>
        <w:tab/>
      </w:r>
      <w:r w:rsidR="00BB3302" w:rsidRPr="00AD3A0E">
        <w:rPr>
          <w:rFonts w:ascii="Times New Roman" w:hAnsi="Times New Roman"/>
          <w:bCs/>
          <w:sz w:val="24"/>
          <w:szCs w:val="24"/>
          <w:lang w:val="lt-LT"/>
        </w:rPr>
        <w:tab/>
      </w:r>
      <w:r w:rsidR="00BB3302" w:rsidRPr="00AD3A0E">
        <w:rPr>
          <w:rFonts w:ascii="Times New Roman" w:hAnsi="Times New Roman"/>
          <w:bCs/>
          <w:sz w:val="24"/>
          <w:szCs w:val="24"/>
          <w:lang w:val="lt-LT"/>
        </w:rPr>
        <w:tab/>
      </w:r>
      <w:r w:rsidR="00BB3302" w:rsidRPr="00AD3A0E">
        <w:rPr>
          <w:rFonts w:ascii="Times New Roman" w:hAnsi="Times New Roman"/>
          <w:bCs/>
          <w:sz w:val="24"/>
          <w:szCs w:val="24"/>
          <w:lang w:val="lt-LT"/>
        </w:rPr>
        <w:tab/>
      </w:r>
      <w:r w:rsidR="00BB3302" w:rsidRPr="00AD3A0E">
        <w:rPr>
          <w:rFonts w:ascii="Times New Roman" w:hAnsi="Times New Roman"/>
          <w:bCs/>
          <w:sz w:val="24"/>
          <w:szCs w:val="24"/>
          <w:lang w:val="lt-LT"/>
        </w:rPr>
        <w:tab/>
      </w:r>
      <w:r w:rsidR="00BB3302" w:rsidRPr="00AD3A0E">
        <w:rPr>
          <w:rFonts w:ascii="Times New Roman" w:hAnsi="Times New Roman"/>
          <w:bCs/>
          <w:sz w:val="24"/>
          <w:szCs w:val="24"/>
          <w:lang w:val="lt-LT"/>
        </w:rPr>
        <w:tab/>
      </w:r>
      <w:r w:rsidR="00C070E3" w:rsidRPr="00AD3A0E">
        <w:rPr>
          <w:rFonts w:ascii="Times New Roman" w:hAnsi="Times New Roman"/>
          <w:bCs/>
          <w:sz w:val="24"/>
          <w:szCs w:val="24"/>
          <w:lang w:val="lt-LT"/>
        </w:rPr>
        <w:t xml:space="preserve">  </w:t>
      </w:r>
      <w:r w:rsidR="00BB3302" w:rsidRPr="00AD3A0E">
        <w:rPr>
          <w:rFonts w:ascii="Times New Roman" w:hAnsi="Times New Roman"/>
          <w:bCs/>
          <w:sz w:val="24"/>
          <w:szCs w:val="24"/>
          <w:lang w:val="lt-LT"/>
        </w:rPr>
        <w:t>grupės sekretorė);</w:t>
      </w:r>
    </w:p>
    <w:p w:rsidR="00022062" w:rsidRPr="00CA39E4" w:rsidRDefault="00BB3302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ab/>
      </w:r>
      <w:r w:rsidR="00C070E3" w:rsidRPr="00AD3A0E">
        <w:rPr>
          <w:rFonts w:ascii="Times New Roman" w:hAnsi="Times New Roman"/>
          <w:sz w:val="24"/>
          <w:szCs w:val="24"/>
          <w:lang w:val="lt-LT"/>
        </w:rPr>
        <w:t xml:space="preserve">Aušrys </w:t>
      </w:r>
      <w:proofErr w:type="spellStart"/>
      <w:r w:rsidR="00C070E3" w:rsidRPr="00AD3A0E">
        <w:rPr>
          <w:rFonts w:ascii="Times New Roman" w:hAnsi="Times New Roman"/>
          <w:sz w:val="24"/>
          <w:szCs w:val="24"/>
          <w:lang w:val="lt-LT"/>
        </w:rPr>
        <w:t>Kvederevi</w:t>
      </w:r>
      <w:r w:rsidR="00C070E3" w:rsidRPr="00AD3A0E">
        <w:rPr>
          <w:rFonts w:ascii="Times New Roman" w:hAnsi="Times New Roman" w:hint="eastAsia"/>
          <w:sz w:val="24"/>
          <w:szCs w:val="24"/>
          <w:lang w:val="lt-LT"/>
        </w:rPr>
        <w:t>č</w:t>
      </w:r>
      <w:r w:rsidR="00C070E3" w:rsidRPr="00AD3A0E">
        <w:rPr>
          <w:rFonts w:ascii="Times New Roman" w:hAnsi="Times New Roman"/>
          <w:sz w:val="24"/>
          <w:szCs w:val="24"/>
          <w:lang w:val="lt-LT"/>
        </w:rPr>
        <w:t>ius</w:t>
      </w:r>
      <w:proofErr w:type="spellEnd"/>
      <w:r w:rsidR="00022062" w:rsidRPr="00AD3A0E">
        <w:rPr>
          <w:rFonts w:ascii="Times New Roman" w:hAnsi="Times New Roman"/>
          <w:sz w:val="24"/>
          <w:szCs w:val="24"/>
          <w:lang w:val="lt-LT"/>
        </w:rPr>
        <w:tab/>
      </w:r>
      <w:r w:rsidR="00022062" w:rsidRPr="00CA39E4">
        <w:rPr>
          <w:rFonts w:ascii="Times New Roman" w:hAnsi="Times New Roman"/>
          <w:sz w:val="24"/>
          <w:szCs w:val="24"/>
          <w:lang w:val="lt-LT"/>
        </w:rPr>
        <w:t>– Marijampolės apskrities vyriausiojo policijos komisariato</w:t>
      </w:r>
    </w:p>
    <w:p w:rsidR="00022062" w:rsidRPr="00CA39E4" w:rsidRDefault="00022062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Šakių rajono policijos komisariato viršininkas;</w:t>
      </w:r>
    </w:p>
    <w:p w:rsidR="00DA7E6B" w:rsidRPr="00CA39E4" w:rsidRDefault="00F0698B" w:rsidP="00850C60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DA7E6B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Evelina </w:t>
      </w:r>
      <w:proofErr w:type="spellStart"/>
      <w:r w:rsidR="004D1128" w:rsidRPr="00AD3A0E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Avlas</w:t>
      </w:r>
      <w:proofErr w:type="spellEnd"/>
      <w:r w:rsidR="004D1128" w:rsidRPr="00AD3A0E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</w:t>
      </w:r>
      <w:r w:rsidR="00893F39">
        <w:rPr>
          <w:rStyle w:val="Grietas"/>
          <w:rFonts w:ascii="Times New Roman" w:hAnsi="Times New Roman"/>
          <w:b w:val="0"/>
          <w:color w:val="FF0000"/>
          <w:sz w:val="24"/>
          <w:szCs w:val="24"/>
          <w:lang w:val="lt-LT"/>
        </w:rPr>
        <w:t xml:space="preserve">                </w:t>
      </w:r>
      <w:r w:rsidR="00DA7E6B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– </w:t>
      </w:r>
      <w:r w:rsidR="00DA7E6B" w:rsidRPr="00CA39E4">
        <w:rPr>
          <w:rFonts w:ascii="Times New Roman" w:hAnsi="Times New Roman"/>
          <w:sz w:val="24"/>
          <w:szCs w:val="24"/>
          <w:lang w:val="lt-LT"/>
        </w:rPr>
        <w:t>savivaldybės administracijos vyriausioji specialistė;</w:t>
      </w:r>
    </w:p>
    <w:p w:rsidR="00CA39E4" w:rsidRDefault="00DA7E6B" w:rsidP="00850C60">
      <w:pPr>
        <w:tabs>
          <w:tab w:val="left" w:pos="1242"/>
        </w:tabs>
        <w:jc w:val="both"/>
        <w:rPr>
          <w:rFonts w:ascii="Times New Roman" w:hAnsi="Times New Roman"/>
          <w:sz w:val="4"/>
          <w:szCs w:val="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</w:p>
    <w:p w:rsidR="00CA39E4" w:rsidRDefault="00CA39E4" w:rsidP="00850C60">
      <w:pPr>
        <w:tabs>
          <w:tab w:val="left" w:pos="1242"/>
        </w:tabs>
        <w:jc w:val="both"/>
        <w:rPr>
          <w:rFonts w:ascii="Times New Roman" w:hAnsi="Times New Roman"/>
          <w:sz w:val="4"/>
          <w:szCs w:val="4"/>
          <w:lang w:val="lt-LT"/>
        </w:rPr>
      </w:pPr>
    </w:p>
    <w:p w:rsidR="00CA39E4" w:rsidRPr="00CA39E4" w:rsidRDefault="00CA39E4" w:rsidP="00850C60">
      <w:pPr>
        <w:tabs>
          <w:tab w:val="left" w:pos="1242"/>
        </w:tabs>
        <w:jc w:val="both"/>
        <w:rPr>
          <w:rFonts w:ascii="Times New Roman" w:hAnsi="Times New Roman"/>
          <w:sz w:val="4"/>
          <w:szCs w:val="4"/>
          <w:lang w:val="lt-LT"/>
        </w:rPr>
      </w:pPr>
    </w:p>
    <w:p w:rsidR="00F0698B" w:rsidRPr="00CA39E4" w:rsidRDefault="00DA7E6B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F0698B" w:rsidRPr="00CA39E4">
        <w:rPr>
          <w:rFonts w:ascii="Times New Roman" w:hAnsi="Times New Roman"/>
          <w:sz w:val="24"/>
          <w:szCs w:val="24"/>
          <w:lang w:val="lt-LT"/>
        </w:rPr>
        <w:t xml:space="preserve">Martinas Eimutis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="00F0698B" w:rsidRPr="00CA39E4">
        <w:rPr>
          <w:rFonts w:ascii="Times New Roman" w:hAnsi="Times New Roman"/>
          <w:sz w:val="24"/>
          <w:szCs w:val="24"/>
          <w:lang w:val="lt-LT"/>
        </w:rPr>
        <w:t>– savivaldybės tarybos narys;</w:t>
      </w:r>
    </w:p>
    <w:p w:rsidR="009409B3" w:rsidRPr="00CA39E4" w:rsidRDefault="00F0698B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C97F3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Janina </w:t>
      </w:r>
      <w:proofErr w:type="spellStart"/>
      <w:r w:rsidR="00DD0A28" w:rsidRPr="00CA39E4">
        <w:rPr>
          <w:rFonts w:ascii="Times New Roman" w:hAnsi="Times New Roman"/>
          <w:sz w:val="24"/>
          <w:szCs w:val="24"/>
          <w:lang w:val="lt-LT"/>
        </w:rPr>
        <w:t>Jokūbaitienė</w:t>
      </w:r>
      <w:proofErr w:type="spellEnd"/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 </w:t>
      </w:r>
      <w:r w:rsidR="009409B3" w:rsidRPr="00CA39E4">
        <w:rPr>
          <w:rFonts w:ascii="Times New Roman" w:hAnsi="Times New Roman"/>
          <w:sz w:val="24"/>
          <w:szCs w:val="24"/>
          <w:lang w:val="lt-LT"/>
        </w:rPr>
        <w:t xml:space="preserve">– Šakių rajono neįgaliųjų reikalų koordinacinės tarybos </w:t>
      </w:r>
    </w:p>
    <w:p w:rsidR="009409B3" w:rsidRPr="00CA39E4" w:rsidRDefault="009409B3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pirmininkė;</w:t>
      </w:r>
    </w:p>
    <w:p w:rsidR="009409B3" w:rsidRPr="00AD3A0E" w:rsidRDefault="00C36220" w:rsidP="00893F3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                </w:t>
      </w:r>
      <w:r w:rsidR="00466835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</w:t>
      </w: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</w:t>
      </w:r>
      <w:r w:rsidR="00DD0A28" w:rsidRPr="00AD3A0E">
        <w:rPr>
          <w:rFonts w:ascii="Times New Roman" w:hAnsi="Times New Roman"/>
          <w:sz w:val="24"/>
          <w:szCs w:val="24"/>
          <w:lang w:val="lt-LT"/>
        </w:rPr>
        <w:t xml:space="preserve">Danutė </w:t>
      </w:r>
      <w:proofErr w:type="spellStart"/>
      <w:r w:rsidR="00DD0A28" w:rsidRPr="00AD3A0E">
        <w:rPr>
          <w:rFonts w:ascii="Times New Roman" w:hAnsi="Times New Roman"/>
          <w:sz w:val="24"/>
          <w:szCs w:val="24"/>
          <w:lang w:val="lt-LT"/>
        </w:rPr>
        <w:t>Jurgutienė</w:t>
      </w:r>
      <w:proofErr w:type="spellEnd"/>
      <w:r w:rsidR="00DD0A28" w:rsidRPr="00AD3A0E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CA39E4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409B3" w:rsidRPr="00AD3A0E">
        <w:rPr>
          <w:rFonts w:ascii="Times New Roman" w:hAnsi="Times New Roman"/>
          <w:sz w:val="24"/>
          <w:szCs w:val="24"/>
          <w:lang w:val="lt-LT"/>
        </w:rPr>
        <w:t xml:space="preserve">− </w:t>
      </w:r>
      <w:r w:rsidR="00893F39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409B3" w:rsidRPr="00AD3A0E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 w:rsidR="00ED4611" w:rsidRPr="00AD3A0E">
        <w:rPr>
          <w:rFonts w:ascii="Times New Roman" w:hAnsi="Times New Roman"/>
          <w:sz w:val="24"/>
          <w:szCs w:val="24"/>
          <w:lang w:val="lt-LT"/>
        </w:rPr>
        <w:t>Švietimo, sporto ir jaunimo reikalų</w:t>
      </w:r>
      <w:r w:rsidR="009409B3" w:rsidRPr="00AD3A0E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</w:p>
    <w:p w:rsidR="009409B3" w:rsidRPr="00AD3A0E" w:rsidRDefault="009409B3" w:rsidP="00CA39E4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D3A0E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</w:t>
      </w:r>
      <w:r w:rsidR="00CD4D21" w:rsidRPr="00AD3A0E">
        <w:rPr>
          <w:rFonts w:ascii="Times New Roman" w:hAnsi="Times New Roman"/>
          <w:sz w:val="24"/>
          <w:szCs w:val="24"/>
          <w:lang w:val="lt-LT"/>
        </w:rPr>
        <w:t xml:space="preserve">skyriaus </w:t>
      </w:r>
      <w:r w:rsidR="00ED4611" w:rsidRPr="00AD3A0E">
        <w:rPr>
          <w:rFonts w:ascii="Times New Roman" w:hAnsi="Times New Roman"/>
          <w:sz w:val="24"/>
          <w:szCs w:val="24"/>
          <w:lang w:val="lt-LT"/>
        </w:rPr>
        <w:t>vyriausioji specialistė</w:t>
      </w:r>
      <w:r w:rsidRPr="00AD3A0E">
        <w:rPr>
          <w:rFonts w:ascii="Times New Roman" w:hAnsi="Times New Roman"/>
          <w:sz w:val="24"/>
          <w:szCs w:val="24"/>
          <w:lang w:val="lt-LT"/>
        </w:rPr>
        <w:t>;</w:t>
      </w:r>
    </w:p>
    <w:p w:rsidR="009409B3" w:rsidRPr="00AD3A0E" w:rsidRDefault="00C36220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D3A0E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DD0A28" w:rsidRPr="00AD3A0E">
        <w:rPr>
          <w:rFonts w:ascii="Times New Roman" w:hAnsi="Times New Roman"/>
          <w:sz w:val="24"/>
          <w:szCs w:val="24"/>
          <w:lang w:val="lt-LT"/>
        </w:rPr>
        <w:t xml:space="preserve">Virginijus </w:t>
      </w:r>
      <w:proofErr w:type="spellStart"/>
      <w:r w:rsidR="00DD0A28" w:rsidRPr="00AD3A0E">
        <w:rPr>
          <w:rFonts w:ascii="Times New Roman" w:hAnsi="Times New Roman"/>
          <w:sz w:val="24"/>
          <w:szCs w:val="24"/>
          <w:lang w:val="lt-LT"/>
        </w:rPr>
        <w:t>Kelertas</w:t>
      </w:r>
      <w:proofErr w:type="spellEnd"/>
      <w:r w:rsidR="00DD0A28" w:rsidRPr="00AD3A0E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CA39E4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409B3" w:rsidRPr="00AD3A0E">
        <w:rPr>
          <w:rFonts w:ascii="Times New Roman" w:hAnsi="Times New Roman"/>
          <w:sz w:val="24"/>
          <w:szCs w:val="24"/>
          <w:lang w:val="lt-LT"/>
        </w:rPr>
        <w:t xml:space="preserve">– NVO „Sandora“ vadovas, evangelikų-liuteronų </w:t>
      </w:r>
    </w:p>
    <w:p w:rsidR="009409B3" w:rsidRPr="00CA39E4" w:rsidRDefault="009409B3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   bendruomenės kunigas;</w:t>
      </w:r>
    </w:p>
    <w:p w:rsidR="00F0698B" w:rsidRPr="00CA39E4" w:rsidRDefault="00F0698B" w:rsidP="00850C60">
      <w:pPr>
        <w:tabs>
          <w:tab w:val="left" w:pos="3544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Algirdas Klimaitis</w:t>
      </w:r>
      <w:r w:rsidR="00022062" w:rsidRPr="00CA39E4">
        <w:rPr>
          <w:rFonts w:ascii="Times New Roman" w:hAnsi="Times New Roman"/>
          <w:sz w:val="24"/>
          <w:szCs w:val="24"/>
          <w:lang w:val="lt-LT"/>
        </w:rPr>
        <w:t xml:space="preserve">        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Pr="00CA39E4">
        <w:rPr>
          <w:rFonts w:ascii="Times New Roman" w:hAnsi="Times New Roman"/>
          <w:sz w:val="24"/>
          <w:szCs w:val="24"/>
          <w:lang w:val="lt-LT"/>
        </w:rPr>
        <w:t>VšĮ Šakių ligoninės vyriausiasis gydytojas</w:t>
      </w:r>
      <w:r w:rsidR="00022062" w:rsidRPr="00CA39E4">
        <w:rPr>
          <w:rFonts w:ascii="Times New Roman" w:hAnsi="Times New Roman"/>
          <w:sz w:val="24"/>
          <w:szCs w:val="24"/>
          <w:lang w:val="lt-LT"/>
        </w:rPr>
        <w:t>;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</w:t>
      </w:r>
    </w:p>
    <w:p w:rsidR="009409B3" w:rsidRPr="00CA39E4" w:rsidRDefault="00F0698B" w:rsidP="00F60270">
      <w:pPr>
        <w:tabs>
          <w:tab w:val="left" w:pos="1276"/>
          <w:tab w:val="left" w:pos="3544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F6027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Viktoras </w:t>
      </w:r>
      <w:proofErr w:type="spellStart"/>
      <w:r w:rsidR="00DD0A28" w:rsidRPr="00CA39E4">
        <w:rPr>
          <w:rFonts w:ascii="Times New Roman" w:hAnsi="Times New Roman"/>
          <w:sz w:val="24"/>
          <w:szCs w:val="24"/>
          <w:lang w:val="lt-LT"/>
        </w:rPr>
        <w:t>Lebedžinskas</w:t>
      </w:r>
      <w:proofErr w:type="spellEnd"/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409B3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409B3" w:rsidRPr="00CA39E4">
        <w:rPr>
          <w:rFonts w:ascii="Times New Roman" w:hAnsi="Times New Roman"/>
          <w:sz w:val="24"/>
          <w:szCs w:val="24"/>
          <w:lang w:val="lt-LT"/>
        </w:rPr>
        <w:t xml:space="preserve">Šakių rajono savivaldybės visuomenės sveikatos biuro </w:t>
      </w:r>
    </w:p>
    <w:p w:rsidR="009409B3" w:rsidRPr="00CA39E4" w:rsidRDefault="009409B3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  direktorius;</w:t>
      </w:r>
    </w:p>
    <w:p w:rsidR="00E60D42" w:rsidRDefault="00022062" w:rsidP="00E60D4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Pr="00E60D42">
        <w:rPr>
          <w:rFonts w:ascii="Times New Roman" w:hAnsi="Times New Roman"/>
          <w:sz w:val="24"/>
          <w:szCs w:val="24"/>
          <w:lang w:val="lt-LT"/>
        </w:rPr>
        <w:t xml:space="preserve">Rūta </w:t>
      </w:r>
      <w:proofErr w:type="spellStart"/>
      <w:r w:rsidRPr="00E60D42">
        <w:rPr>
          <w:rFonts w:ascii="Times New Roman" w:hAnsi="Times New Roman"/>
          <w:sz w:val="24"/>
          <w:szCs w:val="24"/>
          <w:lang w:val="lt-LT"/>
        </w:rPr>
        <w:t>Lebedžinskienė</w:t>
      </w:r>
      <w:proofErr w:type="spellEnd"/>
      <w:r w:rsidRPr="00E60D42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60D42">
        <w:rPr>
          <w:rFonts w:ascii="Times New Roman" w:hAnsi="Times New Roman"/>
          <w:sz w:val="24"/>
          <w:szCs w:val="24"/>
          <w:lang w:val="lt-LT"/>
        </w:rPr>
        <w:tab/>
        <w:t>−</w:t>
      </w:r>
      <w:r w:rsidR="00E60D42" w:rsidRPr="00E60D4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60D42" w:rsidRPr="00AD3A0E">
        <w:rPr>
          <w:rFonts w:ascii="Times New Roman" w:hAnsi="Times New Roman"/>
          <w:sz w:val="24"/>
          <w:szCs w:val="24"/>
          <w:lang w:val="lt-LT"/>
        </w:rPr>
        <w:t xml:space="preserve">Valstybės vaiko teisių apsaugos ir įvaikinimo tarnybos                    </w:t>
      </w:r>
      <w:r w:rsidR="00E60D42" w:rsidRPr="00AD3A0E">
        <w:rPr>
          <w:rFonts w:ascii="Times New Roman" w:hAnsi="Times New Roman"/>
          <w:sz w:val="24"/>
          <w:szCs w:val="24"/>
          <w:lang w:val="lt-LT"/>
        </w:rPr>
        <w:tab/>
      </w:r>
      <w:r w:rsidR="00E60D42" w:rsidRPr="00AD3A0E">
        <w:rPr>
          <w:rFonts w:ascii="Times New Roman" w:hAnsi="Times New Roman"/>
          <w:sz w:val="24"/>
          <w:szCs w:val="24"/>
          <w:lang w:val="lt-LT"/>
        </w:rPr>
        <w:tab/>
      </w:r>
      <w:r w:rsidR="00E60D42" w:rsidRPr="00AD3A0E">
        <w:rPr>
          <w:rFonts w:ascii="Times New Roman" w:hAnsi="Times New Roman"/>
          <w:sz w:val="24"/>
          <w:szCs w:val="24"/>
          <w:lang w:val="lt-LT"/>
        </w:rPr>
        <w:tab/>
      </w:r>
      <w:r w:rsidR="00E60D42" w:rsidRPr="00AD3A0E">
        <w:rPr>
          <w:rFonts w:ascii="Times New Roman" w:hAnsi="Times New Roman"/>
          <w:sz w:val="24"/>
          <w:szCs w:val="24"/>
          <w:lang w:val="lt-LT"/>
        </w:rPr>
        <w:tab/>
      </w:r>
      <w:r w:rsidR="00E60D42" w:rsidRPr="00AD3A0E">
        <w:rPr>
          <w:rFonts w:ascii="Times New Roman" w:hAnsi="Times New Roman"/>
          <w:sz w:val="24"/>
          <w:szCs w:val="24"/>
          <w:lang w:val="lt-LT"/>
        </w:rPr>
        <w:tab/>
        <w:t xml:space="preserve">    Marijampolės apskrities vaiko teisių apsaugos skyriaus </w:t>
      </w:r>
      <w:r w:rsidR="00E60D42" w:rsidRPr="00AD3A0E">
        <w:rPr>
          <w:rFonts w:ascii="Times New Roman" w:hAnsi="Times New Roman"/>
          <w:sz w:val="24"/>
          <w:szCs w:val="24"/>
          <w:lang w:val="lt-LT"/>
        </w:rPr>
        <w:tab/>
      </w:r>
      <w:r w:rsidR="00E60D42" w:rsidRPr="00AD3A0E">
        <w:rPr>
          <w:rFonts w:ascii="Times New Roman" w:hAnsi="Times New Roman"/>
          <w:sz w:val="24"/>
          <w:szCs w:val="24"/>
          <w:lang w:val="lt-LT"/>
        </w:rPr>
        <w:tab/>
      </w:r>
      <w:r w:rsidR="00E60D42" w:rsidRPr="00AD3A0E">
        <w:rPr>
          <w:rFonts w:ascii="Times New Roman" w:hAnsi="Times New Roman"/>
          <w:sz w:val="24"/>
          <w:szCs w:val="24"/>
          <w:lang w:val="lt-LT"/>
        </w:rPr>
        <w:tab/>
      </w:r>
      <w:r w:rsidR="00E60D42" w:rsidRPr="00AD3A0E">
        <w:rPr>
          <w:rFonts w:ascii="Times New Roman" w:hAnsi="Times New Roman"/>
          <w:sz w:val="24"/>
          <w:szCs w:val="24"/>
          <w:lang w:val="lt-LT"/>
        </w:rPr>
        <w:tab/>
      </w:r>
      <w:r w:rsidR="00E60D42" w:rsidRPr="00AD3A0E">
        <w:rPr>
          <w:rFonts w:ascii="Times New Roman" w:hAnsi="Times New Roman"/>
          <w:sz w:val="24"/>
          <w:szCs w:val="24"/>
          <w:lang w:val="lt-LT"/>
        </w:rPr>
        <w:tab/>
      </w:r>
      <w:r w:rsidR="00E60D42" w:rsidRPr="00AD3A0E">
        <w:rPr>
          <w:rFonts w:ascii="Times New Roman" w:hAnsi="Times New Roman"/>
          <w:sz w:val="24"/>
          <w:szCs w:val="24"/>
          <w:lang w:val="lt-LT"/>
        </w:rPr>
        <w:tab/>
        <w:t xml:space="preserve">     vyriausioji specialistė;</w:t>
      </w:r>
      <w:r w:rsidR="00E60D42" w:rsidRPr="00E60D42">
        <w:rPr>
          <w:rFonts w:ascii="Times New Roman" w:hAnsi="Times New Roman"/>
          <w:color w:val="FF0000"/>
          <w:sz w:val="24"/>
          <w:szCs w:val="24"/>
          <w:lang w:val="lt-LT"/>
        </w:rPr>
        <w:tab/>
      </w:r>
    </w:p>
    <w:p w:rsidR="009409B3" w:rsidRPr="00CA39E4" w:rsidRDefault="00E60D42" w:rsidP="00E60D42">
      <w:pPr>
        <w:tabs>
          <w:tab w:val="left" w:pos="1242"/>
        </w:tabs>
        <w:spacing w:line="360" w:lineRule="auto"/>
        <w:jc w:val="both"/>
        <w:rPr>
          <w:rStyle w:val="Grietas"/>
          <w:rFonts w:ascii="Times New Roman" w:hAnsi="Times New Roman"/>
          <w:b w:val="0"/>
          <w:sz w:val="24"/>
          <w:szCs w:val="24"/>
          <w:lang w:val="lt-LT"/>
        </w:rPr>
      </w:pPr>
      <w:r>
        <w:rPr>
          <w:rFonts w:ascii="Times New Roman" w:hAnsi="Times New Roman"/>
          <w:color w:val="FF0000"/>
          <w:sz w:val="24"/>
          <w:szCs w:val="24"/>
          <w:lang w:val="lt-LT"/>
        </w:rPr>
        <w:t xml:space="preserve">                  </w:t>
      </w:r>
      <w:r>
        <w:rPr>
          <w:rFonts w:ascii="Times New Roman" w:hAnsi="Times New Roman"/>
          <w:color w:val="FF0000"/>
          <w:sz w:val="24"/>
          <w:szCs w:val="24"/>
          <w:lang w:val="lt-LT"/>
        </w:rPr>
        <w:tab/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Virginijus Rekešius        </w:t>
      </w:r>
      <w:r w:rsidR="009409B3" w:rsidRPr="00CA39E4">
        <w:rPr>
          <w:rFonts w:ascii="Times New Roman" w:hAnsi="Times New Roman"/>
          <w:sz w:val="24"/>
          <w:szCs w:val="24"/>
          <w:lang w:val="lt-LT"/>
        </w:rPr>
        <w:t>–</w:t>
      </w:r>
      <w:r w:rsidR="009409B3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9409B3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Marijampolės apskrities priešgaisrinės gelbėjimo valdybos </w:t>
      </w:r>
    </w:p>
    <w:p w:rsidR="00DD5D9F" w:rsidRDefault="009409B3" w:rsidP="00DD5D9F">
      <w:pPr>
        <w:tabs>
          <w:tab w:val="left" w:pos="388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</w:t>
      </w: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Šakių priešgaisrinės gelbėjimo tarnybos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viršininkas;</w:t>
      </w:r>
    </w:p>
    <w:p w:rsidR="00DD5D9F" w:rsidRPr="00CA39E4" w:rsidRDefault="00E60D42" w:rsidP="00DD5D9F">
      <w:pPr>
        <w:spacing w:line="360" w:lineRule="auto"/>
        <w:ind w:left="1276" w:hanging="1276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  <w:proofErr w:type="spellStart"/>
      <w:r w:rsidR="00DD5D9F" w:rsidRPr="00AD3A0E">
        <w:rPr>
          <w:rFonts w:ascii="Times New Roman" w:hAnsi="Times New Roman"/>
          <w:sz w:val="24"/>
          <w:szCs w:val="24"/>
        </w:rPr>
        <w:t>Mečislovas</w:t>
      </w:r>
      <w:proofErr w:type="spellEnd"/>
      <w:r w:rsidR="00DD5D9F" w:rsidRPr="00AD3A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5D9F" w:rsidRPr="00AD3A0E">
        <w:rPr>
          <w:rFonts w:ascii="Times New Roman" w:hAnsi="Times New Roman"/>
          <w:sz w:val="24"/>
          <w:szCs w:val="24"/>
        </w:rPr>
        <w:t>Švabas</w:t>
      </w:r>
      <w:proofErr w:type="spellEnd"/>
      <w:r w:rsidR="00DD5D9F" w:rsidRPr="00AD3A0E">
        <w:rPr>
          <w:rFonts w:ascii="Times New Roman" w:hAnsi="Times New Roman"/>
          <w:sz w:val="24"/>
          <w:szCs w:val="24"/>
        </w:rPr>
        <w:t xml:space="preserve"> </w:t>
      </w:r>
      <w:r w:rsidR="00DD5D9F" w:rsidRPr="00AD3A0E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AD3A0E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DD5D9F" w:rsidRPr="00AD3A0E">
        <w:rPr>
          <w:rFonts w:ascii="Times New Roman" w:hAnsi="Times New Roman"/>
          <w:sz w:val="24"/>
          <w:szCs w:val="24"/>
          <w:lang w:val="lt-LT"/>
        </w:rPr>
        <w:t xml:space="preserve">  – savivaldybės tarybos narys;</w:t>
      </w:r>
      <w:r w:rsidR="00026025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9409B3" w:rsidRPr="00CA39E4" w:rsidRDefault="009409B3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B8585B" w:rsidRPr="00CA39E4">
        <w:rPr>
          <w:rFonts w:ascii="Times New Roman" w:hAnsi="Times New Roman"/>
          <w:sz w:val="24"/>
          <w:szCs w:val="24"/>
          <w:lang w:val="lt-LT"/>
        </w:rPr>
        <w:t xml:space="preserve">Gintautas </w:t>
      </w:r>
      <w:proofErr w:type="spellStart"/>
      <w:r w:rsidR="00B8585B" w:rsidRPr="00CA39E4">
        <w:rPr>
          <w:rFonts w:ascii="Times New Roman" w:hAnsi="Times New Roman"/>
          <w:sz w:val="24"/>
          <w:szCs w:val="24"/>
          <w:lang w:val="lt-LT"/>
        </w:rPr>
        <w:t>Vedegys</w:t>
      </w:r>
      <w:proofErr w:type="spellEnd"/>
      <w:r w:rsidR="00B8585B" w:rsidRPr="00CA39E4">
        <w:rPr>
          <w:rFonts w:ascii="Times New Roman" w:hAnsi="Times New Roman"/>
          <w:sz w:val="24"/>
          <w:szCs w:val="24"/>
          <w:lang w:val="lt-LT"/>
        </w:rPr>
        <w:t xml:space="preserve">    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8585B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6B05AA" w:rsidRPr="00CA39E4">
        <w:rPr>
          <w:rFonts w:ascii="Times New Roman" w:hAnsi="Times New Roman"/>
          <w:sz w:val="24"/>
          <w:szCs w:val="24"/>
          <w:lang w:val="lt-LT"/>
        </w:rPr>
        <w:t xml:space="preserve">VšĮ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Šakių rajono savivaldybės priešgaisrinės gelbėjimo </w:t>
      </w:r>
    </w:p>
    <w:p w:rsidR="003C5D03" w:rsidRPr="00CA39E4" w:rsidRDefault="009409B3" w:rsidP="00850C60">
      <w:pPr>
        <w:tabs>
          <w:tab w:val="left" w:pos="384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</w:t>
      </w:r>
      <w:r w:rsidR="006B05AA" w:rsidRPr="00CA39E4">
        <w:rPr>
          <w:rFonts w:ascii="Times New Roman" w:hAnsi="Times New Roman"/>
          <w:sz w:val="24"/>
          <w:szCs w:val="24"/>
          <w:lang w:val="lt-LT"/>
        </w:rPr>
        <w:t xml:space="preserve">tarnybos </w:t>
      </w:r>
      <w:r w:rsidRPr="00CA39E4">
        <w:rPr>
          <w:rFonts w:ascii="Times New Roman" w:hAnsi="Times New Roman"/>
          <w:sz w:val="24"/>
          <w:szCs w:val="24"/>
          <w:lang w:val="lt-LT"/>
        </w:rPr>
        <w:t>viršininkas.</w:t>
      </w:r>
      <w:r w:rsidR="003C5D03" w:rsidRPr="00CA39E4">
        <w:rPr>
          <w:rFonts w:ascii="Times New Roman" w:hAnsi="Times New Roman"/>
          <w:sz w:val="24"/>
          <w:szCs w:val="24"/>
        </w:rPr>
        <w:t xml:space="preserve"> </w:t>
      </w:r>
    </w:p>
    <w:p w:rsidR="00E60D42" w:rsidRDefault="002D2244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</w:p>
    <w:p w:rsidR="00E071C2" w:rsidRPr="00CA39E4" w:rsidRDefault="00E60D42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ab/>
      </w:r>
      <w:r w:rsidR="00E071C2" w:rsidRPr="00CA39E4">
        <w:rPr>
          <w:rFonts w:ascii="Times New Roman" w:hAnsi="Times New Roman"/>
          <w:b/>
          <w:sz w:val="24"/>
          <w:szCs w:val="24"/>
          <w:lang w:val="lt-LT"/>
        </w:rPr>
        <w:t>IV. Švietimo ir sporto</w:t>
      </w:r>
    </w:p>
    <w:p w:rsidR="00E071C2" w:rsidRPr="00CA39E4" w:rsidRDefault="00E56DA1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 xml:space="preserve"> </w:t>
      </w:r>
    </w:p>
    <w:p w:rsidR="00E071C2" w:rsidRPr="00AD3A0E" w:rsidRDefault="00E071C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proofErr w:type="spellStart"/>
      <w:r w:rsidRPr="00AD3A0E">
        <w:rPr>
          <w:rFonts w:ascii="Times New Roman" w:hAnsi="Times New Roman"/>
          <w:b/>
          <w:sz w:val="24"/>
          <w:szCs w:val="24"/>
          <w:lang w:val="lt-LT"/>
        </w:rPr>
        <w:t>Elvydas</w:t>
      </w:r>
      <w:proofErr w:type="spellEnd"/>
      <w:r w:rsidRPr="00AD3A0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proofErr w:type="spellStart"/>
      <w:r w:rsidR="00DD0A28" w:rsidRPr="00AD3A0E">
        <w:rPr>
          <w:rFonts w:ascii="Times New Roman" w:hAnsi="Times New Roman"/>
          <w:b/>
          <w:sz w:val="24"/>
          <w:szCs w:val="24"/>
          <w:lang w:val="lt-LT"/>
        </w:rPr>
        <w:t>Pauliukėnas</w:t>
      </w:r>
      <w:proofErr w:type="spellEnd"/>
      <w:r w:rsidR="00DD0A28" w:rsidRPr="00AD3A0E">
        <w:rPr>
          <w:rFonts w:ascii="Times New Roman" w:hAnsi="Times New Roman"/>
          <w:b/>
          <w:sz w:val="24"/>
          <w:szCs w:val="24"/>
          <w:lang w:val="lt-LT"/>
        </w:rPr>
        <w:t xml:space="preserve">    </w:t>
      </w:r>
      <w:r w:rsidRPr="00AD3A0E">
        <w:rPr>
          <w:rFonts w:ascii="Times New Roman" w:hAnsi="Times New Roman"/>
          <w:b/>
          <w:sz w:val="24"/>
          <w:szCs w:val="24"/>
          <w:lang w:val="lt-LT"/>
        </w:rPr>
        <w:t xml:space="preserve">– savivaldybės administracijos </w:t>
      </w:r>
      <w:r w:rsidR="001172E2" w:rsidRPr="00AD3A0E">
        <w:rPr>
          <w:rFonts w:ascii="Times New Roman" w:hAnsi="Times New Roman"/>
          <w:b/>
          <w:sz w:val="24"/>
          <w:szCs w:val="24"/>
          <w:lang w:val="lt-LT"/>
        </w:rPr>
        <w:t xml:space="preserve">Švietimo, sporto ir jaunimo </w:t>
      </w:r>
    </w:p>
    <w:p w:rsidR="00E071C2" w:rsidRPr="00AD3A0E" w:rsidRDefault="00E071C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AD3A0E">
        <w:rPr>
          <w:rFonts w:ascii="Times New Roman" w:hAnsi="Times New Roman"/>
          <w:b/>
          <w:sz w:val="24"/>
          <w:szCs w:val="24"/>
          <w:lang w:val="lt-LT"/>
        </w:rPr>
        <w:tab/>
      </w:r>
      <w:r w:rsidRPr="00AD3A0E">
        <w:rPr>
          <w:rFonts w:ascii="Times New Roman" w:hAnsi="Times New Roman"/>
          <w:b/>
          <w:sz w:val="24"/>
          <w:szCs w:val="24"/>
          <w:lang w:val="lt-LT"/>
        </w:rPr>
        <w:tab/>
      </w:r>
      <w:r w:rsidR="001172E2" w:rsidRPr="00AD3A0E">
        <w:rPr>
          <w:rFonts w:ascii="Times New Roman" w:hAnsi="Times New Roman"/>
          <w:b/>
          <w:sz w:val="24"/>
          <w:szCs w:val="24"/>
          <w:lang w:val="lt-LT"/>
        </w:rPr>
        <w:t>reikalų skyriaus</w:t>
      </w:r>
      <w:r w:rsidRPr="00AD3A0E">
        <w:rPr>
          <w:rFonts w:ascii="Times New Roman" w:hAnsi="Times New Roman"/>
          <w:b/>
          <w:sz w:val="24"/>
          <w:szCs w:val="24"/>
          <w:lang w:val="lt-LT"/>
        </w:rPr>
        <w:t xml:space="preserve"> vedėjas (darbo grupės vadovas);</w:t>
      </w:r>
    </w:p>
    <w:p w:rsidR="001A2591" w:rsidRPr="00AD3A0E" w:rsidRDefault="00E071C2" w:rsidP="001A2591">
      <w:pPr>
        <w:tabs>
          <w:tab w:val="left" w:pos="1276"/>
          <w:tab w:val="left" w:pos="3686"/>
        </w:tabs>
        <w:spacing w:line="360" w:lineRule="auto"/>
        <w:ind w:left="414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1A2591" w:rsidRPr="00AD3A0E">
        <w:rPr>
          <w:rFonts w:ascii="Times New Roman" w:hAnsi="Times New Roman"/>
          <w:bCs/>
          <w:sz w:val="24"/>
          <w:szCs w:val="24"/>
          <w:lang w:val="lt-LT"/>
        </w:rPr>
        <w:t xml:space="preserve">Danutė </w:t>
      </w:r>
      <w:proofErr w:type="spellStart"/>
      <w:r w:rsidR="001A2591" w:rsidRPr="00AD3A0E">
        <w:rPr>
          <w:rFonts w:ascii="Times New Roman" w:hAnsi="Times New Roman"/>
          <w:bCs/>
          <w:sz w:val="24"/>
          <w:szCs w:val="24"/>
          <w:lang w:val="lt-LT"/>
        </w:rPr>
        <w:t>Jurgutienė</w:t>
      </w:r>
      <w:proofErr w:type="spellEnd"/>
      <w:r w:rsidR="001A2591" w:rsidRPr="00AD3A0E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1A2591" w:rsidRPr="00AD3A0E">
        <w:rPr>
          <w:rFonts w:ascii="Times New Roman" w:hAnsi="Times New Roman"/>
          <w:sz w:val="24"/>
          <w:szCs w:val="24"/>
          <w:lang w:val="lt-LT"/>
        </w:rPr>
        <w:t xml:space="preserve">         – savivaldybės administracijos Švietimo, sporto ir jaunimo </w:t>
      </w:r>
    </w:p>
    <w:p w:rsidR="001A2591" w:rsidRPr="00AD3A0E" w:rsidRDefault="001A2591" w:rsidP="001A2591">
      <w:pPr>
        <w:spacing w:line="360" w:lineRule="auto"/>
        <w:ind w:left="414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D3A0E">
        <w:rPr>
          <w:rFonts w:ascii="Times New Roman" w:hAnsi="Times New Roman"/>
          <w:sz w:val="24"/>
          <w:szCs w:val="24"/>
          <w:lang w:val="lt-LT"/>
        </w:rPr>
        <w:tab/>
        <w:t xml:space="preserve">                                      reikalų skyriaus vyriausioji specialistė (darbo grupės </w:t>
      </w:r>
    </w:p>
    <w:p w:rsidR="001A2591" w:rsidRPr="00AD3A0E" w:rsidRDefault="001A2591" w:rsidP="001A2591">
      <w:pPr>
        <w:spacing w:line="360" w:lineRule="auto"/>
        <w:ind w:left="414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D3A0E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sekretorė);</w:t>
      </w:r>
    </w:p>
    <w:p w:rsidR="0076244B" w:rsidRPr="00CA39E4" w:rsidRDefault="001A2591" w:rsidP="00747D5A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Inga </w:t>
      </w:r>
      <w:proofErr w:type="spellStart"/>
      <w:r w:rsidR="00DD0A28" w:rsidRPr="00CA39E4">
        <w:rPr>
          <w:rFonts w:ascii="Times New Roman" w:hAnsi="Times New Roman"/>
          <w:sz w:val="24"/>
          <w:szCs w:val="24"/>
          <w:lang w:val="lt-LT"/>
        </w:rPr>
        <w:t>Bankauskienė</w:t>
      </w:r>
      <w:proofErr w:type="spellEnd"/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  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– Šakių rajono sporto klubų sąjungos prezidentė;</w:t>
      </w:r>
    </w:p>
    <w:p w:rsidR="00E071C2" w:rsidRPr="00CA39E4" w:rsidRDefault="00E071C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  <w:t>A</w:t>
      </w:r>
      <w:r w:rsidR="003C5D03" w:rsidRPr="00CA39E4">
        <w:rPr>
          <w:rFonts w:ascii="Times New Roman" w:hAnsi="Times New Roman"/>
          <w:sz w:val="24"/>
          <w:szCs w:val="24"/>
          <w:lang w:val="lt-LT"/>
        </w:rPr>
        <w:t xml:space="preserve">lgimantas </w:t>
      </w:r>
      <w:proofErr w:type="spellStart"/>
      <w:r w:rsidR="003C5D03" w:rsidRPr="00CA39E4">
        <w:rPr>
          <w:rFonts w:ascii="Times New Roman" w:hAnsi="Times New Roman"/>
          <w:sz w:val="24"/>
          <w:szCs w:val="24"/>
          <w:lang w:val="lt-LT"/>
        </w:rPr>
        <w:t>Damijonaitis</w:t>
      </w:r>
      <w:proofErr w:type="spellEnd"/>
      <w:r w:rsidR="003C5D03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E2690" w:rsidRPr="00CA39E4">
        <w:rPr>
          <w:rFonts w:ascii="Times New Roman" w:hAnsi="Times New Roman"/>
          <w:sz w:val="24"/>
          <w:szCs w:val="24"/>
          <w:lang w:val="lt-LT"/>
        </w:rPr>
        <w:t>–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savivaldybės tarybos narys;</w:t>
      </w:r>
    </w:p>
    <w:p w:rsidR="00E071C2" w:rsidRPr="00AD3A0E" w:rsidRDefault="00DD0A28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AD3A0E">
        <w:rPr>
          <w:rFonts w:ascii="Times New Roman" w:hAnsi="Times New Roman"/>
          <w:sz w:val="24"/>
          <w:szCs w:val="24"/>
          <w:lang w:val="lt-LT"/>
        </w:rPr>
        <w:t xml:space="preserve">Gintaras </w:t>
      </w:r>
      <w:proofErr w:type="spellStart"/>
      <w:r w:rsidRPr="00AD3A0E">
        <w:rPr>
          <w:rFonts w:ascii="Times New Roman" w:hAnsi="Times New Roman"/>
          <w:sz w:val="24"/>
          <w:szCs w:val="24"/>
          <w:lang w:val="lt-LT"/>
        </w:rPr>
        <w:t>Demenius</w:t>
      </w:r>
      <w:proofErr w:type="spellEnd"/>
      <w:r w:rsidRPr="00AD3A0E">
        <w:rPr>
          <w:rFonts w:ascii="Times New Roman" w:hAnsi="Times New Roman"/>
          <w:sz w:val="24"/>
          <w:szCs w:val="24"/>
          <w:lang w:val="lt-LT"/>
        </w:rPr>
        <w:t xml:space="preserve">      </w:t>
      </w:r>
      <w:r w:rsidR="0076244B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071C2" w:rsidRPr="00AD3A0E">
        <w:rPr>
          <w:rFonts w:ascii="Times New Roman" w:hAnsi="Times New Roman"/>
          <w:sz w:val="24"/>
          <w:szCs w:val="24"/>
          <w:lang w:val="lt-LT"/>
        </w:rPr>
        <w:t xml:space="preserve">− savivaldybės administracijos </w:t>
      </w:r>
      <w:r w:rsidR="001172E2" w:rsidRPr="00AD3A0E">
        <w:rPr>
          <w:rFonts w:ascii="Times New Roman" w:hAnsi="Times New Roman"/>
          <w:sz w:val="24"/>
          <w:szCs w:val="24"/>
          <w:lang w:val="lt-LT"/>
        </w:rPr>
        <w:t xml:space="preserve">Švietimo, sporto ir jaunimo </w:t>
      </w:r>
    </w:p>
    <w:p w:rsidR="00E071C2" w:rsidRPr="00AD3A0E" w:rsidRDefault="00E071C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D3A0E">
        <w:rPr>
          <w:rFonts w:ascii="Times New Roman" w:hAnsi="Times New Roman"/>
          <w:sz w:val="24"/>
          <w:szCs w:val="24"/>
          <w:lang w:val="lt-LT"/>
        </w:rPr>
        <w:tab/>
      </w:r>
      <w:r w:rsidRPr="00AD3A0E">
        <w:rPr>
          <w:rFonts w:ascii="Times New Roman" w:hAnsi="Times New Roman"/>
          <w:sz w:val="24"/>
          <w:szCs w:val="24"/>
          <w:lang w:val="lt-LT"/>
        </w:rPr>
        <w:tab/>
      </w:r>
      <w:r w:rsidR="001172E2" w:rsidRPr="00AD3A0E">
        <w:rPr>
          <w:rFonts w:ascii="Times New Roman" w:hAnsi="Times New Roman"/>
          <w:sz w:val="24"/>
          <w:szCs w:val="24"/>
          <w:lang w:val="lt-LT"/>
        </w:rPr>
        <w:t xml:space="preserve">reikalų skyriaus </w:t>
      </w:r>
      <w:r w:rsidRPr="00AD3A0E">
        <w:rPr>
          <w:rFonts w:ascii="Times New Roman" w:hAnsi="Times New Roman"/>
          <w:sz w:val="24"/>
          <w:szCs w:val="24"/>
          <w:lang w:val="lt-LT"/>
        </w:rPr>
        <w:t>vyriausiasis specialistas;</w:t>
      </w:r>
      <w:r w:rsidRPr="00AD3A0E">
        <w:rPr>
          <w:rFonts w:ascii="Times New Roman" w:hAnsi="Times New Roman"/>
          <w:sz w:val="24"/>
          <w:szCs w:val="24"/>
          <w:lang w:val="lt-LT"/>
        </w:rPr>
        <w:tab/>
      </w:r>
    </w:p>
    <w:p w:rsidR="0076244B" w:rsidRPr="00CA39E4" w:rsidRDefault="0076244B" w:rsidP="00850C60">
      <w:pPr>
        <w:tabs>
          <w:tab w:val="left" w:pos="1242"/>
          <w:tab w:val="left" w:pos="387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lastRenderedPageBreak/>
        <w:t xml:space="preserve">                    Marija Jurgilienė           –  Marijampolės profesinio rengimo centro Kudirkos</w:t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</w:p>
    <w:p w:rsidR="0076244B" w:rsidRPr="00CA39E4" w:rsidRDefault="0076244B" w:rsidP="00850C60">
      <w:pPr>
        <w:tabs>
          <w:tab w:val="left" w:pos="387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Naumiesčio skyriaus vedėja;</w:t>
      </w:r>
    </w:p>
    <w:p w:rsidR="0076244B" w:rsidRPr="00CA39E4" w:rsidRDefault="00466835" w:rsidP="001A2591">
      <w:pPr>
        <w:tabs>
          <w:tab w:val="left" w:pos="1276"/>
          <w:tab w:val="left" w:pos="3686"/>
        </w:tabs>
        <w:spacing w:line="360" w:lineRule="auto"/>
        <w:ind w:left="414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Margarita Liukaitienė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 xml:space="preserve">– Šakių Trečiojo amžiaus universiteto </w:t>
      </w:r>
      <w:r w:rsidR="00CB08C1">
        <w:rPr>
          <w:rFonts w:ascii="Times New Roman" w:hAnsi="Times New Roman"/>
          <w:sz w:val="24"/>
          <w:szCs w:val="24"/>
          <w:lang w:val="lt-LT"/>
        </w:rPr>
        <w:t>rektorė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;</w:t>
      </w:r>
    </w:p>
    <w:p w:rsidR="0076244B" w:rsidRPr="00CA39E4" w:rsidRDefault="0076244B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Lilija </w:t>
      </w:r>
      <w:proofErr w:type="spellStart"/>
      <w:r w:rsidRPr="00CA39E4">
        <w:rPr>
          <w:rFonts w:ascii="Times New Roman" w:hAnsi="Times New Roman"/>
          <w:sz w:val="24"/>
          <w:szCs w:val="24"/>
          <w:lang w:val="lt-LT"/>
        </w:rPr>
        <w:t>Liutvinienė</w:t>
      </w:r>
      <w:proofErr w:type="spellEnd"/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– Šakių rajono </w:t>
      </w:r>
      <w:proofErr w:type="spellStart"/>
      <w:r w:rsidRPr="00CA39E4">
        <w:rPr>
          <w:rFonts w:ascii="Times New Roman" w:hAnsi="Times New Roman"/>
          <w:sz w:val="24"/>
          <w:szCs w:val="24"/>
          <w:lang w:val="lt-LT"/>
        </w:rPr>
        <w:t>Kriūkų</w:t>
      </w:r>
      <w:proofErr w:type="spellEnd"/>
      <w:r w:rsidRPr="00CA39E4">
        <w:rPr>
          <w:rFonts w:ascii="Times New Roman" w:hAnsi="Times New Roman"/>
          <w:sz w:val="24"/>
          <w:szCs w:val="24"/>
          <w:lang w:val="lt-LT"/>
        </w:rPr>
        <w:t xml:space="preserve"> mokyklos - daugiafunkcio centro </w:t>
      </w:r>
    </w:p>
    <w:p w:rsidR="0076244B" w:rsidRPr="00CA39E4" w:rsidRDefault="0076244B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direktorė;</w:t>
      </w:r>
    </w:p>
    <w:p w:rsidR="0076244B" w:rsidRPr="00CA39E4" w:rsidRDefault="00466835" w:rsidP="00850C60">
      <w:pPr>
        <w:spacing w:line="360" w:lineRule="auto"/>
        <w:ind w:left="414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76244B" w:rsidRPr="00CA39E4">
        <w:rPr>
          <w:rFonts w:ascii="Times New Roman" w:hAnsi="Times New Roman"/>
          <w:sz w:val="24"/>
          <w:szCs w:val="24"/>
          <w:lang w:val="lt-LT"/>
        </w:rPr>
        <w:t>Einaras</w:t>
      </w:r>
      <w:proofErr w:type="spellEnd"/>
      <w:r w:rsidR="0076244B" w:rsidRPr="00CA39E4">
        <w:rPr>
          <w:rFonts w:ascii="Times New Roman" w:hAnsi="Times New Roman"/>
          <w:sz w:val="24"/>
          <w:szCs w:val="24"/>
          <w:lang w:val="lt-LT"/>
        </w:rPr>
        <w:t xml:space="preserve"> Martinaitis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 xml:space="preserve"> – Šakių rajono Meno mokyklos direktorius;</w:t>
      </w:r>
    </w:p>
    <w:p w:rsidR="0076244B" w:rsidRPr="00CA39E4" w:rsidRDefault="00466835" w:rsidP="00850C60">
      <w:pPr>
        <w:tabs>
          <w:tab w:val="left" w:pos="3686"/>
        </w:tabs>
        <w:spacing w:line="360" w:lineRule="auto"/>
        <w:ind w:left="414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Jūratė </w:t>
      </w:r>
      <w:proofErr w:type="spellStart"/>
      <w:r w:rsidR="00DD0A28" w:rsidRPr="00CA39E4">
        <w:rPr>
          <w:rFonts w:ascii="Times New Roman" w:hAnsi="Times New Roman"/>
          <w:sz w:val="24"/>
          <w:szCs w:val="24"/>
          <w:lang w:val="lt-LT"/>
        </w:rPr>
        <w:t>Mozūraitienė</w:t>
      </w:r>
      <w:proofErr w:type="spellEnd"/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– Šakių „Žiburio“ gimnazijos direktorė;</w:t>
      </w:r>
    </w:p>
    <w:p w:rsidR="00E071C2" w:rsidRPr="00CA39E4" w:rsidRDefault="0076244B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Birutė </w:t>
      </w:r>
      <w:proofErr w:type="spellStart"/>
      <w:r w:rsidR="00DD0A28" w:rsidRPr="00CA39E4">
        <w:rPr>
          <w:rFonts w:ascii="Times New Roman" w:hAnsi="Times New Roman"/>
          <w:sz w:val="24"/>
          <w:szCs w:val="24"/>
          <w:lang w:val="lt-LT"/>
        </w:rPr>
        <w:t>Navikienė</w:t>
      </w:r>
      <w:proofErr w:type="spellEnd"/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="00E071C2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E071C2" w:rsidRPr="00CA39E4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Gelgaudiškio „Šaltinio“ specialiojo ugdymo centro</w:t>
      </w:r>
      <w:r w:rsidR="00E071C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>direktorė;</w:t>
      </w:r>
    </w:p>
    <w:p w:rsidR="00E071C2" w:rsidRPr="00CA39E4" w:rsidRDefault="00E071C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="004D6E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Roma Paškevičiūtė     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Šakių rajono savivaldybės jaunimo kūrybos ir sporto centro            </w:t>
      </w:r>
    </w:p>
    <w:p w:rsidR="0076244B" w:rsidRPr="00CA39E4" w:rsidRDefault="00E071C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direktorė;</w:t>
      </w:r>
    </w:p>
    <w:p w:rsidR="00E071C2" w:rsidRPr="00CA39E4" w:rsidRDefault="0076244B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D361C" w:rsidRPr="00CA39E4">
        <w:rPr>
          <w:rFonts w:ascii="Times New Roman" w:hAnsi="Times New Roman"/>
          <w:sz w:val="24"/>
          <w:szCs w:val="24"/>
          <w:lang w:val="lt-LT"/>
        </w:rPr>
        <w:t xml:space="preserve">Vytautas </w:t>
      </w:r>
      <w:proofErr w:type="spellStart"/>
      <w:r w:rsidR="007D361C" w:rsidRPr="00CA39E4">
        <w:rPr>
          <w:rFonts w:ascii="Times New Roman" w:hAnsi="Times New Roman"/>
          <w:sz w:val="24"/>
          <w:szCs w:val="24"/>
          <w:lang w:val="lt-LT"/>
        </w:rPr>
        <w:t>Strolys</w:t>
      </w:r>
      <w:proofErr w:type="spellEnd"/>
      <w:r w:rsidR="007D361C" w:rsidRPr="00CA39E4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071C2" w:rsidRPr="00CA39E4">
        <w:rPr>
          <w:rFonts w:ascii="Times New Roman" w:hAnsi="Times New Roman"/>
          <w:sz w:val="24"/>
          <w:szCs w:val="24"/>
          <w:lang w:val="lt-LT"/>
        </w:rPr>
        <w:t>– Šakių rajono Sintautų pagrindinės mokyklos direktorius;</w:t>
      </w:r>
    </w:p>
    <w:p w:rsidR="00E071C2" w:rsidRPr="00CA39E4" w:rsidRDefault="00E071C2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Vi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lma Vidrienė              </w:t>
      </w:r>
      <w:r w:rsidR="00B8585B" w:rsidRPr="00CA39E4">
        <w:rPr>
          <w:rFonts w:ascii="Times New Roman" w:hAnsi="Times New Roman"/>
          <w:sz w:val="24"/>
          <w:szCs w:val="24"/>
          <w:lang w:val="lt-LT"/>
        </w:rPr>
        <w:t>–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Šakių rajono Gelgaudiškio vaikų darželio ,,Eglutė“</w:t>
      </w:r>
      <w:r w:rsidR="00CA39E4" w:rsidRPr="00CA39E4">
        <w:rPr>
          <w:rFonts w:ascii="Times New Roman" w:hAnsi="Times New Roman"/>
          <w:sz w:val="24"/>
          <w:szCs w:val="24"/>
          <w:lang w:val="lt-LT"/>
        </w:rPr>
        <w:t xml:space="preserve"> direktorė.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  </w:t>
      </w:r>
    </w:p>
    <w:p w:rsidR="00507614" w:rsidRPr="00CA39E4" w:rsidRDefault="00590FBD" w:rsidP="00850C60">
      <w:pPr>
        <w:tabs>
          <w:tab w:val="left" w:pos="1242"/>
          <w:tab w:val="left" w:pos="373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ab/>
      </w:r>
    </w:p>
    <w:p w:rsidR="00E747C0" w:rsidRPr="00CA39E4" w:rsidRDefault="002D2244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>V. Verslo</w:t>
      </w:r>
      <w:r w:rsidR="00046303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</w:p>
    <w:p w:rsidR="00E747C0" w:rsidRPr="00CA39E4" w:rsidRDefault="00E747C0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:rsidR="000D09F2" w:rsidRPr="00CA39E4" w:rsidRDefault="00466835" w:rsidP="00850C60">
      <w:pPr>
        <w:tabs>
          <w:tab w:val="left" w:pos="1242"/>
          <w:tab w:val="left" w:pos="3686"/>
          <w:tab w:val="left" w:pos="38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           Daiva Palukaitienė       </w:t>
      </w:r>
      <w:r w:rsidR="000D09F2" w:rsidRPr="00CA39E4">
        <w:rPr>
          <w:rFonts w:ascii="Times New Roman" w:hAnsi="Times New Roman"/>
          <w:b/>
          <w:sz w:val="24"/>
          <w:szCs w:val="24"/>
          <w:lang w:val="lt-LT"/>
        </w:rPr>
        <w:t>– Šakių verslo informacijos centro direktorė</w:t>
      </w:r>
      <w:r w:rsidR="00070538" w:rsidRPr="00CA39E4">
        <w:rPr>
          <w:rFonts w:ascii="Times New Roman" w:hAnsi="Times New Roman"/>
          <w:b/>
          <w:sz w:val="24"/>
          <w:szCs w:val="24"/>
          <w:lang w:val="lt-LT"/>
        </w:rPr>
        <w:t>,</w:t>
      </w:r>
      <w:r w:rsidR="00303693" w:rsidRPr="00CA39E4">
        <w:rPr>
          <w:rFonts w:ascii="Times New Roman" w:eastAsiaTheme="minorHAnsi" w:hAnsi="Times New Roman"/>
          <w:sz w:val="24"/>
          <w:szCs w:val="24"/>
          <w:lang w:val="lt-LT" w:bidi="en-US"/>
        </w:rPr>
        <w:t xml:space="preserve"> </w:t>
      </w:r>
      <w:r w:rsidR="00303693" w:rsidRPr="00CA39E4">
        <w:rPr>
          <w:rFonts w:ascii="Times New Roman" w:hAnsi="Times New Roman"/>
          <w:b/>
          <w:sz w:val="24"/>
          <w:szCs w:val="24"/>
          <w:lang w:val="lt-LT"/>
        </w:rPr>
        <w:t xml:space="preserve">Kauno PPAR      </w:t>
      </w:r>
    </w:p>
    <w:p w:rsidR="00303693" w:rsidRPr="00CA39E4" w:rsidRDefault="000D09F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="00303693" w:rsidRPr="00CA39E4">
        <w:rPr>
          <w:rFonts w:ascii="Times New Roman" w:hAnsi="Times New Roman"/>
          <w:b/>
          <w:sz w:val="24"/>
          <w:szCs w:val="24"/>
          <w:lang w:val="lt-LT"/>
        </w:rPr>
        <w:t xml:space="preserve">Šakių atstovybės narystės koordinatorė (darbo grupės  </w:t>
      </w:r>
    </w:p>
    <w:p w:rsidR="00303693" w:rsidRPr="00CA39E4" w:rsidRDefault="00303693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                                                     vadovė); </w:t>
      </w:r>
    </w:p>
    <w:p w:rsidR="00A14F87" w:rsidRPr="00CA39E4" w:rsidRDefault="00CA39E4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proofErr w:type="spellStart"/>
      <w:r w:rsidR="00466835" w:rsidRPr="00CA39E4">
        <w:rPr>
          <w:rFonts w:ascii="Times New Roman" w:hAnsi="Times New Roman"/>
          <w:sz w:val="24"/>
          <w:szCs w:val="24"/>
          <w:lang w:val="lt-LT"/>
        </w:rPr>
        <w:t>Rasita</w:t>
      </w:r>
      <w:proofErr w:type="spellEnd"/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466835" w:rsidRPr="00CA39E4">
        <w:rPr>
          <w:rFonts w:ascii="Times New Roman" w:hAnsi="Times New Roman"/>
          <w:sz w:val="24"/>
          <w:szCs w:val="24"/>
          <w:lang w:val="lt-LT"/>
        </w:rPr>
        <w:t>Grincevičienė</w:t>
      </w:r>
      <w:proofErr w:type="spellEnd"/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 </w:t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A14F87" w:rsidRPr="00CA39E4">
        <w:rPr>
          <w:rFonts w:ascii="Times New Roman" w:hAnsi="Times New Roman"/>
          <w:sz w:val="24"/>
          <w:szCs w:val="24"/>
          <w:lang w:val="lt-LT"/>
        </w:rPr>
        <w:t>– UAB „</w:t>
      </w:r>
      <w:proofErr w:type="spellStart"/>
      <w:r w:rsidR="00A14F87" w:rsidRPr="00CA39E4">
        <w:rPr>
          <w:rFonts w:ascii="Times New Roman" w:hAnsi="Times New Roman"/>
          <w:sz w:val="24"/>
          <w:szCs w:val="24"/>
          <w:lang w:val="lt-LT"/>
        </w:rPr>
        <w:t>Jundula</w:t>
      </w:r>
      <w:proofErr w:type="spellEnd"/>
      <w:r w:rsidR="00A14F87" w:rsidRPr="00CA39E4">
        <w:rPr>
          <w:rFonts w:ascii="Times New Roman" w:hAnsi="Times New Roman"/>
          <w:sz w:val="24"/>
          <w:szCs w:val="24"/>
          <w:lang w:val="lt-LT"/>
        </w:rPr>
        <w:t xml:space="preserve">“ direktorė, Kauno PPAR Šakių atstovybės </w:t>
      </w:r>
    </w:p>
    <w:p w:rsidR="00A14F87" w:rsidRPr="00CA39E4" w:rsidRDefault="00A14F87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narė, Šakių verslo klubo narė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>(darbo grupės sekretorė)</w:t>
      </w:r>
      <w:r w:rsidRPr="00CA39E4">
        <w:rPr>
          <w:rFonts w:ascii="Times New Roman" w:hAnsi="Times New Roman"/>
          <w:sz w:val="24"/>
          <w:szCs w:val="24"/>
          <w:lang w:val="lt-LT"/>
        </w:rPr>
        <w:t>;</w:t>
      </w:r>
    </w:p>
    <w:p w:rsidR="00097A3B" w:rsidRPr="00CA39E4" w:rsidRDefault="00C76A49" w:rsidP="00850C60">
      <w:pPr>
        <w:tabs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786499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97A3B" w:rsidRPr="00CA39E4">
        <w:rPr>
          <w:rFonts w:ascii="Times New Roman" w:hAnsi="Times New Roman"/>
          <w:sz w:val="24"/>
          <w:szCs w:val="24"/>
          <w:lang w:val="lt-LT"/>
        </w:rPr>
        <w:t>Ieva Bernotaitė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97A3B" w:rsidRPr="00CA39E4">
        <w:rPr>
          <w:rFonts w:ascii="Times New Roman" w:hAnsi="Times New Roman"/>
          <w:sz w:val="24"/>
          <w:szCs w:val="24"/>
          <w:lang w:val="lt-LT"/>
        </w:rPr>
        <w:t xml:space="preserve"> – Šešupės </w:t>
      </w:r>
      <w:proofErr w:type="spellStart"/>
      <w:r w:rsidR="00097A3B" w:rsidRPr="00CA39E4">
        <w:rPr>
          <w:rFonts w:ascii="Times New Roman" w:hAnsi="Times New Roman"/>
          <w:sz w:val="24"/>
          <w:szCs w:val="24"/>
          <w:lang w:val="lt-LT"/>
        </w:rPr>
        <w:t>euroregiono</w:t>
      </w:r>
      <w:proofErr w:type="spellEnd"/>
      <w:r w:rsidR="00097A3B" w:rsidRPr="00CA39E4">
        <w:rPr>
          <w:rFonts w:ascii="Times New Roman" w:hAnsi="Times New Roman"/>
          <w:sz w:val="24"/>
          <w:szCs w:val="24"/>
          <w:lang w:val="lt-LT"/>
        </w:rPr>
        <w:t xml:space="preserve"> turizmo informacijos centro direktorė;</w:t>
      </w:r>
    </w:p>
    <w:p w:rsidR="000D09F2" w:rsidRPr="00CA39E4" w:rsidRDefault="00786499" w:rsidP="00850C60">
      <w:pPr>
        <w:tabs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Juozas </w:t>
      </w:r>
      <w:proofErr w:type="spellStart"/>
      <w:r w:rsidR="00466835" w:rsidRPr="00CA39E4">
        <w:rPr>
          <w:rFonts w:ascii="Times New Roman" w:hAnsi="Times New Roman"/>
          <w:sz w:val="24"/>
          <w:szCs w:val="24"/>
          <w:lang w:val="lt-LT"/>
        </w:rPr>
        <w:t>Dainelis</w:t>
      </w:r>
      <w:proofErr w:type="spellEnd"/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           </w:t>
      </w:r>
      <w:r w:rsidR="000D09F2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proofErr w:type="spellStart"/>
      <w:r w:rsidR="00303693" w:rsidRPr="00CA39E4">
        <w:rPr>
          <w:rFonts w:ascii="Times New Roman" w:hAnsi="Times New Roman"/>
          <w:sz w:val="24"/>
          <w:szCs w:val="24"/>
          <w:lang w:val="lt-LT"/>
        </w:rPr>
        <w:t>J.Dainelienės</w:t>
      </w:r>
      <w:proofErr w:type="spellEnd"/>
      <w:r w:rsidR="00303693" w:rsidRPr="00CA39E4">
        <w:rPr>
          <w:rFonts w:ascii="Times New Roman" w:hAnsi="Times New Roman"/>
          <w:sz w:val="24"/>
          <w:szCs w:val="24"/>
          <w:lang w:val="lt-LT"/>
        </w:rPr>
        <w:t xml:space="preserve"> įmonės bendrasavininkas, Šakių verslo klubo </w:t>
      </w:r>
    </w:p>
    <w:p w:rsidR="00303693" w:rsidRPr="00CA39E4" w:rsidRDefault="000D09F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 xml:space="preserve">narys; </w:t>
      </w:r>
    </w:p>
    <w:p w:rsidR="00097A3B" w:rsidRPr="00CA39E4" w:rsidRDefault="00097A3B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</w:t>
      </w:r>
      <w:r w:rsidR="00C36220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Raminta </w:t>
      </w:r>
      <w:proofErr w:type="spellStart"/>
      <w:r w:rsidR="00466835" w:rsidRPr="00CA39E4">
        <w:rPr>
          <w:rFonts w:ascii="Times New Roman" w:hAnsi="Times New Roman"/>
          <w:sz w:val="24"/>
          <w:szCs w:val="24"/>
          <w:lang w:val="lt-LT"/>
        </w:rPr>
        <w:t>Jakelaitienė</w:t>
      </w:r>
      <w:proofErr w:type="spellEnd"/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   </w:t>
      </w:r>
      <w:r w:rsidRPr="00CA39E4">
        <w:rPr>
          <w:rFonts w:ascii="Times New Roman" w:hAnsi="Times New Roman"/>
          <w:sz w:val="24"/>
          <w:szCs w:val="24"/>
          <w:lang w:val="lt-LT"/>
        </w:rPr>
        <w:t>– Šakių rajono Verslo tarybos pirmininkė;</w:t>
      </w:r>
    </w:p>
    <w:p w:rsidR="00097A3B" w:rsidRPr="00CA39E4" w:rsidRDefault="00097A3B" w:rsidP="00850C60">
      <w:pPr>
        <w:tabs>
          <w:tab w:val="left" w:pos="1242"/>
          <w:tab w:val="left" w:pos="387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C36220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Marija Jurgilienė 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CA39E4">
        <w:rPr>
          <w:rFonts w:ascii="Times New Roman" w:hAnsi="Times New Roman"/>
          <w:sz w:val="24"/>
          <w:szCs w:val="24"/>
          <w:lang w:val="lt-LT"/>
        </w:rPr>
        <w:t>– Marijampolės profesinio rengimo centro Kudirkos</w:t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</w:p>
    <w:p w:rsidR="00097A3B" w:rsidRPr="00CA39E4" w:rsidRDefault="00097A3B" w:rsidP="00850C60">
      <w:pPr>
        <w:tabs>
          <w:tab w:val="left" w:pos="387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Naumiesčio skyriaus vedėja;</w:t>
      </w:r>
    </w:p>
    <w:p w:rsidR="000D09F2" w:rsidRPr="00AD3A0E" w:rsidRDefault="00097A3B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D4D21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0D09F2" w:rsidRPr="00AD3A0E">
        <w:rPr>
          <w:rFonts w:ascii="Times New Roman" w:hAnsi="Times New Roman"/>
          <w:bCs/>
          <w:sz w:val="24"/>
          <w:szCs w:val="24"/>
          <w:lang w:val="lt-LT"/>
        </w:rPr>
        <w:t xml:space="preserve">Danutė </w:t>
      </w:r>
      <w:proofErr w:type="spellStart"/>
      <w:r w:rsidR="000D09F2" w:rsidRPr="00AD3A0E">
        <w:rPr>
          <w:rFonts w:ascii="Times New Roman" w:hAnsi="Times New Roman"/>
          <w:bCs/>
          <w:sz w:val="24"/>
          <w:szCs w:val="24"/>
          <w:lang w:val="lt-LT"/>
        </w:rPr>
        <w:t>Jurgutienė</w:t>
      </w:r>
      <w:proofErr w:type="spellEnd"/>
      <w:r w:rsidR="000D09F2" w:rsidRPr="00AD3A0E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2876ED" w:rsidRPr="00AD3A0E">
        <w:rPr>
          <w:rFonts w:ascii="Times New Roman" w:hAnsi="Times New Roman"/>
          <w:sz w:val="24"/>
          <w:szCs w:val="24"/>
          <w:lang w:val="lt-LT"/>
        </w:rPr>
        <w:t xml:space="preserve">      </w:t>
      </w:r>
      <w:r w:rsidR="00640F80" w:rsidRPr="00AD3A0E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0D09F2" w:rsidRPr="00AD3A0E">
        <w:rPr>
          <w:rFonts w:ascii="Times New Roman" w:hAnsi="Times New Roman"/>
          <w:sz w:val="24"/>
          <w:szCs w:val="24"/>
          <w:lang w:val="lt-LT"/>
        </w:rPr>
        <w:t>– savivaldybės administr</w:t>
      </w:r>
      <w:r w:rsidR="00A22B1A" w:rsidRPr="00AD3A0E">
        <w:rPr>
          <w:rFonts w:ascii="Times New Roman" w:hAnsi="Times New Roman"/>
          <w:sz w:val="24"/>
          <w:szCs w:val="24"/>
          <w:lang w:val="lt-LT"/>
        </w:rPr>
        <w:t xml:space="preserve">acijos </w:t>
      </w:r>
      <w:r w:rsidR="00957703" w:rsidRPr="00AD3A0E">
        <w:rPr>
          <w:rFonts w:ascii="Times New Roman" w:hAnsi="Times New Roman"/>
          <w:sz w:val="24"/>
          <w:szCs w:val="24"/>
          <w:lang w:val="lt-LT"/>
        </w:rPr>
        <w:t xml:space="preserve">Švietimo, sporto ir jaunimo </w:t>
      </w:r>
    </w:p>
    <w:p w:rsidR="000D09F2" w:rsidRPr="00AD3A0E" w:rsidRDefault="000D09F2" w:rsidP="00850C60">
      <w:pPr>
        <w:tabs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D3A0E">
        <w:rPr>
          <w:rFonts w:ascii="Times New Roman" w:hAnsi="Times New Roman"/>
          <w:sz w:val="24"/>
          <w:szCs w:val="24"/>
          <w:lang w:val="lt-LT"/>
        </w:rPr>
        <w:t xml:space="preserve">                                 </w:t>
      </w:r>
      <w:r w:rsidR="005D2557" w:rsidRPr="00AD3A0E">
        <w:rPr>
          <w:rFonts w:ascii="Times New Roman" w:hAnsi="Times New Roman"/>
          <w:sz w:val="24"/>
          <w:szCs w:val="24"/>
          <w:lang w:val="lt-LT"/>
        </w:rPr>
        <w:t xml:space="preserve">                             </w:t>
      </w:r>
      <w:r w:rsidR="00957703" w:rsidRPr="00AD3A0E">
        <w:rPr>
          <w:rFonts w:ascii="Times New Roman" w:hAnsi="Times New Roman"/>
          <w:sz w:val="24"/>
          <w:szCs w:val="24"/>
          <w:lang w:val="lt-LT"/>
        </w:rPr>
        <w:t xml:space="preserve">reikalų </w:t>
      </w:r>
      <w:r w:rsidR="00CD4D21" w:rsidRPr="00AD3A0E">
        <w:rPr>
          <w:rFonts w:ascii="Times New Roman" w:hAnsi="Times New Roman"/>
          <w:sz w:val="24"/>
          <w:szCs w:val="24"/>
          <w:lang w:val="lt-LT"/>
        </w:rPr>
        <w:t>skyriaus</w:t>
      </w:r>
      <w:r w:rsidR="005D4AB4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57703" w:rsidRPr="00AD3A0E">
        <w:rPr>
          <w:rFonts w:ascii="Times New Roman" w:hAnsi="Times New Roman"/>
          <w:sz w:val="24"/>
          <w:szCs w:val="24"/>
          <w:lang w:val="lt-LT"/>
        </w:rPr>
        <w:t>vyriausioji specialistė</w:t>
      </w:r>
      <w:r w:rsidRPr="00AD3A0E">
        <w:rPr>
          <w:rFonts w:ascii="Times New Roman" w:hAnsi="Times New Roman"/>
          <w:sz w:val="24"/>
          <w:szCs w:val="24"/>
          <w:lang w:val="lt-LT"/>
        </w:rPr>
        <w:t>;</w:t>
      </w:r>
    </w:p>
    <w:p w:rsidR="00097A3B" w:rsidRPr="00CA39E4" w:rsidRDefault="000D09F2" w:rsidP="005D2557">
      <w:pPr>
        <w:tabs>
          <w:tab w:val="left" w:pos="3544"/>
          <w:tab w:val="left" w:pos="3686"/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</w:t>
      </w:r>
      <w:r w:rsidR="002876ED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97A3B" w:rsidRPr="00CA39E4">
        <w:rPr>
          <w:rFonts w:ascii="Times New Roman" w:hAnsi="Times New Roman"/>
          <w:sz w:val="24"/>
          <w:szCs w:val="24"/>
          <w:lang w:val="lt-LT"/>
        </w:rPr>
        <w:t xml:space="preserve"> Arūnas Matusevič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ius       </w:t>
      </w:r>
      <w:r w:rsidR="00097A3B" w:rsidRPr="00CA39E4">
        <w:rPr>
          <w:rFonts w:ascii="Times New Roman" w:hAnsi="Times New Roman"/>
          <w:sz w:val="24"/>
          <w:szCs w:val="24"/>
          <w:lang w:val="lt-LT"/>
        </w:rPr>
        <w:t>– UAB „</w:t>
      </w:r>
      <w:proofErr w:type="spellStart"/>
      <w:r w:rsidR="00097A3B" w:rsidRPr="00CA39E4">
        <w:rPr>
          <w:rFonts w:ascii="Times New Roman" w:hAnsi="Times New Roman"/>
          <w:sz w:val="24"/>
          <w:szCs w:val="24"/>
          <w:lang w:val="lt-LT"/>
        </w:rPr>
        <w:t>Arūmunalda</w:t>
      </w:r>
      <w:proofErr w:type="spellEnd"/>
      <w:r w:rsidR="00097A3B" w:rsidRPr="00CA39E4">
        <w:rPr>
          <w:rFonts w:ascii="Times New Roman" w:hAnsi="Times New Roman"/>
          <w:sz w:val="24"/>
          <w:szCs w:val="24"/>
          <w:lang w:val="lt-LT"/>
        </w:rPr>
        <w:t>“ direktorius, Šakių verslo klubo narys;</w:t>
      </w:r>
    </w:p>
    <w:p w:rsidR="000D09F2" w:rsidRPr="00CA39E4" w:rsidRDefault="00097A3B" w:rsidP="00850C60">
      <w:pPr>
        <w:tabs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 xml:space="preserve">Vaidas Morkevičius </w:t>
      </w:r>
      <w:r w:rsidR="00C76A49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76A49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>– UAB „Bakūžė L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>T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 xml:space="preserve">“ direktorius,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 xml:space="preserve">Kauno PPAR Šakių </w:t>
      </w:r>
    </w:p>
    <w:p w:rsidR="0090037F" w:rsidRPr="00CA39E4" w:rsidRDefault="0090037F" w:rsidP="00850C60">
      <w:pPr>
        <w:tabs>
          <w:tab w:val="left" w:pos="414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</w:t>
      </w:r>
      <w:r w:rsidR="00C76A49" w:rsidRPr="00CA39E4">
        <w:rPr>
          <w:rFonts w:ascii="Times New Roman" w:hAnsi="Times New Roman"/>
          <w:sz w:val="24"/>
          <w:szCs w:val="24"/>
          <w:lang w:val="lt-LT"/>
        </w:rPr>
        <w:t xml:space="preserve">atstovybės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>narys, Šakių verslo klubo prezidentas</w:t>
      </w:r>
      <w:r w:rsidRPr="00CA39E4">
        <w:rPr>
          <w:rFonts w:ascii="Times New Roman" w:hAnsi="Times New Roman"/>
          <w:sz w:val="24"/>
          <w:szCs w:val="24"/>
          <w:lang w:val="lt-LT"/>
        </w:rPr>
        <w:t>;</w:t>
      </w:r>
    </w:p>
    <w:p w:rsidR="0090037F" w:rsidRPr="00CA39E4" w:rsidRDefault="0090037F" w:rsidP="00850C60">
      <w:pPr>
        <w:tabs>
          <w:tab w:val="left" w:pos="414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J</w:t>
      </w:r>
      <w:r w:rsidR="00C36220" w:rsidRPr="00CA39E4">
        <w:rPr>
          <w:rFonts w:ascii="Times New Roman" w:hAnsi="Times New Roman"/>
          <w:sz w:val="24"/>
          <w:szCs w:val="24"/>
          <w:lang w:val="lt-LT"/>
        </w:rPr>
        <w:t xml:space="preserve">onas Palukaitis           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>IĮ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„</w:t>
      </w:r>
      <w:proofErr w:type="spellStart"/>
      <w:r w:rsidRPr="00CA39E4">
        <w:rPr>
          <w:rFonts w:ascii="Times New Roman" w:hAnsi="Times New Roman"/>
          <w:sz w:val="24"/>
          <w:szCs w:val="24"/>
          <w:lang w:val="lt-LT"/>
        </w:rPr>
        <w:t>Moba</w:t>
      </w:r>
      <w:proofErr w:type="spellEnd"/>
      <w:r w:rsidRPr="00CA39E4">
        <w:rPr>
          <w:rFonts w:ascii="Times New Roman" w:hAnsi="Times New Roman"/>
          <w:sz w:val="24"/>
          <w:szCs w:val="24"/>
          <w:lang w:val="lt-LT"/>
        </w:rPr>
        <w:t xml:space="preserve">“ savininkas, Šakių verslo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 xml:space="preserve">klubo  narys;   </w:t>
      </w:r>
    </w:p>
    <w:p w:rsidR="000D09F2" w:rsidRPr="00CA39E4" w:rsidRDefault="00692F1A" w:rsidP="00850C60">
      <w:pPr>
        <w:tabs>
          <w:tab w:val="left" w:pos="1155"/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Aldona </w:t>
      </w:r>
      <w:proofErr w:type="spellStart"/>
      <w:r w:rsidRPr="00CA39E4">
        <w:rPr>
          <w:rFonts w:ascii="Times New Roman" w:hAnsi="Times New Roman"/>
          <w:sz w:val="24"/>
          <w:szCs w:val="24"/>
          <w:lang w:val="lt-LT"/>
        </w:rPr>
        <w:t>Stasiulienė</w:t>
      </w:r>
      <w:proofErr w:type="spellEnd"/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</w:t>
      </w:r>
      <w:r w:rsidR="000D09F2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4B618A" w:rsidRPr="00CA39E4">
        <w:rPr>
          <w:rFonts w:ascii="Times New Roman" w:hAnsi="Times New Roman"/>
          <w:bCs/>
          <w:sz w:val="24"/>
          <w:szCs w:val="24"/>
          <w:lang w:val="lt-LT"/>
        </w:rPr>
        <w:t>Marijampolės teritorinės darbo biržos</w:t>
      </w:r>
      <w:r w:rsidR="004B618A" w:rsidRPr="00CA39E4">
        <w:rPr>
          <w:rFonts w:ascii="Times New Roman" w:hAnsi="Times New Roman"/>
          <w:sz w:val="24"/>
          <w:szCs w:val="24"/>
          <w:lang w:val="lt-LT"/>
        </w:rPr>
        <w:t xml:space="preserve"> Šakių skyriaus </w:t>
      </w:r>
    </w:p>
    <w:p w:rsidR="004B618A" w:rsidRPr="00CA39E4" w:rsidRDefault="006D7925" w:rsidP="00850C60">
      <w:pPr>
        <w:tabs>
          <w:tab w:val="left" w:pos="1155"/>
          <w:tab w:val="left" w:pos="1242"/>
          <w:tab w:val="left" w:pos="3686"/>
          <w:tab w:val="left" w:pos="390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4B618A" w:rsidRPr="00CA39E4">
        <w:rPr>
          <w:rFonts w:ascii="Times New Roman" w:hAnsi="Times New Roman"/>
          <w:sz w:val="24"/>
          <w:szCs w:val="24"/>
          <w:lang w:val="lt-LT"/>
        </w:rPr>
        <w:t>vedėja;</w:t>
      </w:r>
      <w:r w:rsidR="004B618A" w:rsidRPr="00CA39E4">
        <w:rPr>
          <w:rFonts w:ascii="Times New Roman" w:hAnsi="Times New Roman"/>
          <w:sz w:val="24"/>
          <w:szCs w:val="24"/>
          <w:lang w:val="lt-LT"/>
        </w:rPr>
        <w:tab/>
      </w:r>
      <w:r w:rsidR="004B618A" w:rsidRPr="00CA39E4">
        <w:rPr>
          <w:rFonts w:ascii="Times New Roman" w:hAnsi="Times New Roman"/>
          <w:sz w:val="24"/>
          <w:szCs w:val="24"/>
          <w:lang w:val="lt-LT"/>
        </w:rPr>
        <w:tab/>
      </w:r>
    </w:p>
    <w:p w:rsidR="00303693" w:rsidRPr="00CA39E4" w:rsidRDefault="000D09F2" w:rsidP="00850C60">
      <w:pPr>
        <w:spacing w:line="360" w:lineRule="auto"/>
        <w:ind w:left="414" w:firstLine="720"/>
        <w:jc w:val="both"/>
        <w:rPr>
          <w:rStyle w:val="Grietas"/>
          <w:rFonts w:ascii="Times New Roman" w:hAnsi="Times New Roman"/>
          <w:b w:val="0"/>
          <w:sz w:val="24"/>
          <w:szCs w:val="24"/>
          <w:lang w:val="lt-LT"/>
        </w:rPr>
      </w:pP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Arūnas Tarnauskas          </w:t>
      </w:r>
      <w:r w:rsidRPr="00CA39E4">
        <w:rPr>
          <w:rFonts w:ascii="Times New Roman" w:hAnsi="Times New Roman"/>
          <w:sz w:val="24"/>
          <w:szCs w:val="24"/>
          <w:lang w:val="lt-LT"/>
        </w:rPr>
        <w:t>–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3693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UAB „Gulbelė“ direktorius, rajono tarybos narys, Kauno  </w:t>
      </w:r>
    </w:p>
    <w:p w:rsidR="00303693" w:rsidRPr="00CA39E4" w:rsidRDefault="005D2557" w:rsidP="005D2557">
      <w:pPr>
        <w:tabs>
          <w:tab w:val="left" w:pos="3945"/>
        </w:tabs>
        <w:spacing w:line="360" w:lineRule="auto"/>
        <w:ind w:left="414" w:firstLine="720"/>
        <w:rPr>
          <w:rStyle w:val="Grietas"/>
          <w:rFonts w:ascii="Times New Roman" w:hAnsi="Times New Roman"/>
          <w:b w:val="0"/>
          <w:sz w:val="24"/>
          <w:szCs w:val="24"/>
          <w:lang w:val="lt-LT"/>
        </w:rPr>
      </w:pP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                                          </w:t>
      </w:r>
      <w:r w:rsidR="00303693" w:rsidRPr="00CA39E4">
        <w:rPr>
          <w:rFonts w:ascii="Times New Roman" w:hAnsi="Times New Roman"/>
          <w:bCs/>
          <w:sz w:val="24"/>
          <w:szCs w:val="24"/>
          <w:lang w:val="lt-LT"/>
        </w:rPr>
        <w:t>PPAR Šakių atstovybės vadovas, Šakių verslo klubo narys;</w:t>
      </w:r>
    </w:p>
    <w:p w:rsidR="0090037F" w:rsidRPr="00CA39E4" w:rsidRDefault="009E6F31" w:rsidP="00850C60">
      <w:pPr>
        <w:tabs>
          <w:tab w:val="left" w:pos="4260"/>
        </w:tabs>
        <w:spacing w:line="360" w:lineRule="auto"/>
        <w:ind w:left="414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lastRenderedPageBreak/>
        <w:t xml:space="preserve">           </w:t>
      </w:r>
      <w:r w:rsidR="000D09F2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0D09F2" w:rsidRPr="00CA39E4">
        <w:rPr>
          <w:rFonts w:ascii="Times New Roman" w:hAnsi="Times New Roman"/>
          <w:sz w:val="24"/>
          <w:szCs w:val="24"/>
          <w:lang w:val="lt-LT"/>
        </w:rPr>
        <w:t xml:space="preserve">Loreta Valaitienė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="00D86024" w:rsidRPr="00CA39E4">
        <w:rPr>
          <w:rFonts w:ascii="Times New Roman" w:hAnsi="Times New Roman"/>
          <w:sz w:val="24"/>
          <w:szCs w:val="24"/>
          <w:lang w:val="lt-LT"/>
        </w:rPr>
        <w:t>– UAB „</w:t>
      </w:r>
      <w:proofErr w:type="spellStart"/>
      <w:r w:rsidR="00D86024" w:rsidRPr="00CA39E4">
        <w:rPr>
          <w:rFonts w:ascii="Times New Roman" w:hAnsi="Times New Roman"/>
          <w:sz w:val="24"/>
          <w:szCs w:val="24"/>
          <w:lang w:val="lt-LT"/>
        </w:rPr>
        <w:t>Lauksva</w:t>
      </w:r>
      <w:proofErr w:type="spellEnd"/>
      <w:r w:rsidR="00D86024" w:rsidRPr="00CA39E4">
        <w:rPr>
          <w:rFonts w:ascii="Times New Roman" w:hAnsi="Times New Roman"/>
          <w:sz w:val="24"/>
          <w:szCs w:val="24"/>
          <w:lang w:val="lt-LT"/>
        </w:rPr>
        <w:t xml:space="preserve">“ 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 xml:space="preserve">direktorė,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 xml:space="preserve">Kauno PPAR Šakių </w:t>
      </w:r>
      <w:r w:rsidR="00D86024" w:rsidRPr="00CA39E4">
        <w:rPr>
          <w:rFonts w:ascii="Times New Roman" w:hAnsi="Times New Roman"/>
          <w:sz w:val="24"/>
          <w:szCs w:val="24"/>
          <w:lang w:val="lt-LT"/>
        </w:rPr>
        <w:t>atstovybės</w:t>
      </w:r>
    </w:p>
    <w:p w:rsidR="0090037F" w:rsidRPr="00CA39E4" w:rsidRDefault="0090037F" w:rsidP="00850C60">
      <w:pPr>
        <w:tabs>
          <w:tab w:val="left" w:pos="4260"/>
        </w:tabs>
        <w:spacing w:line="360" w:lineRule="auto"/>
        <w:ind w:left="414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</w:t>
      </w:r>
      <w:r w:rsidR="005D2557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 xml:space="preserve">narė, Šakių verslo klubo </w:t>
      </w:r>
      <w:r w:rsidRPr="00CA39E4">
        <w:rPr>
          <w:rFonts w:ascii="Times New Roman" w:hAnsi="Times New Roman"/>
          <w:sz w:val="24"/>
          <w:szCs w:val="24"/>
          <w:lang w:val="lt-LT"/>
        </w:rPr>
        <w:t>narė</w:t>
      </w:r>
      <w:r w:rsidR="00D86024" w:rsidRPr="00CA39E4">
        <w:rPr>
          <w:rFonts w:ascii="Times New Roman" w:hAnsi="Times New Roman"/>
          <w:sz w:val="24"/>
          <w:szCs w:val="24"/>
          <w:lang w:val="lt-LT"/>
        </w:rPr>
        <w:t>;</w:t>
      </w:r>
    </w:p>
    <w:p w:rsidR="00FA7FDF" w:rsidRPr="00CA39E4" w:rsidRDefault="009E6F31" w:rsidP="00850C60">
      <w:pPr>
        <w:tabs>
          <w:tab w:val="left" w:pos="3686"/>
          <w:tab w:val="left" w:pos="4260"/>
        </w:tabs>
        <w:spacing w:line="360" w:lineRule="auto"/>
        <w:ind w:left="414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Dalia </w:t>
      </w:r>
      <w:proofErr w:type="spellStart"/>
      <w:r w:rsidR="00692F1A" w:rsidRPr="00CA39E4">
        <w:rPr>
          <w:rFonts w:ascii="Times New Roman" w:hAnsi="Times New Roman"/>
          <w:sz w:val="24"/>
          <w:szCs w:val="24"/>
          <w:lang w:val="lt-LT"/>
        </w:rPr>
        <w:t>Zaleskienė</w:t>
      </w:r>
      <w:proofErr w:type="spellEnd"/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A14F87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A14F87" w:rsidRPr="00CA39E4">
        <w:rPr>
          <w:rStyle w:val="st"/>
          <w:rFonts w:ascii="Times New Roman" w:hAnsi="Times New Roman"/>
          <w:sz w:val="24"/>
          <w:szCs w:val="24"/>
          <w:lang w:val="lt-LT"/>
        </w:rPr>
        <w:t xml:space="preserve">UAB </w:t>
      </w:r>
      <w:r w:rsidR="00CB08C1">
        <w:rPr>
          <w:rStyle w:val="st"/>
          <w:rFonts w:ascii="Times New Roman" w:hAnsi="Times New Roman"/>
          <w:sz w:val="24"/>
          <w:szCs w:val="24"/>
          <w:lang w:val="lt-LT"/>
        </w:rPr>
        <w:t>„</w:t>
      </w:r>
      <w:r w:rsidR="00A14F87" w:rsidRPr="00CA39E4">
        <w:rPr>
          <w:rFonts w:ascii="Times New Roman" w:hAnsi="Times New Roman"/>
          <w:sz w:val="24"/>
          <w:szCs w:val="24"/>
          <w:lang w:val="lt-LT"/>
        </w:rPr>
        <w:t xml:space="preserve">Dalios </w:t>
      </w:r>
      <w:proofErr w:type="spellStart"/>
      <w:r w:rsidR="00A14F87" w:rsidRPr="00CA39E4">
        <w:rPr>
          <w:rFonts w:ascii="Times New Roman" w:hAnsi="Times New Roman"/>
          <w:sz w:val="24"/>
          <w:szCs w:val="24"/>
          <w:lang w:val="lt-LT"/>
        </w:rPr>
        <w:t>Zaleskienės</w:t>
      </w:r>
      <w:proofErr w:type="spellEnd"/>
      <w:r w:rsidR="00CB08C1">
        <w:rPr>
          <w:rFonts w:ascii="Times New Roman" w:hAnsi="Times New Roman"/>
          <w:sz w:val="24"/>
          <w:szCs w:val="24"/>
          <w:lang w:val="lt-LT"/>
        </w:rPr>
        <w:t>“</w:t>
      </w:r>
      <w:r w:rsidR="00A14F87" w:rsidRPr="00CA39E4">
        <w:rPr>
          <w:rFonts w:ascii="Times New Roman" w:hAnsi="Times New Roman"/>
          <w:sz w:val="24"/>
          <w:szCs w:val="24"/>
          <w:lang w:val="lt-LT"/>
        </w:rPr>
        <w:t xml:space="preserve"> ambulatorija direktorė.  </w:t>
      </w:r>
    </w:p>
    <w:p w:rsidR="005D2557" w:rsidRPr="00CA39E4" w:rsidRDefault="00097A3B" w:rsidP="005D2557">
      <w:pPr>
        <w:tabs>
          <w:tab w:val="left" w:pos="1275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</w:t>
      </w:r>
    </w:p>
    <w:p w:rsidR="005D2557" w:rsidRPr="00CA39E4" w:rsidRDefault="005D2557" w:rsidP="005D2557">
      <w:pPr>
        <w:tabs>
          <w:tab w:val="left" w:pos="1275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D842E0" w:rsidRPr="00CA39E4" w:rsidRDefault="00E56DA1" w:rsidP="005D2557">
      <w:pPr>
        <w:tabs>
          <w:tab w:val="left" w:pos="1275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D842E0" w:rsidRPr="00CA39E4">
        <w:rPr>
          <w:rFonts w:ascii="Times New Roman" w:hAnsi="Times New Roman"/>
          <w:b/>
          <w:sz w:val="24"/>
          <w:szCs w:val="24"/>
          <w:lang w:val="lt-LT"/>
        </w:rPr>
        <w:t>VI. Žemės ūkio</w:t>
      </w:r>
      <w:r w:rsidR="00D842E0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070538" w:rsidRPr="00CA39E4" w:rsidRDefault="00070538" w:rsidP="00466835">
      <w:pPr>
        <w:tabs>
          <w:tab w:val="left" w:pos="1242"/>
          <w:tab w:val="left" w:pos="3686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D842E0" w:rsidRPr="00AD3A0E" w:rsidRDefault="00692F1A" w:rsidP="00850C60">
      <w:pPr>
        <w:tabs>
          <w:tab w:val="left" w:pos="1242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  <w:t xml:space="preserve">Irena Žemaitienė        </w:t>
      </w:r>
      <w:r w:rsidR="00DD0A28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842E0" w:rsidRPr="00CA39E4">
        <w:rPr>
          <w:rFonts w:ascii="Times New Roman" w:hAnsi="Times New Roman"/>
          <w:b/>
          <w:sz w:val="24"/>
          <w:szCs w:val="24"/>
          <w:lang w:val="lt-LT"/>
        </w:rPr>
        <w:t xml:space="preserve">– savivaldybės </w:t>
      </w:r>
      <w:r w:rsidR="00D842E0" w:rsidRPr="00AD3A0E">
        <w:rPr>
          <w:rFonts w:ascii="Times New Roman" w:hAnsi="Times New Roman"/>
          <w:b/>
          <w:sz w:val="24"/>
          <w:szCs w:val="24"/>
          <w:lang w:val="lt-LT"/>
        </w:rPr>
        <w:t xml:space="preserve">administracijos </w:t>
      </w:r>
      <w:r w:rsidR="006D7925" w:rsidRPr="00AD3A0E">
        <w:rPr>
          <w:rFonts w:ascii="Times New Roman" w:hAnsi="Times New Roman"/>
          <w:b/>
          <w:sz w:val="24"/>
          <w:szCs w:val="24"/>
          <w:lang w:val="lt-LT"/>
        </w:rPr>
        <w:t xml:space="preserve">Žemės ūkio ir kaimo reikalų </w:t>
      </w:r>
    </w:p>
    <w:p w:rsidR="00D842E0" w:rsidRPr="00AD3A0E" w:rsidRDefault="00DD0A28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AD3A0E">
        <w:rPr>
          <w:rFonts w:ascii="Times New Roman" w:hAnsi="Times New Roman"/>
          <w:b/>
          <w:sz w:val="24"/>
          <w:szCs w:val="24"/>
          <w:lang w:val="lt-LT"/>
        </w:rPr>
        <w:tab/>
      </w:r>
      <w:r w:rsidRPr="00AD3A0E">
        <w:rPr>
          <w:rFonts w:ascii="Times New Roman" w:hAnsi="Times New Roman"/>
          <w:b/>
          <w:sz w:val="24"/>
          <w:szCs w:val="24"/>
          <w:lang w:val="lt-LT"/>
        </w:rPr>
        <w:tab/>
      </w:r>
      <w:r w:rsidR="006D7925" w:rsidRPr="00AD3A0E">
        <w:rPr>
          <w:rFonts w:ascii="Times New Roman" w:hAnsi="Times New Roman"/>
          <w:b/>
          <w:sz w:val="24"/>
          <w:szCs w:val="24"/>
          <w:lang w:val="lt-LT"/>
        </w:rPr>
        <w:t xml:space="preserve">skyriaus </w:t>
      </w:r>
      <w:r w:rsidR="00D842E0" w:rsidRPr="00AD3A0E">
        <w:rPr>
          <w:rFonts w:ascii="Times New Roman" w:hAnsi="Times New Roman"/>
          <w:b/>
          <w:sz w:val="24"/>
          <w:szCs w:val="24"/>
          <w:lang w:val="lt-LT"/>
        </w:rPr>
        <w:t>vedėja (darbo grupės vadovė);</w:t>
      </w:r>
    </w:p>
    <w:p w:rsidR="00D842E0" w:rsidRPr="00AD3A0E" w:rsidRDefault="006E1DC5" w:rsidP="00850C60">
      <w:pPr>
        <w:tabs>
          <w:tab w:val="left" w:pos="1242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6E1DC5">
        <w:rPr>
          <w:rFonts w:ascii="Times New Roman" w:hAnsi="Times New Roman"/>
          <w:color w:val="FF0000"/>
          <w:sz w:val="24"/>
          <w:szCs w:val="24"/>
          <w:lang w:val="lt-LT"/>
        </w:rPr>
        <w:tab/>
      </w:r>
      <w:r w:rsidR="00E644EF" w:rsidRPr="00AD3A0E">
        <w:rPr>
          <w:rFonts w:ascii="Times New Roman" w:hAnsi="Times New Roman"/>
          <w:sz w:val="24"/>
          <w:szCs w:val="24"/>
          <w:lang w:val="lt-LT"/>
        </w:rPr>
        <w:t xml:space="preserve">Asta </w:t>
      </w:r>
      <w:r w:rsidR="002A00D3" w:rsidRPr="00AD3A0E">
        <w:rPr>
          <w:rFonts w:ascii="Times New Roman" w:hAnsi="Times New Roman"/>
          <w:sz w:val="24"/>
          <w:szCs w:val="24"/>
          <w:lang w:val="lt-LT"/>
        </w:rPr>
        <w:t>Lauri</w:t>
      </w:r>
      <w:r w:rsidR="00E644EF" w:rsidRPr="00AD3A0E">
        <w:rPr>
          <w:rFonts w:ascii="Times New Roman" w:hAnsi="Times New Roman"/>
          <w:sz w:val="24"/>
          <w:szCs w:val="24"/>
          <w:lang w:val="lt-LT"/>
        </w:rPr>
        <w:t>naitienė</w:t>
      </w:r>
      <w:r w:rsidR="00692F1A" w:rsidRPr="00AD3A0E">
        <w:rPr>
          <w:rFonts w:ascii="Times New Roman" w:hAnsi="Times New Roman"/>
          <w:sz w:val="24"/>
          <w:szCs w:val="24"/>
          <w:lang w:val="lt-LT"/>
        </w:rPr>
        <w:t xml:space="preserve">         </w:t>
      </w:r>
      <w:r w:rsidR="00D842E0" w:rsidRPr="00AD3A0E">
        <w:rPr>
          <w:rFonts w:ascii="Times New Roman" w:hAnsi="Times New Roman"/>
          <w:sz w:val="24"/>
          <w:szCs w:val="24"/>
          <w:lang w:val="lt-LT"/>
        </w:rPr>
        <w:t xml:space="preserve">– savivaldybės administracijos </w:t>
      </w:r>
      <w:r w:rsidR="009C45F1" w:rsidRPr="00AD3A0E">
        <w:rPr>
          <w:rFonts w:ascii="Times New Roman" w:hAnsi="Times New Roman"/>
          <w:sz w:val="24"/>
          <w:szCs w:val="24"/>
          <w:lang w:val="lt-LT"/>
        </w:rPr>
        <w:t xml:space="preserve">Žemės ūkio ir kaimo reikalų </w:t>
      </w:r>
    </w:p>
    <w:p w:rsidR="006E1DC5" w:rsidRPr="00AD3A0E" w:rsidRDefault="00DD0A28" w:rsidP="006E1DC5">
      <w:pPr>
        <w:tabs>
          <w:tab w:val="left" w:pos="1242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sz w:val="24"/>
          <w:szCs w:val="24"/>
          <w:highlight w:val="yellow"/>
          <w:lang w:val="lt-LT"/>
        </w:rPr>
      </w:pPr>
      <w:r w:rsidRPr="00AD3A0E">
        <w:rPr>
          <w:rFonts w:ascii="Times New Roman" w:hAnsi="Times New Roman"/>
          <w:sz w:val="24"/>
          <w:szCs w:val="24"/>
          <w:lang w:val="lt-LT"/>
        </w:rPr>
        <w:tab/>
      </w:r>
      <w:r w:rsidR="00F50608" w:rsidRPr="00AD3A0E">
        <w:rPr>
          <w:rFonts w:ascii="Times New Roman" w:hAnsi="Times New Roman"/>
          <w:sz w:val="24"/>
          <w:szCs w:val="24"/>
          <w:lang w:val="lt-LT"/>
        </w:rPr>
        <w:tab/>
      </w:r>
      <w:r w:rsidR="006E1DC5" w:rsidRPr="00AD3A0E">
        <w:rPr>
          <w:rFonts w:ascii="Times New Roman" w:hAnsi="Times New Roman"/>
          <w:sz w:val="24"/>
          <w:szCs w:val="24"/>
          <w:lang w:val="lt-LT"/>
        </w:rPr>
        <w:t>skyriaus specialist</w:t>
      </w:r>
      <w:r w:rsidR="002A00D3" w:rsidRPr="00AD3A0E">
        <w:rPr>
          <w:rFonts w:ascii="Times New Roman" w:hAnsi="Times New Roman"/>
          <w:sz w:val="24"/>
          <w:szCs w:val="24"/>
          <w:lang w:val="lt-LT"/>
        </w:rPr>
        <w:t>ė</w:t>
      </w:r>
      <w:r w:rsidR="006E1DC5" w:rsidRPr="00AD3A0E">
        <w:rPr>
          <w:rFonts w:ascii="Times New Roman" w:hAnsi="Times New Roman"/>
          <w:sz w:val="24"/>
          <w:szCs w:val="24"/>
          <w:lang w:val="lt-LT"/>
        </w:rPr>
        <w:t xml:space="preserve"> (darbo grupės sekretorius);</w:t>
      </w:r>
    </w:p>
    <w:p w:rsidR="00D842E0" w:rsidRPr="00CA39E4" w:rsidRDefault="00DD0A28" w:rsidP="006E1DC5">
      <w:pPr>
        <w:tabs>
          <w:tab w:val="left" w:pos="1242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C45F1">
        <w:rPr>
          <w:rFonts w:ascii="Times New Roman" w:hAnsi="Times New Roman"/>
          <w:color w:val="FF0000"/>
          <w:sz w:val="24"/>
          <w:szCs w:val="24"/>
          <w:lang w:val="lt-LT"/>
        </w:rPr>
        <w:tab/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Vilhelm Haase          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842E0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D842E0" w:rsidRPr="00AD3A0E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 w:rsidR="009C45F1" w:rsidRPr="00AD3A0E">
        <w:rPr>
          <w:rFonts w:ascii="Times New Roman" w:hAnsi="Times New Roman"/>
          <w:sz w:val="24"/>
          <w:szCs w:val="24"/>
          <w:lang w:val="lt-LT"/>
        </w:rPr>
        <w:t xml:space="preserve">Žemės ūkio ir kaimo reikalų </w:t>
      </w:r>
    </w:p>
    <w:p w:rsidR="00D842E0" w:rsidRPr="00CA39E4" w:rsidRDefault="00DD0A28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9C45F1" w:rsidRPr="00CA39E4">
        <w:rPr>
          <w:rFonts w:ascii="Times New Roman" w:hAnsi="Times New Roman"/>
          <w:sz w:val="24"/>
          <w:szCs w:val="24"/>
          <w:lang w:val="lt-LT"/>
        </w:rPr>
        <w:t>skyriaus</w:t>
      </w:r>
      <w:r w:rsidR="009C45F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842E0" w:rsidRPr="00CA39E4">
        <w:rPr>
          <w:rFonts w:ascii="Times New Roman" w:hAnsi="Times New Roman"/>
          <w:sz w:val="24"/>
          <w:szCs w:val="24"/>
          <w:lang w:val="lt-LT"/>
        </w:rPr>
        <w:t>vyriausiasis specialistas;</w:t>
      </w:r>
    </w:p>
    <w:p w:rsidR="00EF6B76" w:rsidRPr="00CA39E4" w:rsidRDefault="00F85465" w:rsidP="00850C60">
      <w:pPr>
        <w:tabs>
          <w:tab w:val="left" w:pos="1843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Raminta </w:t>
      </w:r>
      <w:proofErr w:type="spellStart"/>
      <w:r w:rsidR="00692F1A" w:rsidRPr="00CA39E4">
        <w:rPr>
          <w:rFonts w:ascii="Times New Roman" w:hAnsi="Times New Roman"/>
          <w:sz w:val="24"/>
          <w:szCs w:val="24"/>
          <w:lang w:val="lt-LT"/>
        </w:rPr>
        <w:t>Jakelaitienė</w:t>
      </w:r>
      <w:proofErr w:type="spellEnd"/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F6B76" w:rsidRPr="00CA39E4">
        <w:rPr>
          <w:rFonts w:ascii="Times New Roman" w:hAnsi="Times New Roman"/>
          <w:sz w:val="24"/>
          <w:szCs w:val="24"/>
          <w:lang w:val="lt-LT"/>
        </w:rPr>
        <w:t>– UAB „</w:t>
      </w:r>
      <w:proofErr w:type="spellStart"/>
      <w:r w:rsidR="00EF6B76" w:rsidRPr="00CA39E4">
        <w:rPr>
          <w:rFonts w:ascii="Times New Roman" w:hAnsi="Times New Roman"/>
          <w:sz w:val="24"/>
          <w:szCs w:val="24"/>
          <w:lang w:val="lt-LT"/>
        </w:rPr>
        <w:t>Agrolina</w:t>
      </w:r>
      <w:proofErr w:type="spellEnd"/>
      <w:r w:rsidR="00EF6B76" w:rsidRPr="00CA39E4">
        <w:rPr>
          <w:rFonts w:ascii="Times New Roman" w:hAnsi="Times New Roman"/>
          <w:sz w:val="24"/>
          <w:szCs w:val="24"/>
          <w:lang w:val="lt-LT"/>
        </w:rPr>
        <w:t xml:space="preserve">“ direktorė, </w:t>
      </w:r>
      <w:r w:rsidR="00EF6B76" w:rsidRPr="00CA39E4">
        <w:rPr>
          <w:rFonts w:ascii="Times New Roman" w:hAnsi="Times New Roman"/>
          <w:bCs/>
          <w:sz w:val="24"/>
          <w:szCs w:val="24"/>
          <w:lang w:val="lt-LT"/>
        </w:rPr>
        <w:t xml:space="preserve">Lietuvos žemės ūkio </w:t>
      </w:r>
    </w:p>
    <w:p w:rsidR="00EF6B76" w:rsidRPr="00CA39E4" w:rsidRDefault="00EF6B76" w:rsidP="00850C60">
      <w:pPr>
        <w:tabs>
          <w:tab w:val="left" w:pos="1843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                                                            </w:t>
      </w:r>
      <w:r w:rsidR="00DF2033" w:rsidRPr="00CA39E4">
        <w:rPr>
          <w:rFonts w:ascii="Times New Roman" w:hAnsi="Times New Roman"/>
          <w:bCs/>
          <w:sz w:val="24"/>
          <w:szCs w:val="24"/>
          <w:lang w:val="lt-LT"/>
        </w:rPr>
        <w:t xml:space="preserve">bendrovių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>asociacijos narė;</w:t>
      </w:r>
    </w:p>
    <w:p w:rsidR="00EF6B76" w:rsidRPr="00CA39E4" w:rsidRDefault="00D842E0" w:rsidP="00850C60">
      <w:pPr>
        <w:tabs>
          <w:tab w:val="left" w:pos="3686"/>
          <w:tab w:val="left" w:pos="3969"/>
        </w:tabs>
        <w:spacing w:line="360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829B9" w:rsidRPr="00CA39E4">
        <w:rPr>
          <w:rFonts w:ascii="Times New Roman" w:hAnsi="Times New Roman"/>
          <w:sz w:val="24"/>
          <w:szCs w:val="24"/>
          <w:lang w:val="lt-LT"/>
        </w:rPr>
        <w:t xml:space="preserve">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F2033" w:rsidRPr="00CA39E4">
        <w:rPr>
          <w:rFonts w:ascii="Times New Roman" w:hAnsi="Times New Roman"/>
          <w:sz w:val="24"/>
          <w:szCs w:val="24"/>
          <w:lang w:val="lt-LT"/>
        </w:rPr>
        <w:t xml:space="preserve">Algimantas Glikas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F6B76" w:rsidRPr="00CA39E4">
        <w:rPr>
          <w:rFonts w:ascii="Times New Roman" w:hAnsi="Times New Roman"/>
          <w:sz w:val="24"/>
          <w:szCs w:val="24"/>
          <w:lang w:val="lt-LT"/>
        </w:rPr>
        <w:t xml:space="preserve">– Šakių medžiotojų ir žvejų draugijos valdybos </w:t>
      </w:r>
      <w:r w:rsidR="00DF2033" w:rsidRPr="00CA39E4">
        <w:rPr>
          <w:rFonts w:ascii="Times New Roman" w:hAnsi="Times New Roman"/>
          <w:sz w:val="24"/>
          <w:szCs w:val="24"/>
          <w:lang w:val="lt-LT"/>
        </w:rPr>
        <w:t>pirmininkas;</w:t>
      </w:r>
    </w:p>
    <w:p w:rsidR="00D842E0" w:rsidRPr="00CA39E4" w:rsidRDefault="00EF6B76" w:rsidP="00850C60">
      <w:pPr>
        <w:tabs>
          <w:tab w:val="left" w:pos="3686"/>
        </w:tabs>
        <w:spacing w:line="360" w:lineRule="auto"/>
        <w:ind w:left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842E0" w:rsidRPr="00CA39E4">
        <w:rPr>
          <w:rFonts w:ascii="Times New Roman" w:hAnsi="Times New Roman"/>
          <w:sz w:val="24"/>
          <w:szCs w:val="24"/>
          <w:lang w:val="lt-LT"/>
        </w:rPr>
        <w:t xml:space="preserve">Aušrelė </w:t>
      </w:r>
      <w:proofErr w:type="spellStart"/>
      <w:r w:rsidR="00D842E0" w:rsidRPr="00CA39E4">
        <w:rPr>
          <w:rFonts w:ascii="Times New Roman" w:hAnsi="Times New Roman"/>
          <w:sz w:val="24"/>
          <w:szCs w:val="24"/>
          <w:lang w:val="lt-LT"/>
        </w:rPr>
        <w:t>Pukinskienė</w:t>
      </w:r>
      <w:proofErr w:type="spellEnd"/>
      <w:r w:rsidR="00D842E0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D842E0" w:rsidRPr="00CA39E4">
        <w:rPr>
          <w:rFonts w:ascii="Times New Roman" w:hAnsi="Times New Roman"/>
          <w:sz w:val="24"/>
          <w:szCs w:val="24"/>
          <w:lang w:val="lt-LT"/>
        </w:rPr>
        <w:t xml:space="preserve">Lietuvos žemės ūkio konsultavimo tarnybos </w:t>
      </w:r>
      <w:r w:rsidR="00070538" w:rsidRPr="00CA39E4">
        <w:rPr>
          <w:rFonts w:ascii="Times New Roman" w:hAnsi="Times New Roman"/>
          <w:bCs/>
          <w:sz w:val="24"/>
          <w:szCs w:val="24"/>
          <w:lang w:val="lt-LT"/>
        </w:rPr>
        <w:t>Šakių</w:t>
      </w:r>
      <w:r w:rsidR="00692F1A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692F1A" w:rsidRPr="00CA39E4">
        <w:rPr>
          <w:rFonts w:ascii="Times New Roman" w:hAnsi="Times New Roman"/>
          <w:bCs/>
          <w:sz w:val="24"/>
          <w:szCs w:val="24"/>
          <w:lang w:val="lt-LT"/>
        </w:rPr>
        <w:t>biuro</w:t>
      </w:r>
      <w:r w:rsidR="00D842E0" w:rsidRPr="00CA39E4">
        <w:rPr>
          <w:rFonts w:ascii="Times New Roman" w:hAnsi="Times New Roman"/>
          <w:sz w:val="24"/>
          <w:szCs w:val="24"/>
          <w:lang w:val="lt-LT"/>
        </w:rPr>
        <w:tab/>
      </w:r>
      <w:r w:rsidR="00C97F38" w:rsidRPr="00CA39E4">
        <w:rPr>
          <w:rFonts w:ascii="Times New Roman" w:hAnsi="Times New Roman"/>
          <w:bCs/>
          <w:sz w:val="24"/>
          <w:szCs w:val="24"/>
          <w:lang w:val="lt-LT"/>
        </w:rPr>
        <w:t>vadovė;</w:t>
      </w:r>
    </w:p>
    <w:p w:rsidR="00EF6B76" w:rsidRPr="00CA39E4" w:rsidRDefault="00EF6B76" w:rsidP="00850C60">
      <w:pPr>
        <w:tabs>
          <w:tab w:val="left" w:pos="1843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Tomas </w:t>
      </w:r>
      <w:proofErr w:type="spellStart"/>
      <w:r w:rsidRPr="00CA39E4">
        <w:rPr>
          <w:rFonts w:ascii="Times New Roman" w:hAnsi="Times New Roman"/>
          <w:bCs/>
          <w:sz w:val="24"/>
          <w:szCs w:val="24"/>
          <w:lang w:val="lt-LT"/>
        </w:rPr>
        <w:t>Skaisgirys</w:t>
      </w:r>
      <w:proofErr w:type="spellEnd"/>
      <w:r w:rsidR="00692F1A"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     </w:t>
      </w:r>
      <w:r w:rsidR="00DD0A28" w:rsidRPr="00CA39E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CB08C1">
        <w:rPr>
          <w:rFonts w:ascii="Times New Roman" w:hAnsi="Times New Roman"/>
          <w:sz w:val="24"/>
          <w:szCs w:val="24"/>
          <w:lang w:val="lt-LT"/>
        </w:rPr>
        <w:t>– ū</w:t>
      </w:r>
      <w:r w:rsidRPr="00CA39E4">
        <w:rPr>
          <w:rFonts w:ascii="Times New Roman" w:hAnsi="Times New Roman"/>
          <w:sz w:val="24"/>
          <w:szCs w:val="24"/>
          <w:lang w:val="lt-LT"/>
        </w:rPr>
        <w:t>kininkas, savivaldybės tarybos narys;</w:t>
      </w:r>
    </w:p>
    <w:p w:rsidR="00EF6B76" w:rsidRPr="00CA39E4" w:rsidRDefault="00EF6B76" w:rsidP="00850C60">
      <w:pPr>
        <w:tabs>
          <w:tab w:val="left" w:pos="1276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CA39E4">
        <w:rPr>
          <w:rFonts w:ascii="Times New Roman" w:hAnsi="Times New Roman"/>
          <w:sz w:val="24"/>
          <w:szCs w:val="24"/>
          <w:lang w:val="lt-LT"/>
        </w:rPr>
        <w:t>Simonas Šilingas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Pr="00CA39E4">
        <w:rPr>
          <w:rFonts w:ascii="Times New Roman" w:hAnsi="Times New Roman"/>
          <w:sz w:val="24"/>
          <w:szCs w:val="24"/>
          <w:lang w:val="lt-LT"/>
        </w:rPr>
        <w:t>– VĮ Šakių miškų urėdijos vyriausiasis miškininkas</w:t>
      </w:r>
      <w:r w:rsidR="009D3675" w:rsidRPr="00CA39E4">
        <w:rPr>
          <w:rFonts w:ascii="Times New Roman" w:hAnsi="Times New Roman"/>
          <w:sz w:val="24"/>
          <w:szCs w:val="24"/>
          <w:lang w:val="lt-LT"/>
        </w:rPr>
        <w:t>;</w:t>
      </w:r>
    </w:p>
    <w:p w:rsidR="00EF6B76" w:rsidRPr="00CA39E4" w:rsidRDefault="00EF6B76" w:rsidP="00850C60">
      <w:pPr>
        <w:tabs>
          <w:tab w:val="left" w:pos="3686"/>
        </w:tabs>
        <w:spacing w:line="360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Rimantas Vaičiūnas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savivaldybės administracijos </w:t>
      </w:r>
      <w:r w:rsidR="009C45F1" w:rsidRPr="00AD3A0E">
        <w:rPr>
          <w:rFonts w:ascii="Times New Roman" w:hAnsi="Times New Roman"/>
          <w:sz w:val="24"/>
          <w:szCs w:val="24"/>
          <w:lang w:val="lt-LT"/>
        </w:rPr>
        <w:t xml:space="preserve">Žemės ūkio ir kaimo reikalų </w:t>
      </w:r>
    </w:p>
    <w:p w:rsidR="00EF6B76" w:rsidRPr="00CA39E4" w:rsidRDefault="00EF6B76" w:rsidP="00850C60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C45F1" w:rsidRPr="00CA39E4">
        <w:rPr>
          <w:rFonts w:ascii="Times New Roman" w:hAnsi="Times New Roman"/>
          <w:sz w:val="24"/>
          <w:szCs w:val="24"/>
          <w:lang w:val="lt-LT"/>
        </w:rPr>
        <w:t xml:space="preserve">skyriaus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vyriausiasis specialistas;                                                             </w:t>
      </w:r>
    </w:p>
    <w:p w:rsidR="00EF6B76" w:rsidRPr="00AD3A0E" w:rsidRDefault="00EF6B76" w:rsidP="00E644EF">
      <w:pPr>
        <w:tabs>
          <w:tab w:val="left" w:pos="3544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2F1A" w:rsidRPr="00AD3A0E">
        <w:rPr>
          <w:rFonts w:ascii="Times New Roman" w:hAnsi="Times New Roman"/>
          <w:sz w:val="24"/>
          <w:szCs w:val="24"/>
          <w:lang w:val="lt-LT"/>
        </w:rPr>
        <w:t xml:space="preserve">Rimantas Valiukas  </w:t>
      </w:r>
      <w:r w:rsidR="00E644EF" w:rsidRPr="00AD3A0E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9C45F1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2F1A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0A28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D3A0E">
        <w:rPr>
          <w:rFonts w:ascii="Times New Roman" w:hAnsi="Times New Roman"/>
          <w:sz w:val="24"/>
          <w:szCs w:val="24"/>
          <w:lang w:val="lt-LT"/>
        </w:rPr>
        <w:t>–</w:t>
      </w:r>
      <w:r w:rsidR="00E644EF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D3A0E">
        <w:rPr>
          <w:rFonts w:ascii="Times New Roman" w:hAnsi="Times New Roman"/>
          <w:sz w:val="24"/>
          <w:szCs w:val="24"/>
          <w:lang w:val="lt-LT"/>
        </w:rPr>
        <w:t xml:space="preserve">LR Žemės ūkio rūmų Šakių rajono </w:t>
      </w:r>
      <w:r w:rsidR="00E644EF" w:rsidRPr="00AD3A0E">
        <w:rPr>
          <w:rFonts w:ascii="Times New Roman" w:hAnsi="Times New Roman"/>
          <w:sz w:val="24"/>
          <w:szCs w:val="24"/>
          <w:lang w:val="lt-LT"/>
        </w:rPr>
        <w:t>žemdirbių savivaldos</w:t>
      </w:r>
    </w:p>
    <w:p w:rsidR="00EF6B76" w:rsidRPr="00AD3A0E" w:rsidRDefault="00EF6B76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D3A0E">
        <w:rPr>
          <w:rFonts w:ascii="Times New Roman" w:hAnsi="Times New Roman"/>
          <w:sz w:val="24"/>
          <w:szCs w:val="24"/>
          <w:lang w:val="lt-LT"/>
        </w:rPr>
        <w:t xml:space="preserve">                              </w:t>
      </w:r>
      <w:r w:rsidR="00C20A94" w:rsidRPr="00AD3A0E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692F1A" w:rsidRPr="00AD3A0E">
        <w:rPr>
          <w:rFonts w:ascii="Times New Roman" w:hAnsi="Times New Roman"/>
          <w:sz w:val="24"/>
          <w:szCs w:val="24"/>
          <w:lang w:val="lt-LT"/>
        </w:rPr>
        <w:t xml:space="preserve">                          </w:t>
      </w:r>
      <w:r w:rsidR="00DD0A28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D3A0E">
        <w:rPr>
          <w:rFonts w:ascii="Times New Roman" w:hAnsi="Times New Roman"/>
          <w:sz w:val="24"/>
          <w:szCs w:val="24"/>
          <w:lang w:val="lt-LT"/>
        </w:rPr>
        <w:t xml:space="preserve">organizatorius, rajono Ūkininkų </w:t>
      </w:r>
      <w:r w:rsidR="00E644EF" w:rsidRPr="00AD3A0E">
        <w:rPr>
          <w:rFonts w:ascii="Times New Roman" w:hAnsi="Times New Roman"/>
          <w:sz w:val="24"/>
          <w:szCs w:val="24"/>
          <w:lang w:val="lt-LT"/>
        </w:rPr>
        <w:t>sąjungos pirmininkas,</w:t>
      </w:r>
      <w:r w:rsidRPr="00AD3A0E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</w:t>
      </w:r>
      <w:r w:rsidR="00E644EF" w:rsidRPr="00AD3A0E">
        <w:rPr>
          <w:rFonts w:ascii="Times New Roman" w:hAnsi="Times New Roman"/>
          <w:sz w:val="24"/>
          <w:szCs w:val="24"/>
          <w:lang w:val="lt-LT"/>
        </w:rPr>
        <w:tab/>
      </w:r>
      <w:r w:rsidR="00E644EF" w:rsidRPr="00AD3A0E">
        <w:rPr>
          <w:rFonts w:ascii="Times New Roman" w:hAnsi="Times New Roman"/>
          <w:sz w:val="24"/>
          <w:szCs w:val="24"/>
          <w:lang w:val="lt-LT"/>
        </w:rPr>
        <w:tab/>
      </w:r>
      <w:r w:rsidRPr="00AD3A0E">
        <w:rPr>
          <w:rFonts w:ascii="Times New Roman" w:hAnsi="Times New Roman"/>
          <w:sz w:val="24"/>
          <w:szCs w:val="24"/>
          <w:lang w:val="lt-LT"/>
        </w:rPr>
        <w:t>Šakių rajono Žemdirbių asociacijos</w:t>
      </w:r>
      <w:r w:rsidR="00692F1A"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644EF" w:rsidRPr="00AD3A0E">
        <w:rPr>
          <w:rFonts w:ascii="Times New Roman" w:hAnsi="Times New Roman"/>
          <w:sz w:val="24"/>
          <w:szCs w:val="24"/>
          <w:lang w:val="lt-LT"/>
        </w:rPr>
        <w:t>pirmininkas.</w:t>
      </w:r>
    </w:p>
    <w:p w:rsidR="009C45F1" w:rsidRDefault="00BD6AFF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</w:p>
    <w:p w:rsidR="00AC57FA" w:rsidRPr="00CA39E4" w:rsidRDefault="009C45F1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 xml:space="preserve">            </w:t>
      </w:r>
      <w:r w:rsidR="00C0047E">
        <w:rPr>
          <w:rFonts w:ascii="Times New Roman" w:hAnsi="Times New Roman"/>
          <w:b/>
          <w:sz w:val="24"/>
          <w:szCs w:val="24"/>
          <w:lang w:val="lt-LT"/>
        </w:rPr>
        <w:tab/>
      </w:r>
      <w:r w:rsidR="00AC57FA" w:rsidRPr="00CA39E4">
        <w:rPr>
          <w:rFonts w:ascii="Times New Roman" w:hAnsi="Times New Roman"/>
          <w:b/>
          <w:sz w:val="24"/>
          <w:szCs w:val="24"/>
          <w:lang w:val="lt-LT"/>
        </w:rPr>
        <w:t>VII. Regioninės plėtros ir bendruomeninių iniciatyvų</w:t>
      </w:r>
    </w:p>
    <w:p w:rsidR="00F926BF" w:rsidRPr="00CA39E4" w:rsidRDefault="00F926BF" w:rsidP="00850C60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:rsidR="005D182B" w:rsidRPr="00AD3A0E" w:rsidRDefault="00692F1A" w:rsidP="00EC40CC">
      <w:pPr>
        <w:tabs>
          <w:tab w:val="left" w:pos="1134"/>
          <w:tab w:val="left" w:pos="1276"/>
          <w:tab w:val="left" w:pos="3686"/>
          <w:tab w:val="left" w:pos="3969"/>
        </w:tabs>
        <w:spacing w:line="360" w:lineRule="auto"/>
        <w:ind w:left="1134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AD3A0E">
        <w:rPr>
          <w:rStyle w:val="Grietas"/>
          <w:rFonts w:ascii="Times New Roman" w:hAnsi="Times New Roman"/>
          <w:sz w:val="24"/>
          <w:szCs w:val="24"/>
          <w:lang w:val="lt-LT"/>
        </w:rPr>
        <w:t xml:space="preserve"> </w:t>
      </w:r>
      <w:r w:rsidR="00EC40CC" w:rsidRPr="00AD3A0E">
        <w:rPr>
          <w:rStyle w:val="Grietas"/>
          <w:rFonts w:ascii="Times New Roman" w:hAnsi="Times New Roman"/>
          <w:sz w:val="24"/>
          <w:szCs w:val="24"/>
          <w:lang w:val="lt-LT"/>
        </w:rPr>
        <w:t>Egidija Grigaitienė</w:t>
      </w:r>
      <w:r w:rsidR="00850C60" w:rsidRPr="00AD3A0E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Pr="00AD3A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319E4" w:rsidRPr="00AD3A0E">
        <w:rPr>
          <w:rFonts w:ascii="Times New Roman" w:hAnsi="Times New Roman"/>
          <w:b/>
          <w:sz w:val="24"/>
          <w:szCs w:val="24"/>
          <w:lang w:val="lt-LT"/>
        </w:rPr>
        <w:t xml:space="preserve">– </w:t>
      </w:r>
      <w:r w:rsidR="00AC57FA" w:rsidRPr="00AD3A0E">
        <w:rPr>
          <w:rFonts w:ascii="Times New Roman" w:hAnsi="Times New Roman"/>
          <w:b/>
          <w:sz w:val="24"/>
          <w:szCs w:val="24"/>
          <w:lang w:val="lt-LT"/>
        </w:rPr>
        <w:t xml:space="preserve">savivaldybės administracijos </w:t>
      </w:r>
      <w:r w:rsidR="00EC40CC" w:rsidRPr="00AD3A0E">
        <w:rPr>
          <w:rFonts w:ascii="Times New Roman" w:hAnsi="Times New Roman"/>
          <w:b/>
          <w:sz w:val="24"/>
          <w:szCs w:val="24"/>
          <w:lang w:val="lt-LT"/>
        </w:rPr>
        <w:t>Biudžeto, turto ir strateginio</w:t>
      </w:r>
      <w:r w:rsidRPr="00AD3A0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EC40CC" w:rsidRPr="00AD3A0E">
        <w:rPr>
          <w:rFonts w:ascii="Times New Roman" w:hAnsi="Times New Roman"/>
          <w:b/>
          <w:sz w:val="24"/>
          <w:szCs w:val="24"/>
          <w:lang w:val="lt-LT"/>
        </w:rPr>
        <w:tab/>
      </w:r>
      <w:r w:rsidR="00EC40CC" w:rsidRPr="00AD3A0E">
        <w:rPr>
          <w:rFonts w:ascii="Times New Roman" w:hAnsi="Times New Roman"/>
          <w:b/>
          <w:sz w:val="24"/>
          <w:szCs w:val="24"/>
          <w:lang w:val="lt-LT"/>
        </w:rPr>
        <w:tab/>
        <w:t>planavimo skyriaus vedėja (darbo grupės vadovė</w:t>
      </w:r>
      <w:r w:rsidRPr="00AD3A0E">
        <w:rPr>
          <w:rFonts w:ascii="Times New Roman" w:hAnsi="Times New Roman"/>
          <w:b/>
          <w:sz w:val="24"/>
          <w:szCs w:val="24"/>
          <w:lang w:val="lt-LT"/>
        </w:rPr>
        <w:t>);</w:t>
      </w:r>
      <w:r w:rsidRPr="00AD3A0E">
        <w:rPr>
          <w:rFonts w:ascii="Times New Roman" w:hAnsi="Times New Roman"/>
          <w:b/>
          <w:sz w:val="24"/>
          <w:szCs w:val="24"/>
          <w:lang w:val="lt-LT"/>
        </w:rPr>
        <w:tab/>
      </w:r>
      <w:r w:rsidR="00AC57FA" w:rsidRPr="00AD3A0E">
        <w:rPr>
          <w:rFonts w:ascii="Times New Roman" w:hAnsi="Times New Roman"/>
          <w:b/>
          <w:sz w:val="24"/>
          <w:szCs w:val="24"/>
          <w:lang w:val="lt-LT"/>
        </w:rPr>
        <w:t xml:space="preserve">        </w:t>
      </w:r>
      <w:r w:rsidR="00C76A49" w:rsidRPr="00AD3A0E">
        <w:rPr>
          <w:rFonts w:ascii="Times New Roman" w:hAnsi="Times New Roman"/>
          <w:b/>
          <w:sz w:val="24"/>
          <w:szCs w:val="24"/>
          <w:lang w:val="lt-LT"/>
        </w:rPr>
        <w:t xml:space="preserve">     </w:t>
      </w:r>
    </w:p>
    <w:p w:rsidR="005D182B" w:rsidRPr="00AD3A0E" w:rsidRDefault="00AC57FA" w:rsidP="00850C60">
      <w:pPr>
        <w:tabs>
          <w:tab w:val="left" w:pos="3969"/>
        </w:tabs>
        <w:spacing w:line="360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 w:rsidRPr="00AD3A0E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5D182B" w:rsidRPr="00AD3A0E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692F1A" w:rsidRPr="00AD3A0E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5D182B" w:rsidRPr="00AD3A0E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Ingrida Maksvytienė</w:t>
      </w:r>
      <w:r w:rsidR="00850C60" w:rsidRPr="00AD3A0E">
        <w:rPr>
          <w:rStyle w:val="Grietas"/>
          <w:rFonts w:ascii="Times New Roman" w:hAnsi="Times New Roman"/>
          <w:sz w:val="24"/>
          <w:szCs w:val="24"/>
          <w:lang w:val="lt-LT"/>
        </w:rPr>
        <w:t xml:space="preserve">     </w:t>
      </w:r>
      <w:r w:rsidR="005D182B" w:rsidRPr="00AD3A0E">
        <w:rPr>
          <w:rFonts w:ascii="Times New Roman" w:hAnsi="Times New Roman"/>
          <w:sz w:val="24"/>
          <w:szCs w:val="24"/>
          <w:lang w:val="lt-LT"/>
        </w:rPr>
        <w:t xml:space="preserve">– savivaldybės administracijos </w:t>
      </w:r>
      <w:r w:rsidR="00EC40CC" w:rsidRPr="00AD3A0E">
        <w:rPr>
          <w:rFonts w:ascii="Times New Roman" w:hAnsi="Times New Roman"/>
          <w:sz w:val="24"/>
          <w:szCs w:val="24"/>
          <w:lang w:val="lt-LT"/>
        </w:rPr>
        <w:t xml:space="preserve">Biudžeto, turto ir strateginio </w:t>
      </w:r>
    </w:p>
    <w:p w:rsidR="00073CE1" w:rsidRDefault="005D182B" w:rsidP="00850C60">
      <w:pPr>
        <w:tabs>
          <w:tab w:val="left" w:pos="3686"/>
          <w:tab w:val="left" w:pos="3960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AD3A0E">
        <w:rPr>
          <w:rFonts w:ascii="Times New Roman" w:hAnsi="Times New Roman"/>
          <w:sz w:val="24"/>
          <w:szCs w:val="24"/>
          <w:lang w:val="lt-LT"/>
        </w:rPr>
        <w:t xml:space="preserve">                                  </w:t>
      </w:r>
      <w:r w:rsidR="00850C60" w:rsidRPr="00AD3A0E">
        <w:rPr>
          <w:rFonts w:ascii="Times New Roman" w:hAnsi="Times New Roman"/>
          <w:sz w:val="24"/>
          <w:szCs w:val="24"/>
          <w:lang w:val="lt-LT"/>
        </w:rPr>
        <w:t xml:space="preserve">                           </w:t>
      </w:r>
      <w:r w:rsidR="00EC40CC" w:rsidRPr="00AD3A0E">
        <w:rPr>
          <w:rFonts w:ascii="Times New Roman" w:hAnsi="Times New Roman"/>
          <w:sz w:val="24"/>
          <w:szCs w:val="24"/>
          <w:lang w:val="lt-LT"/>
        </w:rPr>
        <w:t xml:space="preserve">planavimo skyriaus </w:t>
      </w:r>
      <w:r w:rsidRPr="00AD3A0E">
        <w:rPr>
          <w:rFonts w:ascii="Times New Roman" w:hAnsi="Times New Roman"/>
          <w:sz w:val="24"/>
          <w:szCs w:val="24"/>
          <w:lang w:val="lt-LT"/>
        </w:rPr>
        <w:t>vyriausioji specia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listė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(darbo grupės </w:t>
      </w:r>
    </w:p>
    <w:p w:rsidR="00EC40CC" w:rsidRDefault="00EC40CC" w:rsidP="00850C60">
      <w:pPr>
        <w:tabs>
          <w:tab w:val="left" w:pos="3686"/>
          <w:tab w:val="left" w:pos="396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>sekretorė)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;  </w:t>
      </w:r>
    </w:p>
    <w:p w:rsidR="00E57E96" w:rsidRPr="00E90E88" w:rsidRDefault="001E3191" w:rsidP="001E3191">
      <w:pPr>
        <w:pStyle w:val="Antrat3"/>
        <w:spacing w:line="360" w:lineRule="auto"/>
        <w:rPr>
          <w:lang w:val="lt-LT"/>
        </w:rPr>
      </w:pPr>
      <w:r>
        <w:rPr>
          <w:lang w:val="lt-LT"/>
        </w:rPr>
        <w:t xml:space="preserve">  </w:t>
      </w:r>
      <w:r w:rsidR="00E57E96" w:rsidRPr="00E90E88">
        <w:rPr>
          <w:lang w:val="lt-LT"/>
        </w:rPr>
        <w:t xml:space="preserve">Arvydas Šlėderis            – savivaldybės administracijos Ūkio, architektūros ir              </w:t>
      </w:r>
    </w:p>
    <w:p w:rsidR="00E57E96" w:rsidRPr="00E90E88" w:rsidRDefault="00E57E96" w:rsidP="001E3191">
      <w:pPr>
        <w:pStyle w:val="Antrat3"/>
        <w:spacing w:line="360" w:lineRule="auto"/>
        <w:rPr>
          <w:lang w:val="lt-LT"/>
        </w:rPr>
      </w:pPr>
      <w:r w:rsidRPr="00E90E88">
        <w:rPr>
          <w:lang w:val="lt-LT"/>
        </w:rPr>
        <w:t xml:space="preserve">   </w:t>
      </w:r>
      <w:r w:rsidR="001E3191">
        <w:rPr>
          <w:lang w:val="lt-LT"/>
        </w:rPr>
        <w:t xml:space="preserve">    </w:t>
      </w:r>
      <w:r w:rsidRPr="00E90E88">
        <w:rPr>
          <w:lang w:val="lt-LT"/>
        </w:rPr>
        <w:t>investicijų skyriaus vedėjas;</w:t>
      </w:r>
    </w:p>
    <w:p w:rsidR="004933FB" w:rsidRPr="00CA39E4" w:rsidRDefault="004933FB" w:rsidP="001E3191">
      <w:pPr>
        <w:tabs>
          <w:tab w:val="left" w:pos="3686"/>
          <w:tab w:val="left" w:pos="396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Vaidas Balčiūnas          </w:t>
      </w:r>
      <w:r w:rsidR="009D3675" w:rsidRPr="00CA39E4">
        <w:rPr>
          <w:rFonts w:ascii="Times New Roman" w:hAnsi="Times New Roman"/>
          <w:sz w:val="24"/>
          <w:szCs w:val="24"/>
          <w:lang w:val="lt-LT"/>
        </w:rPr>
        <w:t>– savivaldybės tarybos narys;</w:t>
      </w:r>
    </w:p>
    <w:p w:rsidR="00097A3B" w:rsidRPr="00CA39E4" w:rsidRDefault="00097A3B" w:rsidP="001E3191">
      <w:pPr>
        <w:tabs>
          <w:tab w:val="left" w:pos="3686"/>
          <w:tab w:val="left" w:pos="433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lastRenderedPageBreak/>
        <w:t xml:space="preserve">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Alina Baltrušaitienė    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– Šakių krašto vietos v</w:t>
      </w:r>
      <w:bookmarkStart w:id="0" w:name="_GoBack"/>
      <w:bookmarkEnd w:id="0"/>
      <w:r w:rsidRPr="00CA39E4">
        <w:rPr>
          <w:rFonts w:ascii="Times New Roman" w:hAnsi="Times New Roman"/>
          <w:sz w:val="24"/>
          <w:szCs w:val="24"/>
          <w:lang w:val="lt-LT"/>
        </w:rPr>
        <w:t xml:space="preserve">eiklos grupės  finansininkė; </w:t>
      </w:r>
    </w:p>
    <w:p w:rsidR="00097A3B" w:rsidRPr="00CA39E4" w:rsidRDefault="004933FB" w:rsidP="001E3191">
      <w:pPr>
        <w:tabs>
          <w:tab w:val="left" w:pos="396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97A3B" w:rsidRPr="00CA39E4">
        <w:rPr>
          <w:rFonts w:ascii="Times New Roman" w:hAnsi="Times New Roman"/>
          <w:sz w:val="24"/>
          <w:szCs w:val="24"/>
          <w:lang w:val="lt-LT"/>
        </w:rPr>
        <w:t>R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osita Gorges            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97A3B" w:rsidRPr="00CA39E4">
        <w:rPr>
          <w:rFonts w:ascii="Times New Roman" w:hAnsi="Times New Roman"/>
          <w:sz w:val="24"/>
          <w:szCs w:val="24"/>
          <w:lang w:val="lt-LT"/>
        </w:rPr>
        <w:t>–  Šakiečių bendruomenės pirmininkė;</w:t>
      </w:r>
    </w:p>
    <w:p w:rsidR="004933FB" w:rsidRPr="00CA39E4" w:rsidRDefault="00073CE1" w:rsidP="001E3191">
      <w:pPr>
        <w:tabs>
          <w:tab w:val="left" w:pos="3686"/>
          <w:tab w:val="left" w:pos="3960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proofErr w:type="spellStart"/>
      <w:r w:rsidR="00850C60" w:rsidRPr="00CA39E4">
        <w:rPr>
          <w:rFonts w:ascii="Times New Roman" w:hAnsi="Times New Roman"/>
          <w:sz w:val="24"/>
          <w:szCs w:val="24"/>
        </w:rPr>
        <w:t>Raminta</w:t>
      </w:r>
      <w:proofErr w:type="spellEnd"/>
      <w:r w:rsidR="00850C60" w:rsidRPr="00CA39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0C60" w:rsidRPr="00CA39E4">
        <w:rPr>
          <w:rFonts w:ascii="Times New Roman" w:hAnsi="Times New Roman"/>
          <w:sz w:val="24"/>
          <w:szCs w:val="24"/>
        </w:rPr>
        <w:t>Jakelaitienė</w:t>
      </w:r>
      <w:proofErr w:type="spellEnd"/>
      <w:r w:rsidR="00850C60" w:rsidRPr="00CA39E4">
        <w:rPr>
          <w:rFonts w:ascii="Times New Roman" w:hAnsi="Times New Roman"/>
          <w:sz w:val="24"/>
          <w:szCs w:val="24"/>
        </w:rPr>
        <w:t xml:space="preserve">   </w:t>
      </w:r>
      <w:r w:rsidR="00CA39E4">
        <w:rPr>
          <w:rFonts w:ascii="Times New Roman" w:hAnsi="Times New Roman"/>
          <w:sz w:val="24"/>
          <w:szCs w:val="24"/>
        </w:rPr>
        <w:t xml:space="preserve"> </w:t>
      </w:r>
      <w:r w:rsidR="00692F1A" w:rsidRPr="00CA39E4">
        <w:rPr>
          <w:rFonts w:ascii="Times New Roman" w:hAnsi="Times New Roman"/>
          <w:sz w:val="24"/>
          <w:szCs w:val="24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– savivaldybės tarybos narė;</w:t>
      </w:r>
    </w:p>
    <w:p w:rsidR="00744E7E" w:rsidRDefault="0076244B" w:rsidP="001E3191">
      <w:pPr>
        <w:tabs>
          <w:tab w:val="left" w:pos="1276"/>
          <w:tab w:val="left" w:pos="4335"/>
        </w:tabs>
        <w:spacing w:line="360" w:lineRule="auto"/>
        <w:jc w:val="both"/>
        <w:rPr>
          <w:rStyle w:val="Grietas"/>
          <w:rFonts w:ascii="Times New Roman" w:hAnsi="Times New Roman"/>
          <w:b w:val="0"/>
          <w:color w:val="FF0000"/>
          <w:sz w:val="24"/>
          <w:szCs w:val="24"/>
          <w:lang w:val="lt-LT"/>
        </w:rPr>
      </w:pPr>
      <w:r w:rsidRPr="0020653C">
        <w:rPr>
          <w:rFonts w:ascii="Times New Roman" w:hAnsi="Times New Roman"/>
          <w:color w:val="FF0000"/>
          <w:sz w:val="24"/>
          <w:szCs w:val="24"/>
          <w:lang w:val="lt-LT"/>
        </w:rPr>
        <w:t xml:space="preserve">                  </w:t>
      </w:r>
      <w:r w:rsidR="00747D5A">
        <w:rPr>
          <w:rFonts w:ascii="Times New Roman" w:hAnsi="Times New Roman"/>
          <w:color w:val="FF0000"/>
          <w:sz w:val="24"/>
          <w:szCs w:val="24"/>
          <w:lang w:val="lt-LT"/>
        </w:rPr>
        <w:t xml:space="preserve">  </w:t>
      </w:r>
      <w:r w:rsidR="005252FE" w:rsidRPr="00AD3A0E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Dalius Jasevičius</w:t>
      </w:r>
      <w:r w:rsidR="00747D5A" w:rsidRPr="00AD3A0E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         </w:t>
      </w:r>
      <w:r w:rsidR="00744E7E" w:rsidRPr="00AD3A0E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– </w:t>
      </w:r>
      <w:r w:rsidR="005252FE" w:rsidRPr="00AD3A0E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Šakių</w:t>
      </w:r>
      <w:r w:rsidR="00744E7E" w:rsidRPr="00AD3A0E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seniūnijos seniūnas;</w:t>
      </w:r>
    </w:p>
    <w:p w:rsidR="00747D5A" w:rsidRDefault="00747D5A" w:rsidP="00747D5A">
      <w:pPr>
        <w:spacing w:line="360" w:lineRule="auto"/>
        <w:rPr>
          <w:rFonts w:ascii="Times New Roman" w:eastAsiaTheme="minorHAnsi" w:hAnsi="Times New Roman"/>
          <w:sz w:val="24"/>
          <w:szCs w:val="24"/>
          <w:lang w:val="lt-LT"/>
        </w:rPr>
      </w:pPr>
      <w:r>
        <w:rPr>
          <w:rStyle w:val="Grietas"/>
          <w:rFonts w:ascii="Times New Roman" w:hAnsi="Times New Roman"/>
          <w:b w:val="0"/>
          <w:color w:val="FF0000"/>
          <w:sz w:val="24"/>
          <w:szCs w:val="24"/>
          <w:lang w:val="lt-LT"/>
        </w:rPr>
        <w:t xml:space="preserve">                    </w:t>
      </w:r>
      <w:r w:rsidRPr="00747D5A">
        <w:rPr>
          <w:rFonts w:ascii="Times New Roman" w:eastAsiaTheme="minorHAnsi" w:hAnsi="Times New Roman"/>
          <w:sz w:val="24"/>
          <w:szCs w:val="24"/>
          <w:lang w:val="lt-LT"/>
        </w:rPr>
        <w:t xml:space="preserve">Danutė </w:t>
      </w:r>
      <w:proofErr w:type="spellStart"/>
      <w:r w:rsidRPr="00747D5A">
        <w:rPr>
          <w:rFonts w:ascii="Times New Roman" w:eastAsiaTheme="minorHAnsi" w:hAnsi="Times New Roman"/>
          <w:sz w:val="24"/>
          <w:szCs w:val="24"/>
          <w:lang w:val="lt-LT"/>
        </w:rPr>
        <w:t>Jurgutienė</w:t>
      </w:r>
      <w:proofErr w:type="spellEnd"/>
      <w:r>
        <w:rPr>
          <w:rFonts w:ascii="Times New Roman" w:eastAsiaTheme="minorHAnsi" w:hAnsi="Times New Roman"/>
          <w:sz w:val="24"/>
          <w:szCs w:val="24"/>
          <w:lang w:val="lt-LT"/>
        </w:rPr>
        <w:t xml:space="preserve">         </w:t>
      </w:r>
      <w:r w:rsidRPr="00747D5A">
        <w:rPr>
          <w:rFonts w:ascii="Times New Roman" w:eastAsiaTheme="minorHAnsi" w:hAnsi="Times New Roman"/>
          <w:sz w:val="24"/>
          <w:szCs w:val="24"/>
          <w:lang w:val="lt-LT"/>
        </w:rPr>
        <w:t xml:space="preserve">– savivaldybės administracijos Švietimo, sporto ir jaunimo </w:t>
      </w:r>
    </w:p>
    <w:p w:rsidR="00747D5A" w:rsidRPr="00747D5A" w:rsidRDefault="00747D5A" w:rsidP="00747D5A">
      <w:pPr>
        <w:tabs>
          <w:tab w:val="left" w:pos="3686"/>
        </w:tabs>
        <w:spacing w:line="360" w:lineRule="auto"/>
        <w:rPr>
          <w:rFonts w:ascii="Times New Roman" w:eastAsiaTheme="minorHAnsi" w:hAnsi="Times New Roman"/>
          <w:sz w:val="24"/>
          <w:szCs w:val="24"/>
          <w:lang w:val="lt-LT"/>
        </w:rPr>
      </w:pPr>
      <w:r>
        <w:rPr>
          <w:rFonts w:ascii="Times New Roman" w:eastAsiaTheme="minorHAnsi" w:hAnsi="Times New Roman"/>
          <w:sz w:val="24"/>
          <w:szCs w:val="24"/>
          <w:lang w:val="lt-LT"/>
        </w:rPr>
        <w:tab/>
      </w:r>
      <w:r w:rsidRPr="00747D5A">
        <w:rPr>
          <w:rFonts w:ascii="Times New Roman" w:eastAsiaTheme="minorHAnsi" w:hAnsi="Times New Roman"/>
          <w:sz w:val="24"/>
          <w:szCs w:val="24"/>
          <w:lang w:val="lt-LT"/>
        </w:rPr>
        <w:t xml:space="preserve">reikalų skyriaus vyriausioji specialistė;                                                         </w:t>
      </w:r>
    </w:p>
    <w:p w:rsidR="00AC57FA" w:rsidRPr="00CA39E4" w:rsidRDefault="0076244B" w:rsidP="00850C60">
      <w:pPr>
        <w:tabs>
          <w:tab w:val="left" w:pos="3686"/>
          <w:tab w:val="left" w:pos="3969"/>
          <w:tab w:val="center" w:pos="4819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D23B5" w:rsidRPr="00CA39E4">
        <w:rPr>
          <w:rFonts w:ascii="Times New Roman" w:hAnsi="Times New Roman"/>
          <w:sz w:val="24"/>
          <w:szCs w:val="24"/>
          <w:lang w:val="lt-LT"/>
        </w:rPr>
        <w:t>Aušra Slidziauskienė</w:t>
      </w:r>
      <w:r w:rsidR="00747D5A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C20BC5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ED23B5" w:rsidRPr="00CA39E4">
        <w:rPr>
          <w:rFonts w:ascii="Times New Roman" w:hAnsi="Times New Roman"/>
          <w:sz w:val="24"/>
          <w:szCs w:val="24"/>
          <w:lang w:val="lt-LT"/>
        </w:rPr>
        <w:t>Šakių krašto vietos veiklos grupės</w:t>
      </w:r>
      <w:r w:rsidR="00C20BC5" w:rsidRPr="00CA39E4">
        <w:rPr>
          <w:rFonts w:ascii="Times New Roman" w:hAnsi="Times New Roman"/>
          <w:sz w:val="24"/>
          <w:szCs w:val="24"/>
          <w:lang w:val="lt-LT"/>
        </w:rPr>
        <w:t xml:space="preserve"> pirmininkė;</w:t>
      </w:r>
    </w:p>
    <w:p w:rsidR="004933FB" w:rsidRPr="00CA39E4" w:rsidRDefault="009F07C1" w:rsidP="00850C60">
      <w:pPr>
        <w:tabs>
          <w:tab w:val="left" w:pos="4335"/>
        </w:tabs>
        <w:spacing w:line="360" w:lineRule="auto"/>
        <w:jc w:val="both"/>
        <w:rPr>
          <w:rStyle w:val="Grietas"/>
          <w:rFonts w:ascii="Times New Roman" w:hAnsi="Times New Roman"/>
          <w:b w:val="0"/>
          <w:sz w:val="24"/>
          <w:szCs w:val="24"/>
          <w:lang w:val="lt-LT"/>
        </w:rPr>
      </w:pP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                 </w:t>
      </w:r>
      <w:r w:rsidR="00692F1A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</w:t>
      </w:r>
      <w:proofErr w:type="spellStart"/>
      <w:r w:rsidR="004933FB" w:rsidRPr="00CA39E4">
        <w:rPr>
          <w:rFonts w:ascii="Times New Roman" w:hAnsi="Times New Roman"/>
          <w:bCs/>
          <w:sz w:val="24"/>
          <w:szCs w:val="24"/>
          <w:lang w:val="lt-LT"/>
        </w:rPr>
        <w:t>Grinutė</w:t>
      </w:r>
      <w:proofErr w:type="spellEnd"/>
      <w:r w:rsidR="004933FB" w:rsidRPr="00CA39E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="004933FB" w:rsidRPr="00CA39E4">
        <w:rPr>
          <w:rFonts w:ascii="Times New Roman" w:hAnsi="Times New Roman"/>
          <w:bCs/>
          <w:sz w:val="24"/>
          <w:szCs w:val="24"/>
          <w:lang w:val="lt-LT"/>
        </w:rPr>
        <w:t>Šnirpūnienė</w:t>
      </w:r>
      <w:proofErr w:type="spellEnd"/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747D5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933FB" w:rsidRPr="00CA39E4">
        <w:rPr>
          <w:rFonts w:ascii="Times New Roman" w:hAnsi="Times New Roman"/>
          <w:sz w:val="24"/>
          <w:szCs w:val="24"/>
          <w:lang w:val="lt-LT"/>
        </w:rPr>
        <w:t>– Šakių rajono bendruomenių centrų asociacijos pirmininkė;</w:t>
      </w:r>
    </w:p>
    <w:p w:rsidR="004933FB" w:rsidRPr="00CA39E4" w:rsidRDefault="004933FB" w:rsidP="00850C60">
      <w:pPr>
        <w:tabs>
          <w:tab w:val="left" w:pos="3686"/>
          <w:tab w:val="left" w:pos="4111"/>
          <w:tab w:val="left" w:pos="433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               </w:t>
      </w:r>
      <w:r w:rsidR="0076244B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</w:t>
      </w:r>
      <w:r w:rsidR="00692F1A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</w:t>
      </w:r>
      <w:r w:rsidR="00747D5A">
        <w:rPr>
          <w:rFonts w:ascii="Times New Roman" w:hAnsi="Times New Roman"/>
          <w:sz w:val="24"/>
          <w:szCs w:val="24"/>
          <w:lang w:val="lt-LT"/>
        </w:rPr>
        <w:t xml:space="preserve">Tautvydas Šukys           </w:t>
      </w:r>
      <w:r w:rsidR="009D3675" w:rsidRPr="00CA39E4">
        <w:rPr>
          <w:rFonts w:ascii="Times New Roman" w:hAnsi="Times New Roman"/>
          <w:sz w:val="24"/>
          <w:szCs w:val="24"/>
          <w:lang w:val="lt-LT"/>
        </w:rPr>
        <w:t>– savivaldybės tarybos narys;</w:t>
      </w:r>
    </w:p>
    <w:p w:rsidR="00AC57FA" w:rsidRPr="00CA39E4" w:rsidRDefault="004933FB" w:rsidP="00850C60">
      <w:pPr>
        <w:tabs>
          <w:tab w:val="left" w:pos="433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                </w:t>
      </w:r>
      <w:r w:rsidR="00692F1A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</w:t>
      </w:r>
      <w:r w:rsidR="00AC57FA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Arūnas Tarnauska</w:t>
      </w:r>
      <w:r w:rsidR="00850C60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s      </w:t>
      </w:r>
      <w:r w:rsidR="00747D5A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</w:t>
      </w:r>
      <w:r w:rsid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</w:t>
      </w:r>
      <w:r w:rsidR="00B319E4" w:rsidRPr="00CA39E4">
        <w:rPr>
          <w:rFonts w:ascii="Times New Roman" w:hAnsi="Times New Roman"/>
          <w:sz w:val="24"/>
          <w:szCs w:val="24"/>
          <w:lang w:val="lt-LT"/>
        </w:rPr>
        <w:t>–</w:t>
      </w:r>
      <w:r w:rsidR="00DE2A77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72838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savivaldybės tarybos narys;</w:t>
      </w:r>
    </w:p>
    <w:p w:rsidR="0076244B" w:rsidRPr="00CA39E4" w:rsidRDefault="006F4BFA" w:rsidP="00850C60">
      <w:pPr>
        <w:tabs>
          <w:tab w:val="left" w:pos="4111"/>
        </w:tabs>
        <w:spacing w:line="360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="00E701AE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Bernardinas Petras</w:t>
      </w:r>
      <w:r w:rsidR="00EC40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Vainius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– Marijampolės regiono plėtros tarybos narys</w:t>
      </w:r>
      <w:r w:rsidR="002538F7" w:rsidRPr="00CA39E4">
        <w:rPr>
          <w:rFonts w:ascii="Times New Roman" w:hAnsi="Times New Roman"/>
          <w:sz w:val="24"/>
          <w:szCs w:val="24"/>
          <w:lang w:val="lt-LT"/>
        </w:rPr>
        <w:t xml:space="preserve">, rajono </w:t>
      </w:r>
    </w:p>
    <w:p w:rsidR="002538F7" w:rsidRPr="00CA39E4" w:rsidRDefault="0076244B" w:rsidP="00850C60">
      <w:pPr>
        <w:spacing w:line="360" w:lineRule="auto"/>
        <w:ind w:left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  </w:t>
      </w:r>
      <w:r w:rsidR="00850C60" w:rsidRPr="00CA39E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2538F7"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        </w:t>
      </w:r>
      <w:r w:rsidR="00850C60"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</w:t>
      </w:r>
      <w:r w:rsidR="00747D5A">
        <w:rPr>
          <w:rFonts w:ascii="Times New Roman" w:hAnsi="Times New Roman"/>
          <w:bCs/>
          <w:sz w:val="24"/>
          <w:szCs w:val="24"/>
          <w:lang w:val="lt-LT"/>
        </w:rPr>
        <w:t xml:space="preserve">                           </w:t>
      </w:r>
      <w:r w:rsidR="002538F7" w:rsidRPr="00CA39E4">
        <w:rPr>
          <w:rFonts w:ascii="Times New Roman" w:hAnsi="Times New Roman"/>
          <w:bCs/>
          <w:sz w:val="24"/>
          <w:szCs w:val="24"/>
          <w:lang w:val="lt-LT"/>
        </w:rPr>
        <w:t>savivaldybės mero pavaduotojas;</w:t>
      </w:r>
    </w:p>
    <w:p w:rsidR="00AC57FA" w:rsidRPr="00CA39E4" w:rsidRDefault="002538F7" w:rsidP="002F67AF">
      <w:pPr>
        <w:tabs>
          <w:tab w:val="left" w:pos="1134"/>
        </w:tabs>
        <w:spacing w:line="360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  </w:t>
      </w:r>
      <w:r w:rsidR="00692F1A" w:rsidRPr="00CA39E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6E1DC5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AC57FA" w:rsidRPr="00CA39E4">
        <w:rPr>
          <w:rFonts w:ascii="Times New Roman" w:hAnsi="Times New Roman"/>
          <w:bCs/>
          <w:sz w:val="24"/>
          <w:szCs w:val="24"/>
          <w:lang w:val="lt-LT"/>
        </w:rPr>
        <w:t>Vita Valaitienė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        </w:t>
      </w:r>
      <w:r w:rsidR="006E1DC5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2F67AF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34792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319E4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EC40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CA39E4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 w:rsidR="00EC40CC" w:rsidRPr="00EC40CC">
        <w:rPr>
          <w:rFonts w:ascii="Times New Roman" w:hAnsi="Times New Roman"/>
          <w:sz w:val="24"/>
          <w:szCs w:val="24"/>
          <w:lang w:val="lt-LT"/>
        </w:rPr>
        <w:t>Ūkio, architektūros ir investicijų</w:t>
      </w:r>
      <w:r w:rsidR="00AC57FA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</w:t>
      </w:r>
    </w:p>
    <w:p w:rsidR="009F07C1" w:rsidRDefault="00AC57FA" w:rsidP="00850C60">
      <w:pPr>
        <w:tabs>
          <w:tab w:val="left" w:pos="3390"/>
        </w:tabs>
        <w:spacing w:line="360" w:lineRule="auto"/>
        <w:ind w:left="1276" w:firstLine="164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</w:t>
      </w:r>
      <w:r w:rsidR="001E3191">
        <w:rPr>
          <w:rFonts w:ascii="Times New Roman" w:hAnsi="Times New Roman"/>
          <w:sz w:val="24"/>
          <w:szCs w:val="24"/>
          <w:lang w:val="lt-LT"/>
        </w:rPr>
        <w:t xml:space="preserve">                       </w:t>
      </w:r>
      <w:r w:rsidR="00EC40CC">
        <w:rPr>
          <w:rFonts w:ascii="Times New Roman" w:hAnsi="Times New Roman"/>
          <w:sz w:val="24"/>
          <w:szCs w:val="24"/>
          <w:lang w:val="lt-LT"/>
        </w:rPr>
        <w:t>s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kyriaus </w:t>
      </w:r>
      <w:r w:rsidR="00EC40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C40CC" w:rsidRPr="00EC40CC">
        <w:rPr>
          <w:rFonts w:ascii="Times New Roman" w:hAnsi="Times New Roman"/>
          <w:sz w:val="24"/>
          <w:szCs w:val="24"/>
          <w:lang w:val="lt-LT"/>
        </w:rPr>
        <w:t xml:space="preserve">vyriausioji specialistė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– </w:t>
      </w:r>
      <w:r w:rsidR="009F07C1" w:rsidRPr="00CA39E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EC40CC" w:rsidRPr="00EC40CC">
        <w:rPr>
          <w:rFonts w:ascii="Times New Roman" w:hAnsi="Times New Roman"/>
          <w:bCs/>
          <w:sz w:val="24"/>
          <w:szCs w:val="24"/>
          <w:lang w:val="lt-LT"/>
        </w:rPr>
        <w:t xml:space="preserve">savivaldybės vyriausioji </w:t>
      </w:r>
    </w:p>
    <w:p w:rsidR="00EC40CC" w:rsidRPr="00CA39E4" w:rsidRDefault="00EC40CC" w:rsidP="00EC40CC">
      <w:pPr>
        <w:tabs>
          <w:tab w:val="left" w:pos="3975"/>
        </w:tabs>
        <w:spacing w:line="360" w:lineRule="auto"/>
        <w:ind w:left="1276" w:firstLine="164"/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 xml:space="preserve">        </w:t>
      </w:r>
      <w:r w:rsidR="001E3191">
        <w:rPr>
          <w:rFonts w:ascii="Times New Roman" w:hAnsi="Times New Roman"/>
          <w:bCs/>
          <w:sz w:val="24"/>
          <w:szCs w:val="24"/>
          <w:lang w:val="lt-LT"/>
        </w:rPr>
        <w:t xml:space="preserve">                               </w:t>
      </w:r>
      <w:r w:rsidRPr="00EC40CC">
        <w:rPr>
          <w:rFonts w:ascii="Times New Roman" w:hAnsi="Times New Roman"/>
          <w:bCs/>
          <w:sz w:val="24"/>
          <w:szCs w:val="24"/>
          <w:lang w:val="lt-LT"/>
        </w:rPr>
        <w:t>architektė.“</w:t>
      </w:r>
    </w:p>
    <w:p w:rsidR="00747D5A" w:rsidRDefault="00747D5A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207012" w:rsidRDefault="00207012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B929F8" w:rsidRPr="00CA39E4" w:rsidRDefault="00C47FE0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 w:bidi="lo-LA"/>
        </w:rPr>
      </w:pPr>
      <w:r w:rsidRPr="00CA39E4">
        <w:rPr>
          <w:rFonts w:ascii="Times New Roman" w:hAnsi="Times New Roman"/>
          <w:sz w:val="24"/>
          <w:szCs w:val="24"/>
          <w:lang w:val="lt-LT" w:eastAsia="lt-LT"/>
        </w:rPr>
        <w:t>A</w:t>
      </w:r>
      <w:r w:rsidR="00B929F8" w:rsidRPr="00CA39E4">
        <w:rPr>
          <w:rFonts w:ascii="Times New Roman" w:hAnsi="Times New Roman"/>
          <w:sz w:val="24"/>
          <w:szCs w:val="24"/>
          <w:lang w:val="lt-LT" w:eastAsia="lt-LT"/>
        </w:rPr>
        <w:t xml:space="preserve">dministracijos </w:t>
      </w:r>
      <w:r w:rsidRPr="00CA39E4">
        <w:rPr>
          <w:rFonts w:ascii="Times New Roman" w:hAnsi="Times New Roman"/>
          <w:sz w:val="24"/>
          <w:szCs w:val="24"/>
          <w:lang w:val="lt-LT" w:eastAsia="lt-LT"/>
        </w:rPr>
        <w:t xml:space="preserve"> direktorius                                                                    Dainius Grincevičius</w:t>
      </w:r>
    </w:p>
    <w:p w:rsidR="00747D5A" w:rsidRDefault="00747D5A" w:rsidP="005A2B9E">
      <w:pPr>
        <w:overflowPunct w:val="0"/>
        <w:rPr>
          <w:rFonts w:ascii="Times New Roman" w:hAnsi="Times New Roman"/>
          <w:sz w:val="16"/>
          <w:szCs w:val="16"/>
          <w:lang w:val="lt-LT" w:eastAsia="lt-LT"/>
        </w:rPr>
      </w:pPr>
    </w:p>
    <w:p w:rsidR="00747D5A" w:rsidRDefault="00747D5A" w:rsidP="005A2B9E">
      <w:pPr>
        <w:overflowPunct w:val="0"/>
        <w:rPr>
          <w:rFonts w:ascii="Times New Roman" w:hAnsi="Times New Roman"/>
          <w:sz w:val="16"/>
          <w:szCs w:val="16"/>
          <w:lang w:val="lt-LT" w:eastAsia="lt-LT"/>
        </w:rPr>
      </w:pPr>
    </w:p>
    <w:p w:rsidR="00747D5A" w:rsidRDefault="00747D5A" w:rsidP="005A2B9E">
      <w:pPr>
        <w:overflowPunct w:val="0"/>
        <w:rPr>
          <w:rFonts w:ascii="Times New Roman" w:hAnsi="Times New Roman"/>
          <w:sz w:val="16"/>
          <w:szCs w:val="16"/>
          <w:lang w:val="lt-LT" w:eastAsia="lt-LT"/>
        </w:rPr>
      </w:pPr>
    </w:p>
    <w:p w:rsidR="00747D5A" w:rsidRDefault="00747D5A" w:rsidP="005A2B9E">
      <w:pPr>
        <w:overflowPunct w:val="0"/>
        <w:rPr>
          <w:rFonts w:ascii="Times New Roman" w:hAnsi="Times New Roman"/>
          <w:sz w:val="16"/>
          <w:szCs w:val="16"/>
          <w:lang w:val="lt-LT" w:eastAsia="lt-LT"/>
        </w:rPr>
      </w:pPr>
    </w:p>
    <w:p w:rsidR="00747D5A" w:rsidRDefault="00747D5A" w:rsidP="005A2B9E">
      <w:pPr>
        <w:overflowPunct w:val="0"/>
        <w:rPr>
          <w:rFonts w:ascii="Times New Roman" w:hAnsi="Times New Roman"/>
          <w:sz w:val="16"/>
          <w:szCs w:val="16"/>
          <w:lang w:val="lt-LT" w:eastAsia="lt-LT"/>
        </w:rPr>
      </w:pPr>
    </w:p>
    <w:p w:rsidR="005A2B9E" w:rsidRPr="00B76994" w:rsidRDefault="005A2B9E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Parengė</w:t>
      </w:r>
    </w:p>
    <w:p w:rsidR="005A2B9E" w:rsidRPr="00B76994" w:rsidRDefault="005A2B9E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 xml:space="preserve">Biudžeto, turto ir strateginio planavimo </w:t>
      </w:r>
    </w:p>
    <w:p w:rsidR="005A2B9E" w:rsidRPr="00B76994" w:rsidRDefault="005A2B9E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skyriaus vyriausioji specialistė</w:t>
      </w:r>
    </w:p>
    <w:p w:rsidR="005A2B9E" w:rsidRPr="00B76994" w:rsidRDefault="005A2B9E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:rsidR="005A2B9E" w:rsidRPr="00B76994" w:rsidRDefault="005A2B9E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Ingrida Maksvytienė</w:t>
      </w:r>
    </w:p>
    <w:p w:rsidR="005A2B9E" w:rsidRPr="00CA39E4" w:rsidRDefault="005A2B9E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2018-0</w:t>
      </w:r>
      <w:r w:rsidR="00CB08C1">
        <w:rPr>
          <w:rFonts w:ascii="Times New Roman" w:hAnsi="Times New Roman"/>
          <w:sz w:val="24"/>
          <w:szCs w:val="24"/>
          <w:lang w:val="lt-LT"/>
        </w:rPr>
        <w:t>9</w:t>
      </w:r>
      <w:r w:rsidR="002F67AF">
        <w:rPr>
          <w:rFonts w:ascii="Times New Roman" w:hAnsi="Times New Roman"/>
          <w:sz w:val="24"/>
          <w:szCs w:val="24"/>
          <w:lang w:val="lt-LT"/>
        </w:rPr>
        <w:t>-</w:t>
      </w:r>
      <w:r w:rsidR="00CB08C1">
        <w:rPr>
          <w:rFonts w:ascii="Times New Roman" w:hAnsi="Times New Roman"/>
          <w:sz w:val="24"/>
          <w:szCs w:val="24"/>
          <w:lang w:val="lt-LT"/>
        </w:rPr>
        <w:t>03</w:t>
      </w:r>
    </w:p>
    <w:p w:rsidR="00E747C0" w:rsidRPr="00CA39E4" w:rsidRDefault="00E747C0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sectPr w:rsidR="00E747C0" w:rsidRPr="00CA39E4" w:rsidSect="006F1331">
      <w:headerReference w:type="even" r:id="rId9"/>
      <w:headerReference w:type="default" r:id="rId10"/>
      <w:pgSz w:w="11907" w:h="16840"/>
      <w:pgMar w:top="1134" w:right="567" w:bottom="567" w:left="1701" w:header="680" w:footer="567" w:gutter="0"/>
      <w:pgNumType w:start="1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0D4" w:rsidRDefault="00B560D4">
      <w:r>
        <w:separator/>
      </w:r>
    </w:p>
  </w:endnote>
  <w:endnote w:type="continuationSeparator" w:id="0">
    <w:p w:rsidR="00B560D4" w:rsidRDefault="00B56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0D4" w:rsidRDefault="00B560D4">
      <w:r>
        <w:separator/>
      </w:r>
    </w:p>
  </w:footnote>
  <w:footnote w:type="continuationSeparator" w:id="0">
    <w:p w:rsidR="00B560D4" w:rsidRDefault="00B56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8594388"/>
      <w:docPartObj>
        <w:docPartGallery w:val="Page Numbers (Top of Page)"/>
        <w:docPartUnique/>
      </w:docPartObj>
    </w:sdtPr>
    <w:sdtEndPr/>
    <w:sdtContent>
      <w:p w:rsidR="00641619" w:rsidRDefault="00641619">
        <w:pPr>
          <w:pStyle w:val="Antrats"/>
          <w:jc w:val="center"/>
        </w:pPr>
        <w:r w:rsidRPr="00641619">
          <w:rPr>
            <w:shd w:val="clear" w:color="auto" w:fill="FFFFFF"/>
          </w:rPr>
          <w:fldChar w:fldCharType="begin"/>
        </w:r>
        <w:r w:rsidRPr="00641619">
          <w:rPr>
            <w:shd w:val="clear" w:color="auto" w:fill="FFFFFF"/>
          </w:rPr>
          <w:instrText>PAGE   \* MERGEFORMAT</w:instrText>
        </w:r>
        <w:r w:rsidRPr="00641619">
          <w:rPr>
            <w:shd w:val="clear" w:color="auto" w:fill="FFFFFF"/>
          </w:rPr>
          <w:fldChar w:fldCharType="separate"/>
        </w:r>
        <w:r w:rsidR="006F1331" w:rsidRPr="006F1331">
          <w:rPr>
            <w:noProof/>
            <w:shd w:val="clear" w:color="auto" w:fill="FFFFFF"/>
            <w:lang w:val="lt-LT"/>
          </w:rPr>
          <w:t>6</w:t>
        </w:r>
        <w:r w:rsidRPr="00641619">
          <w:rPr>
            <w:shd w:val="clear" w:color="auto" w:fill="FFFFFF"/>
          </w:rPr>
          <w:fldChar w:fldCharType="end"/>
        </w:r>
      </w:p>
    </w:sdtContent>
  </w:sdt>
  <w:p w:rsidR="00707775" w:rsidRPr="00707775" w:rsidRDefault="00707775" w:rsidP="00707775">
    <w:pPr>
      <w:pStyle w:val="Antrats"/>
      <w:jc w:val="center"/>
      <w:rPr>
        <w:lang w:val="lt-LT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3017417"/>
      <w:docPartObj>
        <w:docPartGallery w:val="Page Numbers (Top of Page)"/>
        <w:docPartUnique/>
      </w:docPartObj>
    </w:sdtPr>
    <w:sdtEndPr/>
    <w:sdtContent>
      <w:p w:rsidR="00641619" w:rsidRDefault="0064161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1331" w:rsidRPr="006F1331">
          <w:rPr>
            <w:noProof/>
            <w:lang w:val="lt-LT"/>
          </w:rPr>
          <w:t>5</w:t>
        </w:r>
        <w:r>
          <w:fldChar w:fldCharType="end"/>
        </w:r>
      </w:p>
    </w:sdtContent>
  </w:sdt>
  <w:p w:rsidR="006B3B87" w:rsidRDefault="006B3B87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8"/>
  </w:num>
  <w:num w:numId="5">
    <w:abstractNumId w:val="10"/>
  </w:num>
  <w:num w:numId="6">
    <w:abstractNumId w:val="5"/>
  </w:num>
  <w:num w:numId="7">
    <w:abstractNumId w:val="9"/>
  </w:num>
  <w:num w:numId="8">
    <w:abstractNumId w:val="7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29"/>
    <w:rsid w:val="000055F6"/>
    <w:rsid w:val="000179F9"/>
    <w:rsid w:val="00020AD9"/>
    <w:rsid w:val="00022062"/>
    <w:rsid w:val="0002531E"/>
    <w:rsid w:val="00026025"/>
    <w:rsid w:val="00032826"/>
    <w:rsid w:val="000355BA"/>
    <w:rsid w:val="00046303"/>
    <w:rsid w:val="00047C86"/>
    <w:rsid w:val="00050B53"/>
    <w:rsid w:val="00061269"/>
    <w:rsid w:val="00067E47"/>
    <w:rsid w:val="00070538"/>
    <w:rsid w:val="00070FC0"/>
    <w:rsid w:val="00072BF5"/>
    <w:rsid w:val="00072C05"/>
    <w:rsid w:val="00073CE1"/>
    <w:rsid w:val="00074489"/>
    <w:rsid w:val="00081B99"/>
    <w:rsid w:val="0009594E"/>
    <w:rsid w:val="00097A3B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172E2"/>
    <w:rsid w:val="00120DCC"/>
    <w:rsid w:val="001219F3"/>
    <w:rsid w:val="001327DA"/>
    <w:rsid w:val="001346F6"/>
    <w:rsid w:val="00135F09"/>
    <w:rsid w:val="00142EB4"/>
    <w:rsid w:val="00152599"/>
    <w:rsid w:val="00160551"/>
    <w:rsid w:val="0017345E"/>
    <w:rsid w:val="001850DE"/>
    <w:rsid w:val="00187729"/>
    <w:rsid w:val="001A2591"/>
    <w:rsid w:val="001A4DF4"/>
    <w:rsid w:val="001B1DEE"/>
    <w:rsid w:val="001B3034"/>
    <w:rsid w:val="001C3FBD"/>
    <w:rsid w:val="001C6A90"/>
    <w:rsid w:val="001D4C05"/>
    <w:rsid w:val="001D6629"/>
    <w:rsid w:val="001D7646"/>
    <w:rsid w:val="001E03CF"/>
    <w:rsid w:val="001E2735"/>
    <w:rsid w:val="001E3191"/>
    <w:rsid w:val="001F20F4"/>
    <w:rsid w:val="001F70EA"/>
    <w:rsid w:val="00201E52"/>
    <w:rsid w:val="0020365E"/>
    <w:rsid w:val="0020653C"/>
    <w:rsid w:val="00207012"/>
    <w:rsid w:val="0022104B"/>
    <w:rsid w:val="00225A1D"/>
    <w:rsid w:val="00225FB1"/>
    <w:rsid w:val="00230B2C"/>
    <w:rsid w:val="00231C1F"/>
    <w:rsid w:val="002361B0"/>
    <w:rsid w:val="002538F7"/>
    <w:rsid w:val="00256241"/>
    <w:rsid w:val="00256C48"/>
    <w:rsid w:val="002651F0"/>
    <w:rsid w:val="002804D1"/>
    <w:rsid w:val="00282995"/>
    <w:rsid w:val="00284E9D"/>
    <w:rsid w:val="002864D8"/>
    <w:rsid w:val="002876ED"/>
    <w:rsid w:val="0029447C"/>
    <w:rsid w:val="002A00D3"/>
    <w:rsid w:val="002A1977"/>
    <w:rsid w:val="002A61B2"/>
    <w:rsid w:val="002B722B"/>
    <w:rsid w:val="002C1694"/>
    <w:rsid w:val="002C37A4"/>
    <w:rsid w:val="002C52D8"/>
    <w:rsid w:val="002D03EB"/>
    <w:rsid w:val="002D0B8D"/>
    <w:rsid w:val="002D2244"/>
    <w:rsid w:val="002D320A"/>
    <w:rsid w:val="002E4849"/>
    <w:rsid w:val="002E761C"/>
    <w:rsid w:val="002E7F7F"/>
    <w:rsid w:val="002F130F"/>
    <w:rsid w:val="002F67AF"/>
    <w:rsid w:val="00303693"/>
    <w:rsid w:val="00303FF5"/>
    <w:rsid w:val="00314651"/>
    <w:rsid w:val="003242A5"/>
    <w:rsid w:val="0033357E"/>
    <w:rsid w:val="00333A5B"/>
    <w:rsid w:val="00335C76"/>
    <w:rsid w:val="00346597"/>
    <w:rsid w:val="0034792C"/>
    <w:rsid w:val="003668C6"/>
    <w:rsid w:val="00367E82"/>
    <w:rsid w:val="003829B9"/>
    <w:rsid w:val="003937DA"/>
    <w:rsid w:val="003A118B"/>
    <w:rsid w:val="003B08D0"/>
    <w:rsid w:val="003B2130"/>
    <w:rsid w:val="003B6C6C"/>
    <w:rsid w:val="003C1DE1"/>
    <w:rsid w:val="003C5D03"/>
    <w:rsid w:val="003F3BA1"/>
    <w:rsid w:val="00402569"/>
    <w:rsid w:val="00412467"/>
    <w:rsid w:val="00422FC0"/>
    <w:rsid w:val="004356E8"/>
    <w:rsid w:val="00436370"/>
    <w:rsid w:val="00440B98"/>
    <w:rsid w:val="004448EB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82871"/>
    <w:rsid w:val="004933FB"/>
    <w:rsid w:val="00497322"/>
    <w:rsid w:val="004A1C4A"/>
    <w:rsid w:val="004A70C8"/>
    <w:rsid w:val="004B18A9"/>
    <w:rsid w:val="004B618A"/>
    <w:rsid w:val="004B75E3"/>
    <w:rsid w:val="004D1128"/>
    <w:rsid w:val="004D6EA4"/>
    <w:rsid w:val="004F2890"/>
    <w:rsid w:val="004F3C0E"/>
    <w:rsid w:val="004F5FE2"/>
    <w:rsid w:val="00501C64"/>
    <w:rsid w:val="00505410"/>
    <w:rsid w:val="00507614"/>
    <w:rsid w:val="005114D3"/>
    <w:rsid w:val="00517FA8"/>
    <w:rsid w:val="005252FE"/>
    <w:rsid w:val="00531FEC"/>
    <w:rsid w:val="0053305A"/>
    <w:rsid w:val="00546A56"/>
    <w:rsid w:val="00547E7A"/>
    <w:rsid w:val="005537FE"/>
    <w:rsid w:val="00555571"/>
    <w:rsid w:val="005633CB"/>
    <w:rsid w:val="0057687B"/>
    <w:rsid w:val="00590FBD"/>
    <w:rsid w:val="005A1AB7"/>
    <w:rsid w:val="005A2B9E"/>
    <w:rsid w:val="005B5765"/>
    <w:rsid w:val="005B683F"/>
    <w:rsid w:val="005C033F"/>
    <w:rsid w:val="005C32D2"/>
    <w:rsid w:val="005D182B"/>
    <w:rsid w:val="005D2557"/>
    <w:rsid w:val="005D4AB4"/>
    <w:rsid w:val="005E58D3"/>
    <w:rsid w:val="005E71CB"/>
    <w:rsid w:val="005F046D"/>
    <w:rsid w:val="005F2455"/>
    <w:rsid w:val="005F37C4"/>
    <w:rsid w:val="006000E9"/>
    <w:rsid w:val="00606B25"/>
    <w:rsid w:val="00614077"/>
    <w:rsid w:val="0062088A"/>
    <w:rsid w:val="00622F15"/>
    <w:rsid w:val="00630776"/>
    <w:rsid w:val="00631493"/>
    <w:rsid w:val="00632DA0"/>
    <w:rsid w:val="0063647D"/>
    <w:rsid w:val="00637A7C"/>
    <w:rsid w:val="00640F80"/>
    <w:rsid w:val="00641619"/>
    <w:rsid w:val="00646111"/>
    <w:rsid w:val="0064644F"/>
    <w:rsid w:val="00654139"/>
    <w:rsid w:val="00675B46"/>
    <w:rsid w:val="006817E0"/>
    <w:rsid w:val="00690B35"/>
    <w:rsid w:val="00692F1A"/>
    <w:rsid w:val="00693D2A"/>
    <w:rsid w:val="006B05AA"/>
    <w:rsid w:val="006B2691"/>
    <w:rsid w:val="006B2981"/>
    <w:rsid w:val="006B3B87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E1DC5"/>
    <w:rsid w:val="006E3212"/>
    <w:rsid w:val="006E6570"/>
    <w:rsid w:val="006F1331"/>
    <w:rsid w:val="006F4BFA"/>
    <w:rsid w:val="00707775"/>
    <w:rsid w:val="00714E4C"/>
    <w:rsid w:val="00715F8A"/>
    <w:rsid w:val="007174F8"/>
    <w:rsid w:val="00720274"/>
    <w:rsid w:val="00720CA0"/>
    <w:rsid w:val="00724866"/>
    <w:rsid w:val="00726683"/>
    <w:rsid w:val="00727BEF"/>
    <w:rsid w:val="00735AD8"/>
    <w:rsid w:val="007406DE"/>
    <w:rsid w:val="00740D68"/>
    <w:rsid w:val="00744E7E"/>
    <w:rsid w:val="00747D5A"/>
    <w:rsid w:val="0076244B"/>
    <w:rsid w:val="00763480"/>
    <w:rsid w:val="00772128"/>
    <w:rsid w:val="00775724"/>
    <w:rsid w:val="007759C8"/>
    <w:rsid w:val="00786499"/>
    <w:rsid w:val="0079121B"/>
    <w:rsid w:val="00796E8E"/>
    <w:rsid w:val="007A054A"/>
    <w:rsid w:val="007A064B"/>
    <w:rsid w:val="007A5322"/>
    <w:rsid w:val="007A7758"/>
    <w:rsid w:val="007B78F3"/>
    <w:rsid w:val="007C6F7D"/>
    <w:rsid w:val="007D203B"/>
    <w:rsid w:val="007D361C"/>
    <w:rsid w:val="007D76DC"/>
    <w:rsid w:val="007F0D53"/>
    <w:rsid w:val="0081196C"/>
    <w:rsid w:val="008170A9"/>
    <w:rsid w:val="0082089E"/>
    <w:rsid w:val="00821FF5"/>
    <w:rsid w:val="0083513E"/>
    <w:rsid w:val="008351E8"/>
    <w:rsid w:val="00841848"/>
    <w:rsid w:val="00850C60"/>
    <w:rsid w:val="00870F5F"/>
    <w:rsid w:val="00871109"/>
    <w:rsid w:val="00871EF5"/>
    <w:rsid w:val="0088070A"/>
    <w:rsid w:val="0088177A"/>
    <w:rsid w:val="008921C6"/>
    <w:rsid w:val="00893F39"/>
    <w:rsid w:val="00897B4B"/>
    <w:rsid w:val="008A1186"/>
    <w:rsid w:val="008A639E"/>
    <w:rsid w:val="008B62FE"/>
    <w:rsid w:val="008B7774"/>
    <w:rsid w:val="008B7F54"/>
    <w:rsid w:val="008C70D5"/>
    <w:rsid w:val="008D181A"/>
    <w:rsid w:val="008D4B8F"/>
    <w:rsid w:val="008D5738"/>
    <w:rsid w:val="008D7D4B"/>
    <w:rsid w:val="008E26C9"/>
    <w:rsid w:val="008F4352"/>
    <w:rsid w:val="008F5EB0"/>
    <w:rsid w:val="0090037F"/>
    <w:rsid w:val="009025A6"/>
    <w:rsid w:val="009103A3"/>
    <w:rsid w:val="0091673E"/>
    <w:rsid w:val="009249ED"/>
    <w:rsid w:val="009409B3"/>
    <w:rsid w:val="00941EFB"/>
    <w:rsid w:val="00943674"/>
    <w:rsid w:val="009514FB"/>
    <w:rsid w:val="009551AE"/>
    <w:rsid w:val="00957703"/>
    <w:rsid w:val="00962683"/>
    <w:rsid w:val="00980D84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9F4B49"/>
    <w:rsid w:val="00A01198"/>
    <w:rsid w:val="00A02492"/>
    <w:rsid w:val="00A14F87"/>
    <w:rsid w:val="00A22B1A"/>
    <w:rsid w:val="00A2612D"/>
    <w:rsid w:val="00A27DB2"/>
    <w:rsid w:val="00A424F9"/>
    <w:rsid w:val="00A42B8E"/>
    <w:rsid w:val="00A44315"/>
    <w:rsid w:val="00A512E7"/>
    <w:rsid w:val="00A67958"/>
    <w:rsid w:val="00A72838"/>
    <w:rsid w:val="00A76F8C"/>
    <w:rsid w:val="00A85411"/>
    <w:rsid w:val="00A90E19"/>
    <w:rsid w:val="00AA3FEF"/>
    <w:rsid w:val="00AA650A"/>
    <w:rsid w:val="00AB350B"/>
    <w:rsid w:val="00AB3E20"/>
    <w:rsid w:val="00AC57FA"/>
    <w:rsid w:val="00AD3A0E"/>
    <w:rsid w:val="00AD3E30"/>
    <w:rsid w:val="00AD7B5B"/>
    <w:rsid w:val="00AE2B53"/>
    <w:rsid w:val="00B0113B"/>
    <w:rsid w:val="00B2003D"/>
    <w:rsid w:val="00B24BAD"/>
    <w:rsid w:val="00B312E5"/>
    <w:rsid w:val="00B319E4"/>
    <w:rsid w:val="00B33AAA"/>
    <w:rsid w:val="00B42A79"/>
    <w:rsid w:val="00B4652F"/>
    <w:rsid w:val="00B46CC1"/>
    <w:rsid w:val="00B560D4"/>
    <w:rsid w:val="00B56488"/>
    <w:rsid w:val="00B570D3"/>
    <w:rsid w:val="00B612ED"/>
    <w:rsid w:val="00B62F52"/>
    <w:rsid w:val="00B6412C"/>
    <w:rsid w:val="00B65298"/>
    <w:rsid w:val="00B67457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F118B"/>
    <w:rsid w:val="00BF1AD0"/>
    <w:rsid w:val="00BF7E86"/>
    <w:rsid w:val="00C0047E"/>
    <w:rsid w:val="00C04CC8"/>
    <w:rsid w:val="00C070E3"/>
    <w:rsid w:val="00C20A94"/>
    <w:rsid w:val="00C20BC5"/>
    <w:rsid w:val="00C36220"/>
    <w:rsid w:val="00C40E38"/>
    <w:rsid w:val="00C43F34"/>
    <w:rsid w:val="00C47FE0"/>
    <w:rsid w:val="00C5140C"/>
    <w:rsid w:val="00C52BE8"/>
    <w:rsid w:val="00C579A5"/>
    <w:rsid w:val="00C61659"/>
    <w:rsid w:val="00C624A0"/>
    <w:rsid w:val="00C62501"/>
    <w:rsid w:val="00C63A32"/>
    <w:rsid w:val="00C655E1"/>
    <w:rsid w:val="00C73635"/>
    <w:rsid w:val="00C76527"/>
    <w:rsid w:val="00C76A49"/>
    <w:rsid w:val="00C853A8"/>
    <w:rsid w:val="00C856EE"/>
    <w:rsid w:val="00C96B6C"/>
    <w:rsid w:val="00C97F38"/>
    <w:rsid w:val="00CA164C"/>
    <w:rsid w:val="00CA34E6"/>
    <w:rsid w:val="00CA39E4"/>
    <w:rsid w:val="00CA51F1"/>
    <w:rsid w:val="00CA6F56"/>
    <w:rsid w:val="00CB08C1"/>
    <w:rsid w:val="00CB0B34"/>
    <w:rsid w:val="00CB1333"/>
    <w:rsid w:val="00CB37F5"/>
    <w:rsid w:val="00CB45CD"/>
    <w:rsid w:val="00CC3D2B"/>
    <w:rsid w:val="00CD4D21"/>
    <w:rsid w:val="00CD67A0"/>
    <w:rsid w:val="00CE7BC6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4E23"/>
    <w:rsid w:val="00D6742D"/>
    <w:rsid w:val="00D735F6"/>
    <w:rsid w:val="00D743E0"/>
    <w:rsid w:val="00D778B8"/>
    <w:rsid w:val="00D842E0"/>
    <w:rsid w:val="00D86024"/>
    <w:rsid w:val="00D92E2C"/>
    <w:rsid w:val="00D94205"/>
    <w:rsid w:val="00D967B9"/>
    <w:rsid w:val="00DA17D2"/>
    <w:rsid w:val="00DA2B38"/>
    <w:rsid w:val="00DA523E"/>
    <w:rsid w:val="00DA6204"/>
    <w:rsid w:val="00DA7E6B"/>
    <w:rsid w:val="00DB592F"/>
    <w:rsid w:val="00DC1899"/>
    <w:rsid w:val="00DC26F5"/>
    <w:rsid w:val="00DC7EC7"/>
    <w:rsid w:val="00DD0A28"/>
    <w:rsid w:val="00DD29BC"/>
    <w:rsid w:val="00DD5D9F"/>
    <w:rsid w:val="00DE2A2C"/>
    <w:rsid w:val="00DE2A77"/>
    <w:rsid w:val="00DF2033"/>
    <w:rsid w:val="00DF320C"/>
    <w:rsid w:val="00DF473D"/>
    <w:rsid w:val="00DF5136"/>
    <w:rsid w:val="00DF5410"/>
    <w:rsid w:val="00E001A7"/>
    <w:rsid w:val="00E03E09"/>
    <w:rsid w:val="00E069B9"/>
    <w:rsid w:val="00E071C2"/>
    <w:rsid w:val="00E115EA"/>
    <w:rsid w:val="00E127A3"/>
    <w:rsid w:val="00E159D3"/>
    <w:rsid w:val="00E17CE0"/>
    <w:rsid w:val="00E24A67"/>
    <w:rsid w:val="00E33697"/>
    <w:rsid w:val="00E42985"/>
    <w:rsid w:val="00E42D4D"/>
    <w:rsid w:val="00E50AD8"/>
    <w:rsid w:val="00E515D8"/>
    <w:rsid w:val="00E55622"/>
    <w:rsid w:val="00E56DA1"/>
    <w:rsid w:val="00E57E96"/>
    <w:rsid w:val="00E606A6"/>
    <w:rsid w:val="00E60D42"/>
    <w:rsid w:val="00E6384B"/>
    <w:rsid w:val="00E64420"/>
    <w:rsid w:val="00E644EF"/>
    <w:rsid w:val="00E648CD"/>
    <w:rsid w:val="00E6513B"/>
    <w:rsid w:val="00E701AE"/>
    <w:rsid w:val="00E70620"/>
    <w:rsid w:val="00E747C0"/>
    <w:rsid w:val="00E807DF"/>
    <w:rsid w:val="00E82439"/>
    <w:rsid w:val="00E8582D"/>
    <w:rsid w:val="00E90E88"/>
    <w:rsid w:val="00E92626"/>
    <w:rsid w:val="00E9713F"/>
    <w:rsid w:val="00EA26D3"/>
    <w:rsid w:val="00EA4C8A"/>
    <w:rsid w:val="00EC40CC"/>
    <w:rsid w:val="00EC67F6"/>
    <w:rsid w:val="00EC7E63"/>
    <w:rsid w:val="00ED142A"/>
    <w:rsid w:val="00ED23B5"/>
    <w:rsid w:val="00ED4611"/>
    <w:rsid w:val="00ED6B93"/>
    <w:rsid w:val="00ED7B8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F00187"/>
    <w:rsid w:val="00F01685"/>
    <w:rsid w:val="00F0698B"/>
    <w:rsid w:val="00F16CC6"/>
    <w:rsid w:val="00F16F7D"/>
    <w:rsid w:val="00F27A44"/>
    <w:rsid w:val="00F35FDD"/>
    <w:rsid w:val="00F36DC6"/>
    <w:rsid w:val="00F4369B"/>
    <w:rsid w:val="00F45FC0"/>
    <w:rsid w:val="00F50608"/>
    <w:rsid w:val="00F554F5"/>
    <w:rsid w:val="00F60270"/>
    <w:rsid w:val="00F6498D"/>
    <w:rsid w:val="00F64A1D"/>
    <w:rsid w:val="00F652BC"/>
    <w:rsid w:val="00F75112"/>
    <w:rsid w:val="00F77A05"/>
    <w:rsid w:val="00F85465"/>
    <w:rsid w:val="00F86872"/>
    <w:rsid w:val="00F92042"/>
    <w:rsid w:val="00F926BF"/>
    <w:rsid w:val="00F97A7D"/>
    <w:rsid w:val="00FA1AC7"/>
    <w:rsid w:val="00FA60EF"/>
    <w:rsid w:val="00FA7FDF"/>
    <w:rsid w:val="00FB13F6"/>
    <w:rsid w:val="00FB142B"/>
    <w:rsid w:val="00FB3715"/>
    <w:rsid w:val="00FC55DE"/>
    <w:rsid w:val="00FD551A"/>
    <w:rsid w:val="00FE004D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07775"/>
    <w:rPr>
      <w:rFonts w:ascii="TimesLT" w:hAnsi="TimesLT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0C2E6-C86B-48DD-9C80-C618C8F5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648</TotalTime>
  <Pages>6</Pages>
  <Words>9308</Words>
  <Characters>5307</Characters>
  <Application>Microsoft Office Word</Application>
  <DocSecurity>0</DocSecurity>
  <Lines>44</Lines>
  <Paragraphs>29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Ingrida Maksvytienė</cp:lastModifiedBy>
  <cp:revision>102</cp:revision>
  <cp:lastPrinted>2018-09-03T13:19:00Z</cp:lastPrinted>
  <dcterms:created xsi:type="dcterms:W3CDTF">2018-07-31T05:25:00Z</dcterms:created>
  <dcterms:modified xsi:type="dcterms:W3CDTF">2018-09-03T14:24:00Z</dcterms:modified>
</cp:coreProperties>
</file>