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162" w:rsidRDefault="00CA3162" w:rsidP="00CA3162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</w:t>
      </w:r>
      <w:r w:rsidR="001F406C">
        <w:rPr>
          <w:rFonts w:ascii="Times New Roman" w:hAnsi="Times New Roman"/>
          <w:b/>
        </w:rPr>
        <w:t xml:space="preserve">                       </w:t>
      </w:r>
    </w:p>
    <w:p w:rsidR="00CA3162" w:rsidRDefault="00CA3162" w:rsidP="00CA3162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188804AA" wp14:editId="3527BDA2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162" w:rsidRDefault="00CA3162">
      <w:pPr>
        <w:jc w:val="center"/>
        <w:rPr>
          <w:rFonts w:ascii="Times New Roman" w:hAnsi="Times New Roman"/>
          <w:b/>
          <w:sz w:val="8"/>
        </w:rPr>
      </w:pPr>
    </w:p>
    <w:p w:rsidR="00CA3162" w:rsidRDefault="00CA3162">
      <w:pPr>
        <w:jc w:val="center"/>
        <w:rPr>
          <w:rFonts w:ascii="Times New Roman" w:hAnsi="Times New Roman"/>
          <w:b/>
          <w:sz w:val="8"/>
        </w:rPr>
      </w:pPr>
    </w:p>
    <w:p w:rsidR="007E015B" w:rsidRDefault="007E015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E015B" w:rsidRDefault="007E015B">
      <w:pPr>
        <w:jc w:val="center"/>
        <w:rPr>
          <w:rFonts w:ascii="Times New Roman" w:hAnsi="Times New Roman"/>
          <w:b/>
        </w:rPr>
      </w:pPr>
    </w:p>
    <w:p w:rsidR="007E015B" w:rsidRDefault="00EF5670" w:rsidP="004D1D5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  <w:r w:rsidR="00A10489">
        <w:rPr>
          <w:rFonts w:ascii="Times New Roman" w:hAnsi="Times New Roman"/>
          <w:b/>
        </w:rPr>
        <w:t xml:space="preserve"> </w:t>
      </w:r>
    </w:p>
    <w:p w:rsidR="007E015B" w:rsidRDefault="00827CC8" w:rsidP="004D1D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ADRES</w:t>
      </w:r>
      <w:r w:rsidR="00EF5670">
        <w:rPr>
          <w:rFonts w:ascii="Times New Roman" w:hAnsi="Times New Roman"/>
          <w:b/>
        </w:rPr>
        <w:t>O</w:t>
      </w:r>
      <w:r w:rsidR="007E015B">
        <w:rPr>
          <w:rFonts w:ascii="Times New Roman" w:hAnsi="Times New Roman"/>
          <w:b/>
        </w:rPr>
        <w:t xml:space="preserve"> SUTEIKIMO </w:t>
      </w:r>
    </w:p>
    <w:p w:rsidR="007E015B" w:rsidRDefault="007E015B" w:rsidP="004D1D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E015B" w:rsidRDefault="008A58DB" w:rsidP="004D1D5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7D3F">
        <w:rPr>
          <w:rFonts w:ascii="Times New Roman" w:hAnsi="Times New Roman"/>
        </w:rPr>
        <w:t>8</w:t>
      </w:r>
      <w:r w:rsidR="00AD6870">
        <w:rPr>
          <w:rFonts w:ascii="Times New Roman" w:hAnsi="Times New Roman"/>
        </w:rPr>
        <w:t xml:space="preserve"> m. </w:t>
      </w:r>
      <w:r w:rsidR="001F406C">
        <w:rPr>
          <w:rFonts w:ascii="Times New Roman" w:hAnsi="Times New Roman"/>
        </w:rPr>
        <w:t>rugsėj</w:t>
      </w:r>
      <w:r w:rsidR="00C823DD">
        <w:rPr>
          <w:rFonts w:ascii="Times New Roman" w:hAnsi="Times New Roman"/>
        </w:rPr>
        <w:t>o</w:t>
      </w:r>
      <w:r w:rsidR="008F54AB">
        <w:rPr>
          <w:rFonts w:ascii="Times New Roman" w:hAnsi="Times New Roman"/>
        </w:rPr>
        <w:t xml:space="preserve"> </w:t>
      </w:r>
      <w:r w:rsidR="00C9568E">
        <w:rPr>
          <w:rFonts w:ascii="Times New Roman" w:hAnsi="Times New Roman"/>
        </w:rPr>
        <w:t xml:space="preserve">  </w:t>
      </w:r>
      <w:r w:rsidR="00A36DBF">
        <w:rPr>
          <w:rFonts w:ascii="Times New Roman" w:hAnsi="Times New Roman"/>
        </w:rPr>
        <w:t xml:space="preserve"> </w:t>
      </w:r>
      <w:r w:rsidR="00741886">
        <w:rPr>
          <w:rFonts w:ascii="Times New Roman" w:hAnsi="Times New Roman"/>
        </w:rPr>
        <w:t xml:space="preserve">  </w:t>
      </w:r>
      <w:r w:rsidR="00A60EE8">
        <w:rPr>
          <w:rFonts w:ascii="Times New Roman" w:hAnsi="Times New Roman"/>
        </w:rPr>
        <w:t xml:space="preserve"> </w:t>
      </w:r>
      <w:r w:rsidR="00741886">
        <w:rPr>
          <w:rFonts w:ascii="Times New Roman" w:hAnsi="Times New Roman"/>
        </w:rPr>
        <w:t xml:space="preserve"> </w:t>
      </w:r>
      <w:r w:rsidR="000508CB">
        <w:rPr>
          <w:rFonts w:ascii="Times New Roman" w:hAnsi="Times New Roman"/>
        </w:rPr>
        <w:t xml:space="preserve">d. Nr. AT- </w:t>
      </w:r>
    </w:p>
    <w:p w:rsidR="007E015B" w:rsidRDefault="007E015B" w:rsidP="004D1D57">
      <w:pPr>
        <w:pStyle w:val="Heading1"/>
        <w:ind w:left="0" w:firstLine="0"/>
        <w:jc w:val="center"/>
      </w:pPr>
      <w:r>
        <w:t>Šakiai</w:t>
      </w: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</w:pPr>
    </w:p>
    <w:p w:rsidR="00EE3E93" w:rsidRPr="00EE3E93" w:rsidRDefault="00F52D1A" w:rsidP="00EE3E93">
      <w:pPr>
        <w:spacing w:line="360" w:lineRule="auto"/>
        <w:jc w:val="both"/>
        <w:rPr>
          <w:rFonts w:ascii="Times New Roman" w:hAnsi="Times New Roman"/>
        </w:rPr>
      </w:pPr>
      <w:r>
        <w:tab/>
      </w:r>
      <w:r>
        <w:tab/>
      </w:r>
      <w:r w:rsidR="009110BA">
        <w:rPr>
          <w:rFonts w:ascii="Times New Roman" w:hAnsi="Times New Roman"/>
        </w:rPr>
        <w:t>Vadovaudamasi</w:t>
      </w:r>
      <w:r w:rsidR="00EE126A">
        <w:rPr>
          <w:rFonts w:ascii="Times New Roman" w:hAnsi="Times New Roman"/>
        </w:rPr>
        <w:t>s</w:t>
      </w:r>
      <w:r w:rsidR="007E015B">
        <w:rPr>
          <w:rFonts w:ascii="Times New Roman" w:hAnsi="Times New Roman"/>
        </w:rPr>
        <w:t xml:space="preserve"> </w:t>
      </w:r>
      <w:r w:rsidR="00EE3E93" w:rsidRPr="00EE3E93">
        <w:rPr>
          <w:rFonts w:ascii="Times New Roman" w:hAnsi="Times New Roman"/>
        </w:rPr>
        <w:t>Lietuvos Respublikos Vyriausyb</w:t>
      </w:r>
      <w:r w:rsidR="00EE3E93" w:rsidRPr="00EE3E93">
        <w:rPr>
          <w:rFonts w:ascii="Times New Roman" w:hAnsi="Times New Roman" w:hint="eastAsia"/>
        </w:rPr>
        <w:t>ė</w:t>
      </w:r>
      <w:r w:rsidR="00EE3E93" w:rsidRPr="00EE3E93">
        <w:rPr>
          <w:rFonts w:ascii="Times New Roman" w:hAnsi="Times New Roman"/>
        </w:rPr>
        <w:t>s 2002 m. gruod</w:t>
      </w:r>
      <w:r w:rsidR="00EE3E93" w:rsidRPr="00EE3E93">
        <w:rPr>
          <w:rFonts w:ascii="Times New Roman" w:hAnsi="Times New Roman" w:hint="eastAsia"/>
        </w:rPr>
        <w:t>ž</w:t>
      </w:r>
      <w:r w:rsidR="00CD72FA">
        <w:rPr>
          <w:rFonts w:ascii="Times New Roman" w:hAnsi="Times New Roman"/>
        </w:rPr>
        <w:t>io 23 d. nutarimu Nr. 2092 „</w:t>
      </w:r>
      <w:r w:rsidR="00EE3E93" w:rsidRPr="00EE3E93">
        <w:rPr>
          <w:rFonts w:ascii="Times New Roman" w:hAnsi="Times New Roman"/>
        </w:rPr>
        <w:t>D</w:t>
      </w:r>
      <w:r w:rsidR="00EE3E93" w:rsidRPr="00EE3E93">
        <w:rPr>
          <w:rFonts w:ascii="Times New Roman" w:hAnsi="Times New Roman" w:hint="eastAsia"/>
        </w:rPr>
        <w:t>ė</w:t>
      </w:r>
      <w:r w:rsidR="00EE3E93" w:rsidRPr="00EE3E93">
        <w:rPr>
          <w:rFonts w:ascii="Times New Roman" w:hAnsi="Times New Roman"/>
        </w:rPr>
        <w:t>l adres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formavimo taisykli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patvirtinimo", Numeri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pastatams, patalpoms, butams ir </w:t>
      </w:r>
      <w:r w:rsidR="00EE3E93" w:rsidRPr="00EE3E93">
        <w:rPr>
          <w:rFonts w:ascii="Times New Roman" w:hAnsi="Times New Roman" w:hint="eastAsia"/>
        </w:rPr>
        <w:t>ž</w:t>
      </w:r>
      <w:r w:rsidR="00EE3E93" w:rsidRPr="00EE3E93">
        <w:rPr>
          <w:rFonts w:ascii="Times New Roman" w:hAnsi="Times New Roman"/>
        </w:rPr>
        <w:t>em</w:t>
      </w:r>
      <w:r w:rsidR="00EE3E93" w:rsidRPr="00EE3E93">
        <w:rPr>
          <w:rFonts w:ascii="Times New Roman" w:hAnsi="Times New Roman" w:hint="eastAsia"/>
        </w:rPr>
        <w:t>ė</w:t>
      </w:r>
      <w:r w:rsidR="00EE3E93" w:rsidRPr="00EE3E93">
        <w:rPr>
          <w:rFonts w:ascii="Times New Roman" w:hAnsi="Times New Roman"/>
        </w:rPr>
        <w:t>s sklypams, kuriuose pagal j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naudojimo paskirt</w:t>
      </w:r>
      <w:r w:rsidR="00EE3E93" w:rsidRPr="00EE3E93">
        <w:rPr>
          <w:rFonts w:ascii="Times New Roman" w:hAnsi="Times New Roman" w:hint="eastAsia"/>
        </w:rPr>
        <w:t>į</w:t>
      </w:r>
      <w:r w:rsidR="00CD72FA">
        <w:rPr>
          <w:rFonts w:ascii="Times New Roman" w:hAnsi="Times New Roman"/>
        </w:rPr>
        <w:t xml:space="preserve"> </w:t>
      </w:r>
      <w:r w:rsidR="00EE3E93" w:rsidRPr="00EE3E93">
        <w:rPr>
          <w:rFonts w:ascii="Times New Roman" w:hAnsi="Times New Roman"/>
        </w:rPr>
        <w:t>(b</w:t>
      </w:r>
      <w:r w:rsidR="00EE3E93" w:rsidRPr="00EE3E93">
        <w:rPr>
          <w:rFonts w:ascii="Times New Roman" w:hAnsi="Times New Roman" w:hint="eastAsia"/>
        </w:rPr>
        <w:t>ū</w:t>
      </w:r>
      <w:r w:rsidR="00EE3E93" w:rsidRPr="00EE3E93">
        <w:rPr>
          <w:rFonts w:ascii="Times New Roman" w:hAnsi="Times New Roman"/>
        </w:rPr>
        <w:t>d</w:t>
      </w:r>
      <w:r w:rsidR="00EE3E93" w:rsidRPr="00EE3E93">
        <w:rPr>
          <w:rFonts w:ascii="Times New Roman" w:hAnsi="Times New Roman" w:hint="eastAsia"/>
        </w:rPr>
        <w:t>ą</w:t>
      </w:r>
      <w:r w:rsidR="00EE3E93" w:rsidRPr="00EE3E93">
        <w:rPr>
          <w:rFonts w:ascii="Times New Roman" w:hAnsi="Times New Roman"/>
        </w:rPr>
        <w:t>) ar teritorij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planavimo dokumentus leid</w:t>
      </w:r>
      <w:r w:rsidR="00EE3E93" w:rsidRPr="00EE3E93">
        <w:rPr>
          <w:rFonts w:ascii="Times New Roman" w:hAnsi="Times New Roman" w:hint="eastAsia"/>
        </w:rPr>
        <w:t>ž</w:t>
      </w:r>
      <w:r w:rsidR="00EE3E93" w:rsidRPr="00EE3E93">
        <w:rPr>
          <w:rFonts w:ascii="Times New Roman" w:hAnsi="Times New Roman"/>
        </w:rPr>
        <w:t>iama pastat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statyba, suteikimo, keitimo ir apskaitos tvarkos apra</w:t>
      </w:r>
      <w:r w:rsidR="00EE3E93" w:rsidRPr="00EE3E93">
        <w:rPr>
          <w:rFonts w:ascii="Times New Roman" w:hAnsi="Times New Roman" w:hint="eastAsia"/>
        </w:rPr>
        <w:t>š</w:t>
      </w:r>
      <w:r w:rsidR="00EE3E93" w:rsidRPr="00EE3E93">
        <w:rPr>
          <w:rFonts w:ascii="Times New Roman" w:hAnsi="Times New Roman"/>
        </w:rPr>
        <w:t>u, patvirtintu Lietuvos Respublikos vidaus reikal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ministro 2011 m. sausio 25 d. </w:t>
      </w:r>
      <w:r w:rsidR="00EE3E93" w:rsidRPr="00EE3E93">
        <w:rPr>
          <w:rFonts w:ascii="Times New Roman" w:hAnsi="Times New Roman" w:hint="eastAsia"/>
        </w:rPr>
        <w:t>į</w:t>
      </w:r>
      <w:r w:rsidR="00CD72FA">
        <w:rPr>
          <w:rFonts w:ascii="Times New Roman" w:hAnsi="Times New Roman"/>
        </w:rPr>
        <w:t>sakymu Nr. 1V-57 „</w:t>
      </w:r>
      <w:r w:rsidR="00EE3E93" w:rsidRPr="00EE3E93">
        <w:rPr>
          <w:rFonts w:ascii="Times New Roman" w:hAnsi="Times New Roman"/>
        </w:rPr>
        <w:t>D</w:t>
      </w:r>
      <w:r w:rsidR="00EE3E93" w:rsidRPr="00EE3E93">
        <w:rPr>
          <w:rFonts w:ascii="Times New Roman" w:hAnsi="Times New Roman" w:hint="eastAsia"/>
        </w:rPr>
        <w:t>ė</w:t>
      </w:r>
      <w:r w:rsidR="00EE3E93" w:rsidRPr="00EE3E93">
        <w:rPr>
          <w:rFonts w:ascii="Times New Roman" w:hAnsi="Times New Roman"/>
        </w:rPr>
        <w:t>l numeri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pastatams, patalpoms, butams ir </w:t>
      </w:r>
      <w:r w:rsidR="00EE3E93" w:rsidRPr="00EE3E93">
        <w:rPr>
          <w:rFonts w:ascii="Times New Roman" w:hAnsi="Times New Roman" w:hint="eastAsia"/>
        </w:rPr>
        <w:t>ž</w:t>
      </w:r>
      <w:r w:rsidR="00EE3E93" w:rsidRPr="00EE3E93">
        <w:rPr>
          <w:rFonts w:ascii="Times New Roman" w:hAnsi="Times New Roman"/>
        </w:rPr>
        <w:t>em</w:t>
      </w:r>
      <w:r w:rsidR="00EE3E93" w:rsidRPr="00EE3E93">
        <w:rPr>
          <w:rFonts w:ascii="Times New Roman" w:hAnsi="Times New Roman" w:hint="eastAsia"/>
        </w:rPr>
        <w:t>ė</w:t>
      </w:r>
      <w:r w:rsidR="00EE3E93" w:rsidRPr="00EE3E93">
        <w:rPr>
          <w:rFonts w:ascii="Times New Roman" w:hAnsi="Times New Roman"/>
        </w:rPr>
        <w:t>s sklypams, kuriuose pagal j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naudojimo paskirt</w:t>
      </w:r>
      <w:r w:rsidR="00EE3E93" w:rsidRPr="00EE3E93">
        <w:rPr>
          <w:rFonts w:ascii="Times New Roman" w:hAnsi="Times New Roman" w:hint="eastAsia"/>
        </w:rPr>
        <w:t>į</w:t>
      </w:r>
      <w:r w:rsidR="00CD72FA">
        <w:rPr>
          <w:rFonts w:ascii="Times New Roman" w:hAnsi="Times New Roman"/>
        </w:rPr>
        <w:t xml:space="preserve"> </w:t>
      </w:r>
      <w:r w:rsidR="00EE3E93" w:rsidRPr="00EE3E93">
        <w:rPr>
          <w:rFonts w:ascii="Times New Roman" w:hAnsi="Times New Roman"/>
        </w:rPr>
        <w:t>(b</w:t>
      </w:r>
      <w:r w:rsidR="00EE3E93" w:rsidRPr="00EE3E93">
        <w:rPr>
          <w:rFonts w:ascii="Times New Roman" w:hAnsi="Times New Roman" w:hint="eastAsia"/>
        </w:rPr>
        <w:t>ū</w:t>
      </w:r>
      <w:r w:rsidR="00EE3E93" w:rsidRPr="00EE3E93">
        <w:rPr>
          <w:rFonts w:ascii="Times New Roman" w:hAnsi="Times New Roman"/>
        </w:rPr>
        <w:t>d</w:t>
      </w:r>
      <w:r w:rsidR="00EE3E93" w:rsidRPr="00EE3E93">
        <w:rPr>
          <w:rFonts w:ascii="Times New Roman" w:hAnsi="Times New Roman" w:hint="eastAsia"/>
        </w:rPr>
        <w:t>ą</w:t>
      </w:r>
      <w:r w:rsidR="00EE3E93" w:rsidRPr="00EE3E93">
        <w:rPr>
          <w:rFonts w:ascii="Times New Roman" w:hAnsi="Times New Roman"/>
        </w:rPr>
        <w:t>) ar teritorij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planavimo dokumentus leid</w:t>
      </w:r>
      <w:r w:rsidR="00EE3E93" w:rsidRPr="00EE3E93">
        <w:rPr>
          <w:rFonts w:ascii="Times New Roman" w:hAnsi="Times New Roman" w:hint="eastAsia"/>
        </w:rPr>
        <w:t>ž</w:t>
      </w:r>
      <w:r w:rsidR="00EE3E93" w:rsidRPr="00EE3E93">
        <w:rPr>
          <w:rFonts w:ascii="Times New Roman" w:hAnsi="Times New Roman"/>
        </w:rPr>
        <w:t>iama pastat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statyba, suteikimo, keitimo ir apskaitos tvarkos apra</w:t>
      </w:r>
      <w:r w:rsidR="00EE3E93" w:rsidRPr="00EE3E93">
        <w:rPr>
          <w:rFonts w:ascii="Times New Roman" w:hAnsi="Times New Roman" w:hint="eastAsia"/>
        </w:rPr>
        <w:t>š</w:t>
      </w:r>
      <w:r w:rsidR="00EE3E93" w:rsidRPr="00EE3E93">
        <w:rPr>
          <w:rFonts w:ascii="Times New Roman" w:hAnsi="Times New Roman"/>
        </w:rPr>
        <w:t>o ir pavadinim</w:t>
      </w:r>
      <w:r w:rsidR="00EE3E93" w:rsidRPr="00EE3E93">
        <w:rPr>
          <w:rFonts w:ascii="Times New Roman" w:hAnsi="Times New Roman" w:hint="eastAsia"/>
        </w:rPr>
        <w:t>ų</w:t>
      </w:r>
      <w:r w:rsidR="00EE3E93" w:rsidRPr="00EE3E93">
        <w:rPr>
          <w:rFonts w:ascii="Times New Roman" w:hAnsi="Times New Roman"/>
        </w:rPr>
        <w:t xml:space="preserve"> gatv</w:t>
      </w:r>
      <w:r w:rsidR="00EE3E93" w:rsidRPr="00EE3E93">
        <w:rPr>
          <w:rFonts w:ascii="Times New Roman" w:hAnsi="Times New Roman" w:hint="eastAsia"/>
        </w:rPr>
        <w:t>ė</w:t>
      </w:r>
      <w:r w:rsidR="00EE3E93" w:rsidRPr="00EE3E93">
        <w:rPr>
          <w:rFonts w:ascii="Times New Roman" w:hAnsi="Times New Roman"/>
        </w:rPr>
        <w:t xml:space="preserve">ms, pastatams, statiniams ir kitiems objektams suteikimo, keitimo ir </w:t>
      </w:r>
      <w:r w:rsidR="00EE3E93" w:rsidRPr="00EE3E93">
        <w:rPr>
          <w:rFonts w:ascii="Times New Roman" w:hAnsi="Times New Roman" w:hint="eastAsia"/>
        </w:rPr>
        <w:t>į</w:t>
      </w:r>
      <w:r w:rsidR="00EE3E93" w:rsidRPr="00EE3E93">
        <w:rPr>
          <w:rFonts w:ascii="Times New Roman" w:hAnsi="Times New Roman"/>
        </w:rPr>
        <w:t xml:space="preserve">traukimo </w:t>
      </w:r>
      <w:r w:rsidR="00EE3E93" w:rsidRPr="00EE3E93">
        <w:rPr>
          <w:rFonts w:ascii="Times New Roman" w:hAnsi="Times New Roman" w:hint="eastAsia"/>
        </w:rPr>
        <w:t>į</w:t>
      </w:r>
      <w:r w:rsidR="00EE3E93" w:rsidRPr="00EE3E93">
        <w:rPr>
          <w:rFonts w:ascii="Times New Roman" w:hAnsi="Times New Roman"/>
        </w:rPr>
        <w:t xml:space="preserve"> apskait</w:t>
      </w:r>
      <w:r w:rsidR="00EE3E93" w:rsidRPr="00EE3E93">
        <w:rPr>
          <w:rFonts w:ascii="Times New Roman" w:hAnsi="Times New Roman" w:hint="eastAsia"/>
        </w:rPr>
        <w:t>ą</w:t>
      </w:r>
      <w:r w:rsidR="00EE3E93" w:rsidRPr="00EE3E93">
        <w:rPr>
          <w:rFonts w:ascii="Times New Roman" w:hAnsi="Times New Roman"/>
        </w:rPr>
        <w:t xml:space="preserve"> tvarkos apra</w:t>
      </w:r>
      <w:r w:rsidR="00EE3E93" w:rsidRPr="00EE3E93">
        <w:rPr>
          <w:rFonts w:ascii="Times New Roman" w:hAnsi="Times New Roman" w:hint="eastAsia"/>
        </w:rPr>
        <w:t>š</w:t>
      </w:r>
      <w:r w:rsidR="00EE3E93" w:rsidRPr="00EE3E93">
        <w:rPr>
          <w:rFonts w:ascii="Times New Roman" w:hAnsi="Times New Roman"/>
        </w:rPr>
        <w:t>o patvirtinimo"</w:t>
      </w:r>
      <w:r w:rsidR="00900C61">
        <w:rPr>
          <w:rFonts w:ascii="Times New Roman" w:hAnsi="Times New Roman"/>
        </w:rPr>
        <w:t xml:space="preserve">, </w:t>
      </w: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ab/>
      </w:r>
      <w:r w:rsidR="007275B2">
        <w:rPr>
          <w:rFonts w:ascii="Times New Roman" w:hAnsi="Times New Roman"/>
          <w:color w:val="000000"/>
          <w:szCs w:val="24"/>
        </w:rPr>
        <w:t xml:space="preserve">    </w:t>
      </w:r>
      <w:r w:rsidR="007E015B" w:rsidRPr="001A1831">
        <w:rPr>
          <w:rFonts w:ascii="Times New Roman" w:hAnsi="Times New Roman"/>
          <w:spacing w:val="60"/>
          <w:szCs w:val="24"/>
        </w:rPr>
        <w:t>suteikiu</w:t>
      </w:r>
      <w:r w:rsidR="007E015B" w:rsidRPr="00F42EA1">
        <w:rPr>
          <w:rFonts w:ascii="Times New Roman" w:hAnsi="Times New Roman"/>
          <w:spacing w:val="30"/>
          <w:szCs w:val="24"/>
        </w:rPr>
        <w:t xml:space="preserve"> </w:t>
      </w:r>
      <w:r w:rsidR="00EF0E93">
        <w:rPr>
          <w:rFonts w:ascii="Times New Roman" w:hAnsi="Times New Roman"/>
          <w:spacing w:val="2"/>
        </w:rPr>
        <w:t>adres</w:t>
      </w:r>
      <w:r w:rsidR="00D466E8">
        <w:rPr>
          <w:rFonts w:ascii="Times New Roman" w:hAnsi="Times New Roman"/>
          <w:spacing w:val="2"/>
        </w:rPr>
        <w:t>us</w:t>
      </w:r>
      <w:r w:rsidR="00AA005A">
        <w:rPr>
          <w:rFonts w:ascii="Times New Roman" w:hAnsi="Times New Roman"/>
          <w:spacing w:val="2"/>
        </w:rPr>
        <w:t xml:space="preserve"> </w:t>
      </w:r>
      <w:r w:rsidR="00C823DD">
        <w:rPr>
          <w:rFonts w:ascii="Times New Roman" w:hAnsi="Times New Roman"/>
        </w:rPr>
        <w:t>pagal pridedamą</w:t>
      </w:r>
      <w:r w:rsidR="00AA005A">
        <w:rPr>
          <w:rFonts w:ascii="Times New Roman" w:hAnsi="Times New Roman"/>
        </w:rPr>
        <w:t xml:space="preserve"> 1</w:t>
      </w:r>
      <w:r w:rsidR="000F63F9">
        <w:rPr>
          <w:rFonts w:ascii="Times New Roman" w:hAnsi="Times New Roman"/>
        </w:rPr>
        <w:t xml:space="preserve"> </w:t>
      </w:r>
      <w:r w:rsidR="00EF0E93">
        <w:rPr>
          <w:rFonts w:ascii="Times New Roman" w:hAnsi="Times New Roman"/>
        </w:rPr>
        <w:t>pried</w:t>
      </w:r>
      <w:r w:rsidR="00C823DD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. </w:t>
      </w:r>
    </w:p>
    <w:p w:rsidR="00AC052E" w:rsidRPr="00EF077D" w:rsidRDefault="00EE1D3B" w:rsidP="007275B2">
      <w:pPr>
        <w:spacing w:line="360" w:lineRule="auto"/>
        <w:rPr>
          <w:rFonts w:ascii="Times New Roman" w:eastAsia="Calibri" w:hAnsi="Times New Roman"/>
          <w:bCs/>
          <w:szCs w:val="24"/>
          <w:lang w:eastAsia="en-US"/>
        </w:rPr>
      </w:pPr>
      <w:r>
        <w:rPr>
          <w:rFonts w:ascii="Times New Roman" w:hAnsi="Times New Roman"/>
        </w:rPr>
        <w:tab/>
      </w:r>
      <w:r w:rsidR="007275B2">
        <w:rPr>
          <w:rFonts w:ascii="Times New Roman" w:hAnsi="Times New Roman"/>
        </w:rPr>
        <w:tab/>
      </w:r>
      <w:r w:rsidR="00AC052E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E015B" w:rsidRDefault="007E015B" w:rsidP="0045542B">
      <w:pPr>
        <w:pStyle w:val="Header"/>
        <w:tabs>
          <w:tab w:val="clear" w:pos="4320"/>
          <w:tab w:val="clear" w:pos="8640"/>
        </w:tabs>
        <w:spacing w:line="360" w:lineRule="auto"/>
        <w:rPr>
          <w:rFonts w:ascii="Times New Roman" w:hAnsi="Times New Roman"/>
        </w:rPr>
      </w:pPr>
    </w:p>
    <w:p w:rsidR="007E015B" w:rsidRDefault="007E015B" w:rsidP="004D1D57">
      <w:pPr>
        <w:pStyle w:val="Header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</w:p>
    <w:p w:rsidR="007E015B" w:rsidRDefault="008B57EA" w:rsidP="00EE126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</w:t>
      </w:r>
      <w:r w:rsidR="00656D98">
        <w:rPr>
          <w:rFonts w:ascii="Times New Roman" w:hAnsi="Times New Roman"/>
          <w:szCs w:val="24"/>
        </w:rPr>
        <w:t xml:space="preserve">us </w:t>
      </w:r>
      <w:r w:rsidR="00EE126A">
        <w:rPr>
          <w:rFonts w:ascii="Times New Roman" w:hAnsi="Times New Roman"/>
          <w:szCs w:val="24"/>
        </w:rPr>
        <w:tab/>
      </w:r>
      <w:r w:rsidR="00EE126A">
        <w:rPr>
          <w:rFonts w:ascii="Times New Roman" w:hAnsi="Times New Roman"/>
          <w:szCs w:val="24"/>
        </w:rPr>
        <w:tab/>
      </w:r>
      <w:r w:rsidR="00EE126A">
        <w:rPr>
          <w:rFonts w:ascii="Times New Roman" w:hAnsi="Times New Roman"/>
          <w:szCs w:val="24"/>
        </w:rPr>
        <w:tab/>
      </w:r>
      <w:r w:rsidR="00EE126A">
        <w:rPr>
          <w:rFonts w:ascii="Times New Roman" w:hAnsi="Times New Roman"/>
          <w:szCs w:val="24"/>
        </w:rPr>
        <w:tab/>
      </w:r>
      <w:r w:rsidR="00EE126A">
        <w:rPr>
          <w:rFonts w:ascii="Times New Roman" w:hAnsi="Times New Roman"/>
          <w:szCs w:val="24"/>
        </w:rPr>
        <w:tab/>
      </w:r>
      <w:r w:rsidR="00EE126A">
        <w:rPr>
          <w:rFonts w:ascii="Times New Roman" w:hAnsi="Times New Roman"/>
          <w:szCs w:val="24"/>
        </w:rPr>
        <w:tab/>
        <w:t xml:space="preserve">                 Dainius Grincevičius</w:t>
      </w: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rPr>
          <w:rFonts w:ascii="Times New Roman" w:hAnsi="Times New Roman"/>
          <w:szCs w:val="24"/>
        </w:rPr>
      </w:pPr>
    </w:p>
    <w:p w:rsidR="007E015B" w:rsidRDefault="007E015B" w:rsidP="00434111">
      <w:pPr>
        <w:rPr>
          <w:rFonts w:ascii="Times New Roman" w:hAnsi="Times New Roman"/>
          <w:szCs w:val="24"/>
        </w:rPr>
      </w:pPr>
    </w:p>
    <w:p w:rsidR="007E015B" w:rsidRDefault="007E015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E1D3B" w:rsidRDefault="007E015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0524D8" w:rsidRDefault="007E015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9F7229">
        <w:rPr>
          <w:rFonts w:ascii="Times New Roman" w:hAnsi="Times New Roman"/>
          <w:szCs w:val="24"/>
        </w:rPr>
        <w:t>Ūkio</w:t>
      </w:r>
      <w:r w:rsidR="000524D8">
        <w:rPr>
          <w:rFonts w:ascii="Times New Roman" w:hAnsi="Times New Roman"/>
          <w:szCs w:val="24"/>
        </w:rPr>
        <w:t>, architektūros ir investicijų</w:t>
      </w:r>
      <w:r w:rsidRPr="009F7229">
        <w:rPr>
          <w:rFonts w:ascii="Times New Roman" w:hAnsi="Times New Roman"/>
          <w:szCs w:val="24"/>
        </w:rPr>
        <w:t xml:space="preserve"> </w:t>
      </w:r>
    </w:p>
    <w:p w:rsidR="003374C4" w:rsidRDefault="00AB0214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  <w:r w:rsidR="007E015B" w:rsidRPr="009F7229">
        <w:rPr>
          <w:rFonts w:ascii="Times New Roman" w:hAnsi="Times New Roman"/>
          <w:szCs w:val="24"/>
        </w:rPr>
        <w:t xml:space="preserve"> </w:t>
      </w:r>
    </w:p>
    <w:p w:rsidR="00537FEE" w:rsidRDefault="00537FEE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524D8" w:rsidRDefault="00C823DD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:rsidR="007E015B" w:rsidRPr="009F7229" w:rsidRDefault="00564E41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A37D3F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A37D3F">
        <w:rPr>
          <w:rFonts w:ascii="Times New Roman" w:hAnsi="Times New Roman"/>
          <w:szCs w:val="24"/>
        </w:rPr>
        <w:t>0</w:t>
      </w:r>
      <w:r w:rsidR="00280A2C">
        <w:rPr>
          <w:rFonts w:ascii="Times New Roman" w:hAnsi="Times New Roman"/>
          <w:szCs w:val="24"/>
        </w:rPr>
        <w:t>9</w:t>
      </w:r>
      <w:r w:rsidR="000F3FA8">
        <w:rPr>
          <w:rFonts w:ascii="Times New Roman" w:hAnsi="Times New Roman"/>
          <w:szCs w:val="24"/>
        </w:rPr>
        <w:t>-</w:t>
      </w:r>
      <w:r w:rsidR="00280A2C">
        <w:rPr>
          <w:rFonts w:ascii="Times New Roman" w:hAnsi="Times New Roman"/>
          <w:szCs w:val="24"/>
        </w:rPr>
        <w:t>17</w:t>
      </w:r>
      <w:bookmarkStart w:id="0" w:name="_GoBack"/>
      <w:bookmarkEnd w:id="0"/>
    </w:p>
    <w:sectPr w:rsidR="007E015B" w:rsidRPr="009F7229" w:rsidSect="00CA3162">
      <w:headerReference w:type="default" r:id="rId8"/>
      <w:footerReference w:type="default" r:id="rId9"/>
      <w:pgSz w:w="11907" w:h="16840" w:code="9"/>
      <w:pgMar w:top="567" w:right="567" w:bottom="851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298" w:rsidRDefault="002D6298">
      <w:r>
        <w:separator/>
      </w:r>
    </w:p>
  </w:endnote>
  <w:endnote w:type="continuationSeparator" w:id="0">
    <w:p w:rsidR="002D6298" w:rsidRDefault="002D6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15B" w:rsidRPr="00434111" w:rsidRDefault="007E015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298" w:rsidRDefault="002D6298">
      <w:r>
        <w:separator/>
      </w:r>
    </w:p>
  </w:footnote>
  <w:footnote w:type="continuationSeparator" w:id="0">
    <w:p w:rsidR="002D6298" w:rsidRDefault="002D6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15B" w:rsidRDefault="007E015B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5C4D"/>
    <w:rsid w:val="00006EFF"/>
    <w:rsid w:val="000177A7"/>
    <w:rsid w:val="0002533A"/>
    <w:rsid w:val="00025C7F"/>
    <w:rsid w:val="00032F6E"/>
    <w:rsid w:val="000341FE"/>
    <w:rsid w:val="00043C45"/>
    <w:rsid w:val="00044AEF"/>
    <w:rsid w:val="000508CB"/>
    <w:rsid w:val="000524D8"/>
    <w:rsid w:val="00053A55"/>
    <w:rsid w:val="00054015"/>
    <w:rsid w:val="00071CE7"/>
    <w:rsid w:val="000753E9"/>
    <w:rsid w:val="000763CB"/>
    <w:rsid w:val="00084A70"/>
    <w:rsid w:val="00086607"/>
    <w:rsid w:val="000933D4"/>
    <w:rsid w:val="000937F9"/>
    <w:rsid w:val="000A6DAE"/>
    <w:rsid w:val="000A743A"/>
    <w:rsid w:val="000A79FE"/>
    <w:rsid w:val="000B138E"/>
    <w:rsid w:val="000B1E97"/>
    <w:rsid w:val="000B5521"/>
    <w:rsid w:val="000D39BF"/>
    <w:rsid w:val="000D5923"/>
    <w:rsid w:val="000E3521"/>
    <w:rsid w:val="000F3FA8"/>
    <w:rsid w:val="000F63F9"/>
    <w:rsid w:val="001032D8"/>
    <w:rsid w:val="001063F3"/>
    <w:rsid w:val="00106720"/>
    <w:rsid w:val="00111B75"/>
    <w:rsid w:val="00117499"/>
    <w:rsid w:val="00123C3C"/>
    <w:rsid w:val="001241BD"/>
    <w:rsid w:val="001254D5"/>
    <w:rsid w:val="001255E3"/>
    <w:rsid w:val="00133632"/>
    <w:rsid w:val="00137325"/>
    <w:rsid w:val="00140C2D"/>
    <w:rsid w:val="0015233A"/>
    <w:rsid w:val="00152DDE"/>
    <w:rsid w:val="0015506E"/>
    <w:rsid w:val="00163AB8"/>
    <w:rsid w:val="001723BB"/>
    <w:rsid w:val="00172EF7"/>
    <w:rsid w:val="00177A1E"/>
    <w:rsid w:val="00181520"/>
    <w:rsid w:val="00181D07"/>
    <w:rsid w:val="00185193"/>
    <w:rsid w:val="001914C1"/>
    <w:rsid w:val="00191E20"/>
    <w:rsid w:val="001937F9"/>
    <w:rsid w:val="00195F6F"/>
    <w:rsid w:val="001A1831"/>
    <w:rsid w:val="001A2530"/>
    <w:rsid w:val="001B111A"/>
    <w:rsid w:val="001B3FAE"/>
    <w:rsid w:val="001C1F53"/>
    <w:rsid w:val="001C5AF4"/>
    <w:rsid w:val="001D38EF"/>
    <w:rsid w:val="001D4F51"/>
    <w:rsid w:val="001D5B24"/>
    <w:rsid w:val="001E3D12"/>
    <w:rsid w:val="001E7250"/>
    <w:rsid w:val="001F406C"/>
    <w:rsid w:val="00200F84"/>
    <w:rsid w:val="00211A81"/>
    <w:rsid w:val="00215F94"/>
    <w:rsid w:val="00216B0D"/>
    <w:rsid w:val="00226180"/>
    <w:rsid w:val="00232DB9"/>
    <w:rsid w:val="00232E7D"/>
    <w:rsid w:val="00244D2F"/>
    <w:rsid w:val="002461C3"/>
    <w:rsid w:val="002573CD"/>
    <w:rsid w:val="00261B2F"/>
    <w:rsid w:val="002677FC"/>
    <w:rsid w:val="00272128"/>
    <w:rsid w:val="00277D1E"/>
    <w:rsid w:val="00280A2C"/>
    <w:rsid w:val="00284252"/>
    <w:rsid w:val="002865D7"/>
    <w:rsid w:val="0028720A"/>
    <w:rsid w:val="002969E3"/>
    <w:rsid w:val="002A2932"/>
    <w:rsid w:val="002A79D8"/>
    <w:rsid w:val="002B0D2B"/>
    <w:rsid w:val="002B3381"/>
    <w:rsid w:val="002B3E56"/>
    <w:rsid w:val="002C0C20"/>
    <w:rsid w:val="002D3ABC"/>
    <w:rsid w:val="002D58EE"/>
    <w:rsid w:val="002D5B5B"/>
    <w:rsid w:val="002D6298"/>
    <w:rsid w:val="002F4C1D"/>
    <w:rsid w:val="003053F3"/>
    <w:rsid w:val="00313CF0"/>
    <w:rsid w:val="003153AB"/>
    <w:rsid w:val="003153DA"/>
    <w:rsid w:val="00316569"/>
    <w:rsid w:val="003216AB"/>
    <w:rsid w:val="003245C9"/>
    <w:rsid w:val="0033044D"/>
    <w:rsid w:val="0033173F"/>
    <w:rsid w:val="00333397"/>
    <w:rsid w:val="00336B14"/>
    <w:rsid w:val="003374C4"/>
    <w:rsid w:val="00342E29"/>
    <w:rsid w:val="00344934"/>
    <w:rsid w:val="0035795B"/>
    <w:rsid w:val="003579FC"/>
    <w:rsid w:val="003622ED"/>
    <w:rsid w:val="00365342"/>
    <w:rsid w:val="0037250C"/>
    <w:rsid w:val="0037570A"/>
    <w:rsid w:val="00376644"/>
    <w:rsid w:val="00383E57"/>
    <w:rsid w:val="00384E3A"/>
    <w:rsid w:val="0039427C"/>
    <w:rsid w:val="003A0C31"/>
    <w:rsid w:val="003A0FEF"/>
    <w:rsid w:val="003A5659"/>
    <w:rsid w:val="003A59DA"/>
    <w:rsid w:val="003A7F64"/>
    <w:rsid w:val="003B0EA3"/>
    <w:rsid w:val="003B719D"/>
    <w:rsid w:val="003C1CC4"/>
    <w:rsid w:val="003C4658"/>
    <w:rsid w:val="003C5553"/>
    <w:rsid w:val="003D165C"/>
    <w:rsid w:val="003E0051"/>
    <w:rsid w:val="003E212C"/>
    <w:rsid w:val="003E5BA8"/>
    <w:rsid w:val="003E6346"/>
    <w:rsid w:val="003F17AD"/>
    <w:rsid w:val="003F3E16"/>
    <w:rsid w:val="004055A4"/>
    <w:rsid w:val="00405BAB"/>
    <w:rsid w:val="004119AC"/>
    <w:rsid w:val="00411D0F"/>
    <w:rsid w:val="0041345C"/>
    <w:rsid w:val="0043233C"/>
    <w:rsid w:val="00433D8E"/>
    <w:rsid w:val="00434111"/>
    <w:rsid w:val="00435ADB"/>
    <w:rsid w:val="00442F2A"/>
    <w:rsid w:val="0044488F"/>
    <w:rsid w:val="00444A13"/>
    <w:rsid w:val="0045080D"/>
    <w:rsid w:val="0045542B"/>
    <w:rsid w:val="00460B8E"/>
    <w:rsid w:val="00463FA4"/>
    <w:rsid w:val="00466513"/>
    <w:rsid w:val="00473205"/>
    <w:rsid w:val="00487ABC"/>
    <w:rsid w:val="00493A0E"/>
    <w:rsid w:val="004A0193"/>
    <w:rsid w:val="004A318A"/>
    <w:rsid w:val="004A778A"/>
    <w:rsid w:val="004A7BCA"/>
    <w:rsid w:val="004B1A0A"/>
    <w:rsid w:val="004B6B14"/>
    <w:rsid w:val="004C2C1F"/>
    <w:rsid w:val="004C2E96"/>
    <w:rsid w:val="004D152C"/>
    <w:rsid w:val="004D1D57"/>
    <w:rsid w:val="004D7460"/>
    <w:rsid w:val="004E36FB"/>
    <w:rsid w:val="004E637D"/>
    <w:rsid w:val="004F3029"/>
    <w:rsid w:val="004F4CD2"/>
    <w:rsid w:val="005003F3"/>
    <w:rsid w:val="00501E6A"/>
    <w:rsid w:val="00505073"/>
    <w:rsid w:val="00506C42"/>
    <w:rsid w:val="00507733"/>
    <w:rsid w:val="0051304B"/>
    <w:rsid w:val="00515A6B"/>
    <w:rsid w:val="005171E7"/>
    <w:rsid w:val="00521D86"/>
    <w:rsid w:val="00524831"/>
    <w:rsid w:val="00525756"/>
    <w:rsid w:val="00536C40"/>
    <w:rsid w:val="00537FEE"/>
    <w:rsid w:val="00544AD1"/>
    <w:rsid w:val="0055481F"/>
    <w:rsid w:val="00560219"/>
    <w:rsid w:val="00560EE9"/>
    <w:rsid w:val="00563AE6"/>
    <w:rsid w:val="00564E41"/>
    <w:rsid w:val="00566968"/>
    <w:rsid w:val="00567429"/>
    <w:rsid w:val="005718A3"/>
    <w:rsid w:val="00571A01"/>
    <w:rsid w:val="00577394"/>
    <w:rsid w:val="005831BD"/>
    <w:rsid w:val="00583E25"/>
    <w:rsid w:val="00593136"/>
    <w:rsid w:val="00594D15"/>
    <w:rsid w:val="005A1493"/>
    <w:rsid w:val="005A2D24"/>
    <w:rsid w:val="005A51C5"/>
    <w:rsid w:val="005A6447"/>
    <w:rsid w:val="005C0603"/>
    <w:rsid w:val="005C1D2C"/>
    <w:rsid w:val="005C2517"/>
    <w:rsid w:val="005C2E2D"/>
    <w:rsid w:val="005C70ED"/>
    <w:rsid w:val="005C7E4A"/>
    <w:rsid w:val="005D00AC"/>
    <w:rsid w:val="005D0F64"/>
    <w:rsid w:val="005D1A0A"/>
    <w:rsid w:val="005D1E56"/>
    <w:rsid w:val="005D2C9A"/>
    <w:rsid w:val="005D5C4A"/>
    <w:rsid w:val="005D72B6"/>
    <w:rsid w:val="005D77E1"/>
    <w:rsid w:val="005E2335"/>
    <w:rsid w:val="005F1290"/>
    <w:rsid w:val="005F7B39"/>
    <w:rsid w:val="0060083A"/>
    <w:rsid w:val="0060776A"/>
    <w:rsid w:val="00610881"/>
    <w:rsid w:val="00612A59"/>
    <w:rsid w:val="00614E1D"/>
    <w:rsid w:val="006162B8"/>
    <w:rsid w:val="0062404B"/>
    <w:rsid w:val="00630684"/>
    <w:rsid w:val="00630C01"/>
    <w:rsid w:val="00630F91"/>
    <w:rsid w:val="00645A0B"/>
    <w:rsid w:val="00646E7A"/>
    <w:rsid w:val="00654043"/>
    <w:rsid w:val="00656C3A"/>
    <w:rsid w:val="00656D98"/>
    <w:rsid w:val="006608C1"/>
    <w:rsid w:val="0067441E"/>
    <w:rsid w:val="006768F6"/>
    <w:rsid w:val="006850E9"/>
    <w:rsid w:val="00685265"/>
    <w:rsid w:val="00695998"/>
    <w:rsid w:val="006A6A1A"/>
    <w:rsid w:val="006B01FF"/>
    <w:rsid w:val="006B1884"/>
    <w:rsid w:val="006B317B"/>
    <w:rsid w:val="006B3ED6"/>
    <w:rsid w:val="006D0516"/>
    <w:rsid w:val="006D606F"/>
    <w:rsid w:val="006D64A1"/>
    <w:rsid w:val="006E269A"/>
    <w:rsid w:val="006E6ECD"/>
    <w:rsid w:val="006F1D06"/>
    <w:rsid w:val="006F5FEA"/>
    <w:rsid w:val="0070001E"/>
    <w:rsid w:val="007034C5"/>
    <w:rsid w:val="007040A1"/>
    <w:rsid w:val="00710724"/>
    <w:rsid w:val="00717888"/>
    <w:rsid w:val="0072063F"/>
    <w:rsid w:val="00724587"/>
    <w:rsid w:val="007275B2"/>
    <w:rsid w:val="00732BBB"/>
    <w:rsid w:val="00741886"/>
    <w:rsid w:val="00741C9F"/>
    <w:rsid w:val="00742AE6"/>
    <w:rsid w:val="00753579"/>
    <w:rsid w:val="0076589F"/>
    <w:rsid w:val="007749B0"/>
    <w:rsid w:val="007817D2"/>
    <w:rsid w:val="00782D0F"/>
    <w:rsid w:val="00790973"/>
    <w:rsid w:val="0079301F"/>
    <w:rsid w:val="007A5489"/>
    <w:rsid w:val="007A5C40"/>
    <w:rsid w:val="007A6584"/>
    <w:rsid w:val="007A6B71"/>
    <w:rsid w:val="007B5907"/>
    <w:rsid w:val="007C11A4"/>
    <w:rsid w:val="007C1507"/>
    <w:rsid w:val="007C2745"/>
    <w:rsid w:val="007D1B5A"/>
    <w:rsid w:val="007D460D"/>
    <w:rsid w:val="007D560C"/>
    <w:rsid w:val="007D5ABE"/>
    <w:rsid w:val="007D7407"/>
    <w:rsid w:val="007E015B"/>
    <w:rsid w:val="007E18BB"/>
    <w:rsid w:val="007F4EEA"/>
    <w:rsid w:val="00800B00"/>
    <w:rsid w:val="00806160"/>
    <w:rsid w:val="00820D24"/>
    <w:rsid w:val="00821679"/>
    <w:rsid w:val="00823B7F"/>
    <w:rsid w:val="0082497A"/>
    <w:rsid w:val="00824CEC"/>
    <w:rsid w:val="00827CC8"/>
    <w:rsid w:val="00830276"/>
    <w:rsid w:val="00831B90"/>
    <w:rsid w:val="00843FEE"/>
    <w:rsid w:val="00844B35"/>
    <w:rsid w:val="00844D5A"/>
    <w:rsid w:val="00866E49"/>
    <w:rsid w:val="0087149B"/>
    <w:rsid w:val="008727DF"/>
    <w:rsid w:val="00882190"/>
    <w:rsid w:val="008821F7"/>
    <w:rsid w:val="008830C0"/>
    <w:rsid w:val="00884F03"/>
    <w:rsid w:val="00886698"/>
    <w:rsid w:val="008A02B9"/>
    <w:rsid w:val="008A0782"/>
    <w:rsid w:val="008A38D7"/>
    <w:rsid w:val="008A58DB"/>
    <w:rsid w:val="008A679D"/>
    <w:rsid w:val="008B4D4C"/>
    <w:rsid w:val="008B516F"/>
    <w:rsid w:val="008B57EA"/>
    <w:rsid w:val="008B6729"/>
    <w:rsid w:val="008C1B78"/>
    <w:rsid w:val="008C611A"/>
    <w:rsid w:val="008D0EE2"/>
    <w:rsid w:val="008D2FE5"/>
    <w:rsid w:val="008D6E76"/>
    <w:rsid w:val="008E285E"/>
    <w:rsid w:val="008F4809"/>
    <w:rsid w:val="008F49B0"/>
    <w:rsid w:val="008F54AB"/>
    <w:rsid w:val="008F632E"/>
    <w:rsid w:val="00900C61"/>
    <w:rsid w:val="0090261A"/>
    <w:rsid w:val="0090497E"/>
    <w:rsid w:val="0090686B"/>
    <w:rsid w:val="009110BA"/>
    <w:rsid w:val="00912511"/>
    <w:rsid w:val="00913986"/>
    <w:rsid w:val="009164A5"/>
    <w:rsid w:val="009171B3"/>
    <w:rsid w:val="00921339"/>
    <w:rsid w:val="009222E2"/>
    <w:rsid w:val="00925EDE"/>
    <w:rsid w:val="009322FF"/>
    <w:rsid w:val="009375D4"/>
    <w:rsid w:val="009428C1"/>
    <w:rsid w:val="009501F2"/>
    <w:rsid w:val="00952FB0"/>
    <w:rsid w:val="00961FFF"/>
    <w:rsid w:val="00962A70"/>
    <w:rsid w:val="009647DF"/>
    <w:rsid w:val="00966931"/>
    <w:rsid w:val="00972C7E"/>
    <w:rsid w:val="00973E3B"/>
    <w:rsid w:val="0097544E"/>
    <w:rsid w:val="00976001"/>
    <w:rsid w:val="00977EE9"/>
    <w:rsid w:val="0098205C"/>
    <w:rsid w:val="009A6006"/>
    <w:rsid w:val="009A7A57"/>
    <w:rsid w:val="009B1121"/>
    <w:rsid w:val="009B6009"/>
    <w:rsid w:val="009B714F"/>
    <w:rsid w:val="009C09C3"/>
    <w:rsid w:val="009C0C1D"/>
    <w:rsid w:val="009C139A"/>
    <w:rsid w:val="009C4EAB"/>
    <w:rsid w:val="009D3DE7"/>
    <w:rsid w:val="009D54C0"/>
    <w:rsid w:val="009E0164"/>
    <w:rsid w:val="009E07F6"/>
    <w:rsid w:val="009E432A"/>
    <w:rsid w:val="009E72BF"/>
    <w:rsid w:val="009E7B4B"/>
    <w:rsid w:val="009F065C"/>
    <w:rsid w:val="009F19A3"/>
    <w:rsid w:val="009F7229"/>
    <w:rsid w:val="00A04CF9"/>
    <w:rsid w:val="00A05946"/>
    <w:rsid w:val="00A07023"/>
    <w:rsid w:val="00A076F7"/>
    <w:rsid w:val="00A10489"/>
    <w:rsid w:val="00A11E24"/>
    <w:rsid w:val="00A15299"/>
    <w:rsid w:val="00A2030B"/>
    <w:rsid w:val="00A205C2"/>
    <w:rsid w:val="00A21595"/>
    <w:rsid w:val="00A36B09"/>
    <w:rsid w:val="00A36CAC"/>
    <w:rsid w:val="00A36DBF"/>
    <w:rsid w:val="00A37D3F"/>
    <w:rsid w:val="00A4192F"/>
    <w:rsid w:val="00A42803"/>
    <w:rsid w:val="00A51E37"/>
    <w:rsid w:val="00A609E0"/>
    <w:rsid w:val="00A60EE8"/>
    <w:rsid w:val="00A64804"/>
    <w:rsid w:val="00A65FE6"/>
    <w:rsid w:val="00A6799B"/>
    <w:rsid w:val="00A714E9"/>
    <w:rsid w:val="00A74107"/>
    <w:rsid w:val="00A81B8A"/>
    <w:rsid w:val="00A83127"/>
    <w:rsid w:val="00A8351D"/>
    <w:rsid w:val="00A8577E"/>
    <w:rsid w:val="00A860AE"/>
    <w:rsid w:val="00A87E0C"/>
    <w:rsid w:val="00A94F29"/>
    <w:rsid w:val="00A974D9"/>
    <w:rsid w:val="00AA005A"/>
    <w:rsid w:val="00AA0FBE"/>
    <w:rsid w:val="00AA309F"/>
    <w:rsid w:val="00AA5C7E"/>
    <w:rsid w:val="00AA608C"/>
    <w:rsid w:val="00AA6179"/>
    <w:rsid w:val="00AA7231"/>
    <w:rsid w:val="00AB0214"/>
    <w:rsid w:val="00AB23D9"/>
    <w:rsid w:val="00AB6DA7"/>
    <w:rsid w:val="00AC052E"/>
    <w:rsid w:val="00AC1D77"/>
    <w:rsid w:val="00AC1E1F"/>
    <w:rsid w:val="00AD6870"/>
    <w:rsid w:val="00AD7CB2"/>
    <w:rsid w:val="00AE21B4"/>
    <w:rsid w:val="00AE4998"/>
    <w:rsid w:val="00AE5722"/>
    <w:rsid w:val="00AE612D"/>
    <w:rsid w:val="00AE67CB"/>
    <w:rsid w:val="00AE7378"/>
    <w:rsid w:val="00AF1101"/>
    <w:rsid w:val="00AF1998"/>
    <w:rsid w:val="00AF4478"/>
    <w:rsid w:val="00AF777A"/>
    <w:rsid w:val="00B142F2"/>
    <w:rsid w:val="00B2328D"/>
    <w:rsid w:val="00B410F9"/>
    <w:rsid w:val="00B4174F"/>
    <w:rsid w:val="00B43623"/>
    <w:rsid w:val="00B45F98"/>
    <w:rsid w:val="00B50175"/>
    <w:rsid w:val="00B527BA"/>
    <w:rsid w:val="00B52F21"/>
    <w:rsid w:val="00B53E7F"/>
    <w:rsid w:val="00B57B89"/>
    <w:rsid w:val="00B63FF1"/>
    <w:rsid w:val="00B65AF2"/>
    <w:rsid w:val="00B7055D"/>
    <w:rsid w:val="00B75F85"/>
    <w:rsid w:val="00B77E96"/>
    <w:rsid w:val="00B86E15"/>
    <w:rsid w:val="00B90289"/>
    <w:rsid w:val="00BA1CDD"/>
    <w:rsid w:val="00BA76C0"/>
    <w:rsid w:val="00BD2DC5"/>
    <w:rsid w:val="00BD31C6"/>
    <w:rsid w:val="00BD380B"/>
    <w:rsid w:val="00BE1E33"/>
    <w:rsid w:val="00BE22CE"/>
    <w:rsid w:val="00BE4C6A"/>
    <w:rsid w:val="00BE4EB1"/>
    <w:rsid w:val="00BE6D25"/>
    <w:rsid w:val="00BF2412"/>
    <w:rsid w:val="00BF30EE"/>
    <w:rsid w:val="00C03E13"/>
    <w:rsid w:val="00C0699D"/>
    <w:rsid w:val="00C06BC4"/>
    <w:rsid w:val="00C06E02"/>
    <w:rsid w:val="00C07552"/>
    <w:rsid w:val="00C21A79"/>
    <w:rsid w:val="00C253B3"/>
    <w:rsid w:val="00C3225E"/>
    <w:rsid w:val="00C334C7"/>
    <w:rsid w:val="00C42D7B"/>
    <w:rsid w:val="00C46822"/>
    <w:rsid w:val="00C516C6"/>
    <w:rsid w:val="00C672A1"/>
    <w:rsid w:val="00C77FE3"/>
    <w:rsid w:val="00C817B1"/>
    <w:rsid w:val="00C823DD"/>
    <w:rsid w:val="00C838D9"/>
    <w:rsid w:val="00C921BD"/>
    <w:rsid w:val="00C940AC"/>
    <w:rsid w:val="00C9568E"/>
    <w:rsid w:val="00CA1A56"/>
    <w:rsid w:val="00CA3162"/>
    <w:rsid w:val="00CA67DC"/>
    <w:rsid w:val="00CA6ECE"/>
    <w:rsid w:val="00CA71DB"/>
    <w:rsid w:val="00CB03D5"/>
    <w:rsid w:val="00CB0C99"/>
    <w:rsid w:val="00CB511F"/>
    <w:rsid w:val="00CB6298"/>
    <w:rsid w:val="00CB7731"/>
    <w:rsid w:val="00CB7A5E"/>
    <w:rsid w:val="00CB7B48"/>
    <w:rsid w:val="00CC0A68"/>
    <w:rsid w:val="00CC3779"/>
    <w:rsid w:val="00CC44DA"/>
    <w:rsid w:val="00CD35D6"/>
    <w:rsid w:val="00CD49A2"/>
    <w:rsid w:val="00CD72FA"/>
    <w:rsid w:val="00CE2703"/>
    <w:rsid w:val="00CE628F"/>
    <w:rsid w:val="00CF0326"/>
    <w:rsid w:val="00CF14E2"/>
    <w:rsid w:val="00CF1870"/>
    <w:rsid w:val="00CF4C4F"/>
    <w:rsid w:val="00D052FF"/>
    <w:rsid w:val="00D06605"/>
    <w:rsid w:val="00D10D6A"/>
    <w:rsid w:val="00D14C8A"/>
    <w:rsid w:val="00D21653"/>
    <w:rsid w:val="00D23165"/>
    <w:rsid w:val="00D24529"/>
    <w:rsid w:val="00D342AF"/>
    <w:rsid w:val="00D404F2"/>
    <w:rsid w:val="00D44AA3"/>
    <w:rsid w:val="00D45A46"/>
    <w:rsid w:val="00D466E8"/>
    <w:rsid w:val="00D601EB"/>
    <w:rsid w:val="00D67CD2"/>
    <w:rsid w:val="00D70B4D"/>
    <w:rsid w:val="00D739FD"/>
    <w:rsid w:val="00D74488"/>
    <w:rsid w:val="00D808A3"/>
    <w:rsid w:val="00D87AC3"/>
    <w:rsid w:val="00D87F20"/>
    <w:rsid w:val="00D91AFB"/>
    <w:rsid w:val="00D9346F"/>
    <w:rsid w:val="00D947F0"/>
    <w:rsid w:val="00DA1AEF"/>
    <w:rsid w:val="00DB11FA"/>
    <w:rsid w:val="00DC03D0"/>
    <w:rsid w:val="00DD01EE"/>
    <w:rsid w:val="00DD4091"/>
    <w:rsid w:val="00DD47CE"/>
    <w:rsid w:val="00DE0F85"/>
    <w:rsid w:val="00DE1079"/>
    <w:rsid w:val="00DE3AA4"/>
    <w:rsid w:val="00DE560D"/>
    <w:rsid w:val="00DE587F"/>
    <w:rsid w:val="00E02FD6"/>
    <w:rsid w:val="00E1497F"/>
    <w:rsid w:val="00E1723B"/>
    <w:rsid w:val="00E17394"/>
    <w:rsid w:val="00E17AF4"/>
    <w:rsid w:val="00E2646B"/>
    <w:rsid w:val="00E2773B"/>
    <w:rsid w:val="00E304F6"/>
    <w:rsid w:val="00E3112E"/>
    <w:rsid w:val="00E36A47"/>
    <w:rsid w:val="00E402D7"/>
    <w:rsid w:val="00E4201B"/>
    <w:rsid w:val="00E4545D"/>
    <w:rsid w:val="00E50DB4"/>
    <w:rsid w:val="00E5334F"/>
    <w:rsid w:val="00E63114"/>
    <w:rsid w:val="00E660A9"/>
    <w:rsid w:val="00E67C5C"/>
    <w:rsid w:val="00E67DE3"/>
    <w:rsid w:val="00E7201F"/>
    <w:rsid w:val="00E80BA1"/>
    <w:rsid w:val="00E869A5"/>
    <w:rsid w:val="00E918BB"/>
    <w:rsid w:val="00EA2F8F"/>
    <w:rsid w:val="00EA7BE7"/>
    <w:rsid w:val="00EB0BCD"/>
    <w:rsid w:val="00EB3D5E"/>
    <w:rsid w:val="00EC353D"/>
    <w:rsid w:val="00ED113F"/>
    <w:rsid w:val="00ED5B78"/>
    <w:rsid w:val="00EE126A"/>
    <w:rsid w:val="00EE1A08"/>
    <w:rsid w:val="00EE1B69"/>
    <w:rsid w:val="00EE1D3B"/>
    <w:rsid w:val="00EE3E93"/>
    <w:rsid w:val="00EF077D"/>
    <w:rsid w:val="00EF0E93"/>
    <w:rsid w:val="00EF5417"/>
    <w:rsid w:val="00EF5670"/>
    <w:rsid w:val="00EF5D0A"/>
    <w:rsid w:val="00EF74A5"/>
    <w:rsid w:val="00EF7FCD"/>
    <w:rsid w:val="00F01EF6"/>
    <w:rsid w:val="00F05ADF"/>
    <w:rsid w:val="00F149F1"/>
    <w:rsid w:val="00F17D95"/>
    <w:rsid w:val="00F21CA1"/>
    <w:rsid w:val="00F225F3"/>
    <w:rsid w:val="00F242F4"/>
    <w:rsid w:val="00F24DFE"/>
    <w:rsid w:val="00F31B78"/>
    <w:rsid w:val="00F34CF2"/>
    <w:rsid w:val="00F35AF5"/>
    <w:rsid w:val="00F36ADF"/>
    <w:rsid w:val="00F404BD"/>
    <w:rsid w:val="00F42EA1"/>
    <w:rsid w:val="00F46FB6"/>
    <w:rsid w:val="00F52D1A"/>
    <w:rsid w:val="00F5490F"/>
    <w:rsid w:val="00F62604"/>
    <w:rsid w:val="00F758CC"/>
    <w:rsid w:val="00F81E1F"/>
    <w:rsid w:val="00F83741"/>
    <w:rsid w:val="00F9275F"/>
    <w:rsid w:val="00F92B9C"/>
    <w:rsid w:val="00F92CC7"/>
    <w:rsid w:val="00F938AF"/>
    <w:rsid w:val="00FA04DE"/>
    <w:rsid w:val="00FA0960"/>
    <w:rsid w:val="00FA7114"/>
    <w:rsid w:val="00FB4F71"/>
    <w:rsid w:val="00FB703F"/>
    <w:rsid w:val="00FC2FFB"/>
    <w:rsid w:val="00FD2E8A"/>
    <w:rsid w:val="00FD3D2B"/>
    <w:rsid w:val="00FD6E07"/>
    <w:rsid w:val="00FD707F"/>
    <w:rsid w:val="00FD74D8"/>
    <w:rsid w:val="00FD79F7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C1D"/>
    <w:rPr>
      <w:rFonts w:ascii="TimesLT" w:hAnsi="TimesLT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F19A3"/>
    <w:rPr>
      <w:rFonts w:ascii="Cambria" w:hAnsi="Cambria" w:cs="Times New Roman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F19A3"/>
    <w:rPr>
      <w:rFonts w:ascii="TimesLT" w:hAnsi="TimesLT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F19A3"/>
    <w:rPr>
      <w:rFonts w:ascii="TimesLT" w:hAnsi="TimesLT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9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9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C1D"/>
    <w:rPr>
      <w:rFonts w:ascii="TimesLT" w:hAnsi="TimesLT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F19A3"/>
    <w:rPr>
      <w:rFonts w:ascii="Cambria" w:hAnsi="Cambria" w:cs="Times New Roman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F19A3"/>
    <w:rPr>
      <w:rFonts w:ascii="TimesLT" w:hAnsi="TimesLT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F19A3"/>
    <w:rPr>
      <w:rFonts w:ascii="TimesLT" w:hAnsi="TimesLT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9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9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2</cp:revision>
  <cp:lastPrinted>2001-05-23T08:36:00Z</cp:lastPrinted>
  <dcterms:created xsi:type="dcterms:W3CDTF">2018-09-17T07:16:00Z</dcterms:created>
  <dcterms:modified xsi:type="dcterms:W3CDTF">2018-09-17T07:16:00Z</dcterms:modified>
</cp:coreProperties>
</file>