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845DF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rugsėjo</w:t>
      </w:r>
      <w:r w:rsidR="00EF0082">
        <w:rPr>
          <w:rFonts w:ascii="Times New Roman" w:hAnsi="Times New Roman"/>
        </w:rPr>
        <w:t xml:space="preserve">  </w:t>
      </w:r>
      <w:r w:rsidR="0008668D"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</w:p>
    <w:p w:rsidR="001D38EF" w:rsidRPr="001D38EF" w:rsidRDefault="00BE6D25" w:rsidP="00A05904">
      <w:pPr>
        <w:pStyle w:val="Heading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="00790984">
        <w:rPr>
          <w:rFonts w:ascii="Times New Roman" w:hAnsi="Times New Roman"/>
          <w:bCs/>
        </w:rPr>
        <w:t>s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 w:rsidR="00B37F3C">
        <w:rPr>
          <w:rFonts w:ascii="Times New Roman" w:hAnsi="Times New Roman"/>
        </w:rPr>
        <w:t xml:space="preserve"> </w:t>
      </w:r>
      <w:r w:rsidR="00E64076">
        <w:rPr>
          <w:rFonts w:ascii="Times New Roman" w:hAnsi="Times New Roman"/>
        </w:rPr>
        <w:t>2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F94B29">
        <w:rPr>
          <w:rFonts w:ascii="Times New Roman" w:hAnsi="Times New Roman"/>
          <w:szCs w:val="24"/>
        </w:rPr>
        <w:t>syklėmis</w:t>
      </w:r>
      <w:r w:rsidRPr="00B80928">
        <w:rPr>
          <w:rFonts w:ascii="Times New Roman" w:hAnsi="Times New Roman"/>
          <w:szCs w:val="24"/>
        </w:rPr>
        <w:t>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rajono savivaldybės administracijos </w:t>
      </w:r>
      <w:r w:rsidR="003A62C1">
        <w:rPr>
          <w:rFonts w:ascii="Times New Roman" w:hAnsi="Times New Roman"/>
          <w:szCs w:val="24"/>
        </w:rPr>
        <w:t>Ūkio, a</w:t>
      </w:r>
      <w:r w:rsidRPr="00B80928">
        <w:rPr>
          <w:rFonts w:ascii="Times New Roman" w:hAnsi="Times New Roman"/>
        </w:rPr>
        <w:t xml:space="preserve">rchitektūros ir </w:t>
      </w:r>
      <w:r w:rsidR="003A62C1">
        <w:rPr>
          <w:rFonts w:ascii="Times New Roman" w:hAnsi="Times New Roman"/>
        </w:rPr>
        <w:t>investicijų</w:t>
      </w:r>
      <w:r w:rsidRPr="00B80928">
        <w:rPr>
          <w:rFonts w:ascii="Times New Roman" w:hAnsi="Times New Roman"/>
        </w:rPr>
        <w:t xml:space="preserve"> skyriui organizuoti žemės</w:t>
      </w:r>
      <w:r w:rsidRPr="00B80928">
        <w:rPr>
          <w:rFonts w:ascii="Times New Roman" w:hAnsi="Times New Roman"/>
          <w:color w:val="000000"/>
        </w:rPr>
        <w:t xml:space="preserve"> sklyp</w:t>
      </w:r>
      <w:r w:rsidR="003776B1">
        <w:rPr>
          <w:rFonts w:ascii="Times New Roman" w:hAnsi="Times New Roman"/>
          <w:color w:val="000000"/>
        </w:rPr>
        <w:t>o</w:t>
      </w:r>
      <w:r w:rsidRPr="00B80928">
        <w:rPr>
          <w:rFonts w:ascii="Times New Roman" w:hAnsi="Times New Roman"/>
          <w:color w:val="000000"/>
        </w:rPr>
        <w:t xml:space="preserve"> formavimo ir pertvarkymo projekto</w:t>
      </w:r>
      <w:r w:rsidRPr="00B80928">
        <w:rPr>
          <w:rFonts w:ascii="Times New Roman" w:hAnsi="Times New Roman"/>
        </w:rPr>
        <w:t xml:space="preserve"> rengimą,</w:t>
      </w:r>
      <w:r w:rsidR="00131B41" w:rsidRPr="00131B41">
        <w:rPr>
          <w:rFonts w:ascii="Times New Roman" w:hAnsi="Times New Roman"/>
        </w:rPr>
        <w:t xml:space="preserve"> </w:t>
      </w:r>
      <w:r w:rsidR="00C54EC8">
        <w:rPr>
          <w:rFonts w:ascii="Times New Roman" w:hAnsi="Times New Roman"/>
        </w:rPr>
        <w:t>suformuojant</w:t>
      </w:r>
      <w:r w:rsidR="003A62C1">
        <w:rPr>
          <w:rFonts w:ascii="Times New Roman" w:hAnsi="Times New Roman"/>
        </w:rPr>
        <w:t xml:space="preserve"> žemės sklypą</w:t>
      </w:r>
      <w:r w:rsidR="002B5972">
        <w:rPr>
          <w:rFonts w:ascii="Times New Roman" w:hAnsi="Times New Roman"/>
        </w:rPr>
        <w:t xml:space="preserve"> </w:t>
      </w:r>
      <w:r w:rsidR="002B5972">
        <w:rPr>
          <w:rFonts w:ascii="Times New Roman" w:hAnsi="Times New Roman"/>
          <w:szCs w:val="24"/>
        </w:rPr>
        <w:t>po statiniais reg.Nr.70/</w:t>
      </w:r>
      <w:r w:rsidR="00397B00">
        <w:rPr>
          <w:rFonts w:ascii="Times New Roman" w:hAnsi="Times New Roman"/>
          <w:szCs w:val="24"/>
        </w:rPr>
        <w:t>2</w:t>
      </w:r>
      <w:r w:rsidR="00665DD6">
        <w:rPr>
          <w:rFonts w:ascii="Times New Roman" w:hAnsi="Times New Roman"/>
          <w:szCs w:val="24"/>
        </w:rPr>
        <w:t>841,</w:t>
      </w:r>
      <w:r w:rsidR="002B5972">
        <w:rPr>
          <w:rFonts w:ascii="Times New Roman" w:hAnsi="Times New Roman"/>
          <w:szCs w:val="24"/>
        </w:rPr>
        <w:t xml:space="preserve"> esančiais </w:t>
      </w:r>
      <w:r w:rsidR="00665DD6">
        <w:rPr>
          <w:rFonts w:ascii="Times New Roman" w:hAnsi="Times New Roman"/>
          <w:szCs w:val="24"/>
        </w:rPr>
        <w:t>Kaln</w:t>
      </w:r>
      <w:r w:rsidR="00397B00">
        <w:rPr>
          <w:rFonts w:ascii="Times New Roman" w:hAnsi="Times New Roman"/>
          <w:szCs w:val="24"/>
        </w:rPr>
        <w:t>o</w:t>
      </w:r>
      <w:r w:rsidR="00665DD6">
        <w:rPr>
          <w:rFonts w:ascii="Times New Roman" w:hAnsi="Times New Roman"/>
        </w:rPr>
        <w:t xml:space="preserve"> g.45</w:t>
      </w:r>
      <w:r w:rsidR="002B5972">
        <w:rPr>
          <w:rFonts w:ascii="Times New Roman" w:hAnsi="Times New Roman"/>
        </w:rPr>
        <w:t>,</w:t>
      </w:r>
      <w:r w:rsidR="003A62C1">
        <w:rPr>
          <w:rFonts w:ascii="Times New Roman" w:hAnsi="Times New Roman"/>
        </w:rPr>
        <w:t xml:space="preserve"> </w:t>
      </w:r>
      <w:r w:rsidR="00397B00">
        <w:rPr>
          <w:rFonts w:ascii="Times New Roman" w:hAnsi="Times New Roman"/>
        </w:rPr>
        <w:t>Gelgaudišk</w:t>
      </w:r>
      <w:r w:rsidR="00E43F8B">
        <w:rPr>
          <w:rFonts w:ascii="Times New Roman" w:hAnsi="Times New Roman"/>
        </w:rPr>
        <w:t>io</w:t>
      </w:r>
      <w:r w:rsidR="003A62C1">
        <w:rPr>
          <w:rFonts w:ascii="Times New Roman" w:hAnsi="Times New Roman"/>
        </w:rPr>
        <w:t xml:space="preserve"> m</w:t>
      </w:r>
      <w:r w:rsidR="00105DCC">
        <w:rPr>
          <w:rFonts w:ascii="Times New Roman" w:hAnsi="Times New Roman"/>
          <w:szCs w:val="24"/>
        </w:rPr>
        <w:t>.</w:t>
      </w:r>
      <w:r w:rsidR="003A62C1">
        <w:rPr>
          <w:rFonts w:ascii="Times New Roman" w:hAnsi="Times New Roman"/>
          <w:szCs w:val="24"/>
        </w:rPr>
        <w:t>, Šakių r.sav.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FC4325">
        <w:rPr>
          <w:rFonts w:ascii="Times New Roman" w:hAnsi="Times New Roman"/>
          <w:szCs w:val="24"/>
        </w:rPr>
        <w:t>i</w:t>
      </w:r>
      <w:r w:rsidR="00790984">
        <w:rPr>
          <w:rFonts w:ascii="Times New Roman" w:hAnsi="Times New Roman"/>
          <w:szCs w:val="24"/>
        </w:rPr>
        <w:t xml:space="preserve"> </w:t>
      </w:r>
      <w:r w:rsidR="00665DD6">
        <w:rPr>
          <w:rFonts w:ascii="Times New Roman" w:hAnsi="Times New Roman"/>
          <w:szCs w:val="24"/>
        </w:rPr>
        <w:t>Skaidros Juodaitienės</w:t>
      </w:r>
      <w:r w:rsidR="00A0005F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281FCA" w:rsidRDefault="00281FCA" w:rsidP="00281FCA">
      <w:pPr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Cs w:val="24"/>
        </w:rPr>
        <w:t xml:space="preserve">                  </w:t>
      </w: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CA326A" w:rsidRDefault="00CA326A" w:rsidP="00A05904">
      <w:pPr>
        <w:rPr>
          <w:rFonts w:ascii="Times New Roman" w:hAnsi="Times New Roman"/>
        </w:rPr>
      </w:pPr>
    </w:p>
    <w:p w:rsidR="00D4016E" w:rsidRDefault="00D4016E" w:rsidP="00A05904">
      <w:pPr>
        <w:rPr>
          <w:rFonts w:ascii="Times New Roman" w:hAnsi="Times New Roman"/>
        </w:rPr>
      </w:pPr>
    </w:p>
    <w:p w:rsidR="00CA326A" w:rsidRDefault="00CA326A" w:rsidP="00CA326A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         </w:t>
      </w:r>
    </w:p>
    <w:p w:rsidR="00D4016E" w:rsidRDefault="00D4016E" w:rsidP="00A05904">
      <w:pPr>
        <w:rPr>
          <w:rFonts w:ascii="Times New Roman" w:hAnsi="Times New Roman"/>
        </w:rPr>
      </w:pPr>
    </w:p>
    <w:p w:rsidR="00D4016E" w:rsidRDefault="00D4016E" w:rsidP="00A05904">
      <w:pPr>
        <w:rPr>
          <w:rFonts w:ascii="Times New Roman" w:hAnsi="Times New Roman"/>
        </w:rPr>
      </w:pPr>
    </w:p>
    <w:p w:rsidR="00CA326A" w:rsidRDefault="00CA326A" w:rsidP="00A05904">
      <w:pPr>
        <w:rPr>
          <w:rFonts w:ascii="Times New Roman" w:hAnsi="Times New Roman"/>
        </w:rPr>
      </w:pPr>
    </w:p>
    <w:p w:rsidR="00CA326A" w:rsidRDefault="00CA326A" w:rsidP="00A05904">
      <w:pPr>
        <w:rPr>
          <w:rFonts w:ascii="Times New Roman" w:hAnsi="Times New Roman"/>
        </w:rPr>
      </w:pPr>
    </w:p>
    <w:p w:rsidR="00CA326A" w:rsidRDefault="00CA326A" w:rsidP="00A05904">
      <w:pPr>
        <w:rPr>
          <w:rFonts w:ascii="Times New Roman" w:hAnsi="Times New Roman"/>
        </w:rPr>
      </w:pPr>
    </w:p>
    <w:p w:rsidR="00A0005F" w:rsidRPr="00CA326A" w:rsidRDefault="003A62C1" w:rsidP="00A05904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Ūkio, a</w:t>
      </w:r>
      <w:r w:rsidR="00A05904" w:rsidRPr="00CA326A">
        <w:rPr>
          <w:rFonts w:ascii="Times New Roman" w:hAnsi="Times New Roman"/>
          <w:sz w:val="18"/>
          <w:szCs w:val="18"/>
        </w:rPr>
        <w:t>rchitektūros</w:t>
      </w:r>
      <w:r>
        <w:rPr>
          <w:rFonts w:ascii="Times New Roman" w:hAnsi="Times New Roman"/>
          <w:sz w:val="18"/>
          <w:szCs w:val="18"/>
        </w:rPr>
        <w:t xml:space="preserve"> ir investicijų</w:t>
      </w:r>
      <w:r w:rsidR="00A90E12" w:rsidRPr="00CA326A">
        <w:rPr>
          <w:rFonts w:ascii="Times New Roman" w:hAnsi="Times New Roman"/>
          <w:sz w:val="18"/>
          <w:szCs w:val="18"/>
        </w:rPr>
        <w:t xml:space="preserve"> skyriaus</w:t>
      </w:r>
    </w:p>
    <w:p w:rsidR="00A05904" w:rsidRPr="00CA326A" w:rsidRDefault="00A90E12" w:rsidP="00A05904">
      <w:pPr>
        <w:rPr>
          <w:rFonts w:ascii="Times New Roman" w:hAnsi="Times New Roman"/>
          <w:sz w:val="18"/>
          <w:szCs w:val="18"/>
        </w:rPr>
      </w:pPr>
      <w:r w:rsidRPr="00CA326A">
        <w:rPr>
          <w:rFonts w:ascii="Times New Roman" w:hAnsi="Times New Roman"/>
          <w:sz w:val="18"/>
          <w:szCs w:val="18"/>
        </w:rPr>
        <w:t>vyr</w:t>
      </w:r>
      <w:r w:rsidR="00A05904" w:rsidRPr="00CA326A">
        <w:rPr>
          <w:rFonts w:ascii="Times New Roman" w:hAnsi="Times New Roman"/>
          <w:sz w:val="18"/>
          <w:szCs w:val="18"/>
        </w:rPr>
        <w:t>. specialistė</w:t>
      </w:r>
    </w:p>
    <w:p w:rsidR="00A0005F" w:rsidRPr="00CA326A" w:rsidRDefault="00A0005F" w:rsidP="00A05904">
      <w:pPr>
        <w:rPr>
          <w:rFonts w:ascii="Times New Roman" w:hAnsi="Times New Roman"/>
          <w:sz w:val="18"/>
          <w:szCs w:val="18"/>
        </w:rPr>
      </w:pPr>
    </w:p>
    <w:p w:rsidR="00A05904" w:rsidRPr="00CA326A" w:rsidRDefault="00A05904" w:rsidP="00A05904">
      <w:pPr>
        <w:rPr>
          <w:rFonts w:ascii="Times New Roman" w:hAnsi="Times New Roman"/>
          <w:sz w:val="18"/>
          <w:szCs w:val="18"/>
        </w:rPr>
      </w:pPr>
      <w:r w:rsidRPr="00CA326A">
        <w:rPr>
          <w:rFonts w:ascii="Times New Roman" w:hAnsi="Times New Roman"/>
          <w:sz w:val="18"/>
          <w:szCs w:val="18"/>
        </w:rPr>
        <w:t>Laima Savukaitienė</w:t>
      </w:r>
    </w:p>
    <w:p w:rsidR="00A0005F" w:rsidRPr="00CA326A" w:rsidRDefault="00696D33" w:rsidP="00A05904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2018</w:t>
      </w:r>
      <w:r w:rsidR="00A0005F" w:rsidRPr="00CA326A">
        <w:rPr>
          <w:rFonts w:ascii="Times New Roman" w:hAnsi="Times New Roman"/>
          <w:sz w:val="18"/>
          <w:szCs w:val="18"/>
        </w:rPr>
        <w:t>-0</w:t>
      </w:r>
      <w:r w:rsidR="006778E8">
        <w:rPr>
          <w:rFonts w:ascii="Times New Roman" w:hAnsi="Times New Roman"/>
          <w:sz w:val="18"/>
          <w:szCs w:val="18"/>
        </w:rPr>
        <w:t>9</w:t>
      </w:r>
      <w:r w:rsidR="00C075EC" w:rsidRPr="00CA326A">
        <w:rPr>
          <w:rFonts w:ascii="Times New Roman" w:hAnsi="Times New Roman"/>
          <w:sz w:val="18"/>
          <w:szCs w:val="18"/>
        </w:rPr>
        <w:t>-</w:t>
      </w:r>
      <w:r w:rsidR="006778E8">
        <w:rPr>
          <w:rFonts w:ascii="Times New Roman" w:hAnsi="Times New Roman"/>
          <w:sz w:val="18"/>
          <w:szCs w:val="18"/>
        </w:rPr>
        <w:t>19</w:t>
      </w:r>
      <w:bookmarkStart w:id="0" w:name="_GoBack"/>
      <w:bookmarkEnd w:id="0"/>
    </w:p>
    <w:p w:rsidR="00A0005F" w:rsidRPr="00A0005F" w:rsidRDefault="00A0005F" w:rsidP="00A05904">
      <w:pPr>
        <w:rPr>
          <w:rFonts w:ascii="Times New Roman" w:hAnsi="Times New Roman"/>
        </w:rPr>
      </w:pPr>
    </w:p>
    <w:sectPr w:rsidR="00A0005F" w:rsidRPr="00A0005F" w:rsidSect="00A0005F">
      <w:headerReference w:type="default" r:id="rId9"/>
      <w:footerReference w:type="default" r:id="rId10"/>
      <w:pgSz w:w="11907" w:h="16840" w:code="9"/>
      <w:pgMar w:top="1134" w:right="567" w:bottom="568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95E" w:rsidRDefault="00F2495E">
      <w:r>
        <w:separator/>
      </w:r>
    </w:p>
  </w:endnote>
  <w:endnote w:type="continuationSeparator" w:id="0">
    <w:p w:rsidR="00F2495E" w:rsidRDefault="00F24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95E" w:rsidRDefault="00F2495E">
      <w:r>
        <w:separator/>
      </w:r>
    </w:p>
  </w:footnote>
  <w:footnote w:type="continuationSeparator" w:id="0">
    <w:p w:rsidR="00F2495E" w:rsidRDefault="00F24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1F07"/>
    <w:rsid w:val="00023B37"/>
    <w:rsid w:val="00061E67"/>
    <w:rsid w:val="0008668D"/>
    <w:rsid w:val="00087268"/>
    <w:rsid w:val="000A3F17"/>
    <w:rsid w:val="000A6939"/>
    <w:rsid w:val="00105DCC"/>
    <w:rsid w:val="001215AD"/>
    <w:rsid w:val="00131B41"/>
    <w:rsid w:val="00142467"/>
    <w:rsid w:val="00146E13"/>
    <w:rsid w:val="001607A0"/>
    <w:rsid w:val="0018619F"/>
    <w:rsid w:val="001B42B9"/>
    <w:rsid w:val="001D38EF"/>
    <w:rsid w:val="001F0285"/>
    <w:rsid w:val="00212B4F"/>
    <w:rsid w:val="002221F4"/>
    <w:rsid w:val="00223DA1"/>
    <w:rsid w:val="00253B79"/>
    <w:rsid w:val="00281FCA"/>
    <w:rsid w:val="0028420B"/>
    <w:rsid w:val="002B10F4"/>
    <w:rsid w:val="002B5972"/>
    <w:rsid w:val="002F4EF9"/>
    <w:rsid w:val="00313CF0"/>
    <w:rsid w:val="003257EC"/>
    <w:rsid w:val="003776B1"/>
    <w:rsid w:val="00397B00"/>
    <w:rsid w:val="003A03BF"/>
    <w:rsid w:val="003A62C1"/>
    <w:rsid w:val="003B317D"/>
    <w:rsid w:val="003B6764"/>
    <w:rsid w:val="003C55AE"/>
    <w:rsid w:val="003E3427"/>
    <w:rsid w:val="003F04DF"/>
    <w:rsid w:val="004501C8"/>
    <w:rsid w:val="00454B03"/>
    <w:rsid w:val="004866D5"/>
    <w:rsid w:val="004B7D0F"/>
    <w:rsid w:val="004D44BF"/>
    <w:rsid w:val="00541D95"/>
    <w:rsid w:val="00550B3D"/>
    <w:rsid w:val="00555180"/>
    <w:rsid w:val="00566EAB"/>
    <w:rsid w:val="005D422F"/>
    <w:rsid w:val="005D4A87"/>
    <w:rsid w:val="00601971"/>
    <w:rsid w:val="0060378A"/>
    <w:rsid w:val="00610881"/>
    <w:rsid w:val="006121F0"/>
    <w:rsid w:val="006323F7"/>
    <w:rsid w:val="00665DD6"/>
    <w:rsid w:val="006778E8"/>
    <w:rsid w:val="00694E64"/>
    <w:rsid w:val="00696D33"/>
    <w:rsid w:val="006B3774"/>
    <w:rsid w:val="0070001E"/>
    <w:rsid w:val="00701EDA"/>
    <w:rsid w:val="00702057"/>
    <w:rsid w:val="0072204B"/>
    <w:rsid w:val="0075169E"/>
    <w:rsid w:val="00781B7C"/>
    <w:rsid w:val="00787DD7"/>
    <w:rsid w:val="00790984"/>
    <w:rsid w:val="007A1DEF"/>
    <w:rsid w:val="007A5E27"/>
    <w:rsid w:val="007C4CBE"/>
    <w:rsid w:val="007C4E4B"/>
    <w:rsid w:val="007C7256"/>
    <w:rsid w:val="007D05C6"/>
    <w:rsid w:val="007D33C7"/>
    <w:rsid w:val="007E4FDB"/>
    <w:rsid w:val="007F2BC0"/>
    <w:rsid w:val="008274FC"/>
    <w:rsid w:val="00845DFA"/>
    <w:rsid w:val="008B1825"/>
    <w:rsid w:val="008D2A9F"/>
    <w:rsid w:val="0093054E"/>
    <w:rsid w:val="0094227A"/>
    <w:rsid w:val="00955B9F"/>
    <w:rsid w:val="00981732"/>
    <w:rsid w:val="00983E0C"/>
    <w:rsid w:val="00992DAA"/>
    <w:rsid w:val="009A3F18"/>
    <w:rsid w:val="009C4EAB"/>
    <w:rsid w:val="009D04EA"/>
    <w:rsid w:val="009F041D"/>
    <w:rsid w:val="009F065C"/>
    <w:rsid w:val="009F6686"/>
    <w:rsid w:val="00A0005F"/>
    <w:rsid w:val="00A05904"/>
    <w:rsid w:val="00A23E91"/>
    <w:rsid w:val="00A4222A"/>
    <w:rsid w:val="00A73DFE"/>
    <w:rsid w:val="00A90E12"/>
    <w:rsid w:val="00AD0A8A"/>
    <w:rsid w:val="00AD3F63"/>
    <w:rsid w:val="00B043A2"/>
    <w:rsid w:val="00B06A99"/>
    <w:rsid w:val="00B34A0B"/>
    <w:rsid w:val="00B37F3C"/>
    <w:rsid w:val="00B7011D"/>
    <w:rsid w:val="00B84254"/>
    <w:rsid w:val="00BE6D25"/>
    <w:rsid w:val="00BF63EC"/>
    <w:rsid w:val="00C075EC"/>
    <w:rsid w:val="00C2363D"/>
    <w:rsid w:val="00C328A2"/>
    <w:rsid w:val="00C54441"/>
    <w:rsid w:val="00C54EC8"/>
    <w:rsid w:val="00C77E05"/>
    <w:rsid w:val="00C90141"/>
    <w:rsid w:val="00C921BD"/>
    <w:rsid w:val="00C93E9B"/>
    <w:rsid w:val="00CA326A"/>
    <w:rsid w:val="00CB2E4E"/>
    <w:rsid w:val="00D328A4"/>
    <w:rsid w:val="00D4016E"/>
    <w:rsid w:val="00D43445"/>
    <w:rsid w:val="00DA3782"/>
    <w:rsid w:val="00DD47CE"/>
    <w:rsid w:val="00E43F8B"/>
    <w:rsid w:val="00E64076"/>
    <w:rsid w:val="00E70BB5"/>
    <w:rsid w:val="00EA720E"/>
    <w:rsid w:val="00EF0082"/>
    <w:rsid w:val="00EF7331"/>
    <w:rsid w:val="00F01501"/>
    <w:rsid w:val="00F01EF6"/>
    <w:rsid w:val="00F2495E"/>
    <w:rsid w:val="00F85DAF"/>
    <w:rsid w:val="00F94B29"/>
    <w:rsid w:val="00F9768F"/>
    <w:rsid w:val="00FB41F8"/>
    <w:rsid w:val="00FC4325"/>
    <w:rsid w:val="00FE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281F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281F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4</cp:revision>
  <cp:lastPrinted>2001-05-23T08:36:00Z</cp:lastPrinted>
  <dcterms:created xsi:type="dcterms:W3CDTF">2018-09-19T07:20:00Z</dcterms:created>
  <dcterms:modified xsi:type="dcterms:W3CDTF">2018-09-19T07:23:00Z</dcterms:modified>
</cp:coreProperties>
</file>