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AAA" w:rsidRPr="00AD11E7" w:rsidRDefault="00A361DC">
      <w:pPr>
        <w:jc w:val="center"/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-40005</wp:posOffset>
                </wp:positionV>
                <wp:extent cx="6948805" cy="1020000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000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8809674" id="Rectangle 2" o:spid="_x0000_s1026" style="position:absolute;margin-left:-7.45pt;margin-top:-3.15pt;width:547.15pt;height:80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" o:allowincell="f" fillcolor="#f2f2f2" strokeweight="1pt"/>
            </w:pict>
          </mc:Fallback>
        </mc:AlternateContent>
      </w:r>
      <w:bookmarkEnd w:id="0"/>
    </w:p>
    <w:p w:rsidR="00864AAA" w:rsidRPr="00AD11E7" w:rsidRDefault="00864AAA">
      <w:pPr>
        <w:jc w:val="center"/>
        <w:rPr>
          <w:sz w:val="28"/>
          <w:lang w:val="lt-LT"/>
        </w:rPr>
      </w:pP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A361DC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AD11E7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>PREKYBA ALUMI, ALAUS MIŠINIAIS SU NEALKOHOLINIAIS GĖRIMAIS, NATŪR</w:t>
      </w:r>
      <w:r w:rsidR="00380CC2" w:rsidRPr="00AD11E7">
        <w:rPr>
          <w:lang w:val="lt-LT"/>
        </w:rPr>
        <w:t>ALIOS FERMENTACIJOS SIDRU, KURIŲ</w:t>
      </w:r>
      <w:r w:rsidRPr="00AD11E7">
        <w:rPr>
          <w:lang w:val="lt-LT"/>
        </w:rPr>
        <w:t xml:space="preserve"> TŪRINĖ ETILO ALKOHOLIO KONCENTRACIJA NEVIRŠIJA </w:t>
      </w:r>
      <w:r w:rsidR="00740603">
        <w:rPr>
          <w:lang w:val="lt-LT"/>
        </w:rPr>
        <w:t xml:space="preserve">7,5 </w:t>
      </w:r>
      <w:r w:rsidR="008F6942">
        <w:rPr>
          <w:lang w:val="lt-LT"/>
        </w:rPr>
        <w:t xml:space="preserve"> PROCENTO</w:t>
      </w:r>
      <w:r w:rsidR="00380CC2" w:rsidRPr="00AD11E7">
        <w:rPr>
          <w:lang w:val="lt-LT"/>
        </w:rPr>
        <w:t xml:space="preserve"> MASINIUOSE RENGINIUOSE</w:t>
      </w:r>
      <w:r w:rsidRPr="00AD11E7">
        <w:rPr>
          <w:lang w:val="lt-LT"/>
        </w:rPr>
        <w:t xml:space="preserve"> IR MUGĖSE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3A417E">
        <w:rPr>
          <w:b/>
          <w:bCs/>
          <w:sz w:val="28"/>
          <w:lang w:val="lt-LT"/>
        </w:rPr>
        <w:t>1</w:t>
      </w:r>
      <w:r w:rsidR="00570AE8">
        <w:rPr>
          <w:b/>
          <w:bCs/>
          <w:sz w:val="28"/>
          <w:lang w:val="lt-LT"/>
        </w:rPr>
        <w:t>430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97385B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97385B" w:rsidRPr="0097385B">
        <w:rPr>
          <w:b/>
          <w:i/>
          <w:sz w:val="26"/>
          <w:szCs w:val="26"/>
          <w:lang w:val="lt-LT"/>
        </w:rPr>
        <w:t>UAB „</w:t>
      </w:r>
      <w:proofErr w:type="spellStart"/>
      <w:r w:rsidR="0097385B" w:rsidRPr="0097385B">
        <w:rPr>
          <w:b/>
          <w:i/>
          <w:sz w:val="26"/>
          <w:szCs w:val="26"/>
          <w:lang w:val="lt-LT"/>
        </w:rPr>
        <w:t>Vipolina</w:t>
      </w:r>
      <w:proofErr w:type="spellEnd"/>
      <w:r w:rsidR="0097385B" w:rsidRPr="0097385B">
        <w:rPr>
          <w:b/>
          <w:i/>
          <w:sz w:val="26"/>
          <w:szCs w:val="26"/>
          <w:lang w:val="lt-LT"/>
        </w:rPr>
        <w:t>“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97385B" w:rsidRPr="0097385B">
        <w:rPr>
          <w:bCs/>
          <w:i/>
          <w:iCs/>
          <w:sz w:val="24"/>
          <w:lang w:val="lt-LT"/>
        </w:rPr>
        <w:t>uždaroji akcinė bendrovė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97385B" w:rsidRPr="0097385B">
        <w:rPr>
          <w:b/>
          <w:i/>
          <w:sz w:val="24"/>
          <w:lang w:val="lt-LT"/>
        </w:rPr>
        <w:t>300147836</w:t>
      </w:r>
    </w:p>
    <w:p w:rsidR="00864AAA" w:rsidRPr="0097385B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97385B" w:rsidRPr="0097385B">
        <w:rPr>
          <w:i/>
          <w:iCs/>
          <w:sz w:val="24"/>
          <w:lang w:val="lt-LT"/>
        </w:rPr>
        <w:t xml:space="preserve">Kaunas, </w:t>
      </w:r>
      <w:r w:rsidR="00CF5E73">
        <w:rPr>
          <w:i/>
          <w:iCs/>
          <w:sz w:val="24"/>
          <w:lang w:val="lt-LT"/>
        </w:rPr>
        <w:t>Skalvių g. 2</w:t>
      </w:r>
      <w:r w:rsidR="0097385B" w:rsidRPr="0097385B">
        <w:rPr>
          <w:i/>
          <w:iCs/>
          <w:sz w:val="24"/>
          <w:lang w:val="lt-LT"/>
        </w:rPr>
        <w:t xml:space="preserve"> </w:t>
      </w:r>
    </w:p>
    <w:p w:rsidR="001848C8" w:rsidRPr="00BC0729" w:rsidRDefault="00864AAA" w:rsidP="001848C8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1848C8" w:rsidRP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Alus.</w:t>
      </w:r>
      <w:r w:rsid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F</w:t>
      </w:r>
      <w:r w:rsidR="001848C8">
        <w:rPr>
          <w:bCs/>
          <w:i/>
          <w:sz w:val="24"/>
          <w:szCs w:val="24"/>
          <w:lang w:val="lt-LT"/>
        </w:rPr>
        <w:t>ermentuoti gėrimai</w:t>
      </w:r>
      <w:r w:rsidR="00313725">
        <w:rPr>
          <w:bCs/>
          <w:i/>
          <w:sz w:val="24"/>
          <w:szCs w:val="24"/>
          <w:lang w:val="lt-LT"/>
        </w:rPr>
        <w:t>.</w:t>
      </w:r>
      <w:r w:rsidR="001848C8" w:rsidRPr="00816A41">
        <w:rPr>
          <w:bCs/>
          <w:i/>
          <w:sz w:val="24"/>
          <w:szCs w:val="24"/>
          <w:lang w:val="lt-LT"/>
        </w:rPr>
        <w:t xml:space="preserve">  </w:t>
      </w:r>
    </w:p>
    <w:p w:rsidR="005E7D3F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 xml:space="preserve">iki </w:t>
      </w:r>
      <w:r w:rsidR="00BC7946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>Išpilstomi</w:t>
      </w:r>
      <w:r w:rsidR="005F75A5" w:rsidRPr="00AD11E7">
        <w:rPr>
          <w:bCs/>
          <w:i/>
          <w:iCs/>
          <w:sz w:val="24"/>
          <w:lang w:val="lt-LT"/>
        </w:rPr>
        <w:t xml:space="preserve"> </w:t>
      </w:r>
      <w:r w:rsidR="00380CC2" w:rsidRPr="00AD11E7">
        <w:rPr>
          <w:bCs/>
          <w:i/>
          <w:iCs/>
          <w:sz w:val="24"/>
          <w:lang w:val="lt-LT"/>
        </w:rPr>
        <w:t>a</w:t>
      </w:r>
      <w:r w:rsidR="005F75A5" w:rsidRPr="00AD11E7">
        <w:rPr>
          <w:bCs/>
          <w:i/>
          <w:iCs/>
          <w:sz w:val="24"/>
          <w:lang w:val="lt-LT"/>
        </w:rPr>
        <w:t>lus, alaus mišiniai su</w:t>
      </w:r>
    </w:p>
    <w:p w:rsidR="00864AAA" w:rsidRPr="005E7D3F" w:rsidRDefault="005E7D3F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5F75A5" w:rsidRPr="00AD11E7">
        <w:rPr>
          <w:bCs/>
          <w:i/>
          <w:iCs/>
          <w:sz w:val="24"/>
          <w:lang w:val="lt-LT"/>
        </w:rPr>
        <w:t xml:space="preserve"> nealkoholiniais gėrimais, </w:t>
      </w:r>
      <w:r w:rsidR="00F10626" w:rsidRPr="00AD11E7">
        <w:rPr>
          <w:bCs/>
          <w:i/>
          <w:iCs/>
          <w:sz w:val="24"/>
          <w:lang w:val="lt-LT"/>
        </w:rPr>
        <w:t xml:space="preserve">natūralios fermentacijos sidras - neviršija </w:t>
      </w:r>
      <w:r w:rsidR="00A038E9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</w:p>
    <w:p w:rsidR="00055A04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A63314" w:rsidRPr="00AD11E7">
        <w:rPr>
          <w:b/>
          <w:bCs/>
          <w:iCs/>
          <w:sz w:val="24"/>
          <w:lang w:val="lt-LT"/>
        </w:rPr>
        <w:t xml:space="preserve"> </w:t>
      </w:r>
      <w:r w:rsidR="0023649B" w:rsidRPr="0023649B">
        <w:rPr>
          <w:bCs/>
          <w:i/>
          <w:iCs/>
          <w:sz w:val="24"/>
          <w:lang w:val="lt-LT"/>
        </w:rPr>
        <w:t>palapinė</w:t>
      </w:r>
      <w:r w:rsidR="0023649B" w:rsidRPr="0097385B">
        <w:rPr>
          <w:bCs/>
          <w:i/>
          <w:iCs/>
          <w:sz w:val="24"/>
          <w:lang w:val="lt-LT"/>
        </w:rPr>
        <w:t xml:space="preserve">, </w:t>
      </w:r>
      <w:r w:rsidR="004C3D7D">
        <w:rPr>
          <w:bCs/>
          <w:i/>
          <w:iCs/>
          <w:sz w:val="24"/>
          <w:lang w:val="lt-LT"/>
        </w:rPr>
        <w:t xml:space="preserve">Lekėčių sen., </w:t>
      </w:r>
      <w:proofErr w:type="spellStart"/>
      <w:r w:rsidR="004C3D7D">
        <w:rPr>
          <w:bCs/>
          <w:i/>
          <w:iCs/>
          <w:sz w:val="24"/>
          <w:lang w:val="lt-LT"/>
        </w:rPr>
        <w:t>Pavilkijo</w:t>
      </w:r>
      <w:proofErr w:type="spellEnd"/>
      <w:r w:rsidR="004C3D7D">
        <w:rPr>
          <w:bCs/>
          <w:i/>
          <w:iCs/>
          <w:sz w:val="24"/>
          <w:lang w:val="lt-LT"/>
        </w:rPr>
        <w:t xml:space="preserve"> </w:t>
      </w:r>
      <w:r w:rsidR="0097385B" w:rsidRPr="0097385B">
        <w:rPr>
          <w:bCs/>
          <w:i/>
          <w:iCs/>
          <w:sz w:val="24"/>
          <w:lang w:val="lt-LT"/>
        </w:rPr>
        <w:t xml:space="preserve"> autokroso trasa.</w:t>
      </w:r>
      <w:r w:rsidR="0023649B" w:rsidRPr="0097385B">
        <w:rPr>
          <w:bCs/>
          <w:i/>
          <w:iCs/>
          <w:sz w:val="24"/>
          <w:lang w:val="lt-LT"/>
        </w:rPr>
        <w:t xml:space="preserve"> 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</w:t>
      </w:r>
      <w:r w:rsidR="0079048F" w:rsidRPr="00AD11E7">
        <w:rPr>
          <w:b/>
          <w:i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 xml:space="preserve"> Prekybos alkoholiniais gėrimais laikas:</w:t>
      </w:r>
      <w:r w:rsidRPr="00AD11E7">
        <w:rPr>
          <w:i/>
          <w:sz w:val="24"/>
          <w:lang w:val="lt-LT"/>
        </w:rPr>
        <w:t xml:space="preserve"> </w:t>
      </w:r>
      <w:r w:rsidR="0097385B">
        <w:rPr>
          <w:i/>
          <w:sz w:val="24"/>
          <w:lang w:val="lt-LT"/>
        </w:rPr>
        <w:t>11-19</w:t>
      </w:r>
      <w:r w:rsidR="0023649B">
        <w:rPr>
          <w:i/>
          <w:sz w:val="24"/>
          <w:lang w:val="lt-LT"/>
        </w:rPr>
        <w:t xml:space="preserve"> </w:t>
      </w:r>
      <w:r w:rsidR="00CC263F" w:rsidRPr="00AD11E7">
        <w:rPr>
          <w:i/>
          <w:sz w:val="24"/>
          <w:lang w:val="lt-LT"/>
        </w:rPr>
        <w:t>val.</w:t>
      </w:r>
    </w:p>
    <w:p w:rsidR="00A9098E" w:rsidRPr="00AD11E7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</w:t>
      </w:r>
      <w:r w:rsidR="00C159DE">
        <w:rPr>
          <w:i/>
          <w:sz w:val="24"/>
          <w:lang w:val="lt-LT"/>
        </w:rPr>
        <w:t>vartoti vietoje</w:t>
      </w:r>
    </w:p>
    <w:p w:rsidR="0097385B" w:rsidRPr="0097385B" w:rsidRDefault="00AD11E7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97385B">
        <w:rPr>
          <w:b/>
          <w:sz w:val="24"/>
          <w:lang w:val="lt-LT"/>
        </w:rPr>
        <w:t xml:space="preserve"> </w:t>
      </w:r>
      <w:r w:rsidR="0097385B" w:rsidRPr="0097385B">
        <w:rPr>
          <w:i/>
          <w:sz w:val="24"/>
          <w:lang w:val="lt-LT"/>
        </w:rPr>
        <w:t>Taikos pr. 98, Kaunas</w:t>
      </w:r>
    </w:p>
    <w:p w:rsidR="00864AAA" w:rsidRPr="00AD11E7" w:rsidRDefault="00597DB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Licencijos galiojimo laikas:</w:t>
      </w:r>
      <w:r w:rsidR="00A9098E" w:rsidRPr="00AD11E7">
        <w:rPr>
          <w:b/>
          <w:sz w:val="24"/>
          <w:lang w:val="lt-LT"/>
        </w:rPr>
        <w:t xml:space="preserve"> </w:t>
      </w:r>
      <w:r w:rsidR="00A9098E" w:rsidRPr="00AD11E7">
        <w:rPr>
          <w:i/>
          <w:sz w:val="24"/>
          <w:lang w:val="lt-LT"/>
        </w:rPr>
        <w:t>201</w:t>
      </w:r>
      <w:r w:rsidR="005425F5">
        <w:rPr>
          <w:i/>
          <w:sz w:val="24"/>
          <w:lang w:val="lt-LT"/>
        </w:rPr>
        <w:t>8</w:t>
      </w:r>
      <w:r w:rsidR="00570AE8">
        <w:rPr>
          <w:i/>
          <w:sz w:val="24"/>
          <w:lang w:val="lt-LT"/>
        </w:rPr>
        <w:t xml:space="preserve"> </w:t>
      </w:r>
      <w:r w:rsidR="005425F5">
        <w:rPr>
          <w:i/>
          <w:sz w:val="24"/>
          <w:lang w:val="lt-LT"/>
        </w:rPr>
        <w:t>m</w:t>
      </w:r>
      <w:r w:rsidR="00C131D9">
        <w:rPr>
          <w:i/>
          <w:sz w:val="24"/>
          <w:lang w:val="lt-LT"/>
        </w:rPr>
        <w:t>.</w:t>
      </w:r>
      <w:r w:rsidR="005425F5">
        <w:rPr>
          <w:i/>
          <w:sz w:val="24"/>
          <w:lang w:val="lt-LT"/>
        </w:rPr>
        <w:t xml:space="preserve"> </w:t>
      </w:r>
      <w:r w:rsidR="00945879">
        <w:rPr>
          <w:i/>
          <w:sz w:val="24"/>
          <w:lang w:val="lt-LT"/>
        </w:rPr>
        <w:t>rugsėjo 30</w:t>
      </w:r>
      <w:r w:rsidR="005425F5">
        <w:rPr>
          <w:i/>
          <w:sz w:val="24"/>
          <w:lang w:val="lt-LT"/>
        </w:rPr>
        <w:t xml:space="preserve"> </w:t>
      </w:r>
      <w:r w:rsidR="00CF5E73">
        <w:rPr>
          <w:i/>
          <w:sz w:val="24"/>
          <w:lang w:val="lt-LT"/>
        </w:rPr>
        <w:t xml:space="preserve">d. </w:t>
      </w:r>
      <w:r w:rsidR="00DA39F6" w:rsidRPr="00AD11E7">
        <w:rPr>
          <w:b/>
          <w:sz w:val="24"/>
          <w:lang w:val="lt-LT"/>
        </w:rPr>
        <w:t xml:space="preserve"> </w:t>
      </w:r>
    </w:p>
    <w:p w:rsidR="00864AAA" w:rsidRPr="00AD11E7" w:rsidRDefault="00864AAA" w:rsidP="00AD11E7">
      <w:pPr>
        <w:spacing w:line="360" w:lineRule="auto"/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386EDC" w:rsidRDefault="00864AAA" w:rsidP="004E631F">
      <w:pPr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91783E">
        <w:rPr>
          <w:bCs/>
          <w:i/>
          <w:sz w:val="24"/>
          <w:lang w:val="lt-LT"/>
        </w:rPr>
        <w:t xml:space="preserve">alkoholiniais gėrimais  </w:t>
      </w:r>
      <w:r w:rsidR="00611463" w:rsidRPr="00AD11E7">
        <w:rPr>
          <w:bCs/>
          <w:i/>
          <w:sz w:val="24"/>
          <w:lang w:val="lt-LT"/>
        </w:rPr>
        <w:t xml:space="preserve">Nr. </w:t>
      </w:r>
      <w:r w:rsidR="0091783E">
        <w:rPr>
          <w:bCs/>
          <w:i/>
          <w:sz w:val="24"/>
          <w:lang w:val="lt-LT"/>
        </w:rPr>
        <w:t>1724/1</w:t>
      </w:r>
      <w:r w:rsidR="00611463" w:rsidRPr="00AD11E7">
        <w:rPr>
          <w:bCs/>
          <w:i/>
          <w:sz w:val="24"/>
          <w:lang w:val="lt-LT"/>
        </w:rPr>
        <w:t>,</w:t>
      </w:r>
      <w:r w:rsidR="00386EDC">
        <w:rPr>
          <w:bCs/>
          <w:i/>
          <w:sz w:val="24"/>
          <w:lang w:val="lt-LT"/>
        </w:rPr>
        <w:t xml:space="preserve"> 200</w:t>
      </w:r>
      <w:r w:rsidR="0091783E">
        <w:rPr>
          <w:bCs/>
          <w:i/>
          <w:sz w:val="24"/>
          <w:lang w:val="lt-LT"/>
        </w:rPr>
        <w:t>9</w:t>
      </w:r>
      <w:r w:rsidR="00386EDC">
        <w:rPr>
          <w:bCs/>
          <w:i/>
          <w:sz w:val="24"/>
          <w:lang w:val="lt-LT"/>
        </w:rPr>
        <w:t>-0</w:t>
      </w:r>
      <w:r w:rsidR="0091783E">
        <w:rPr>
          <w:bCs/>
          <w:i/>
          <w:sz w:val="24"/>
          <w:lang w:val="lt-LT"/>
        </w:rPr>
        <w:t>2</w:t>
      </w:r>
      <w:r w:rsidR="00386EDC">
        <w:rPr>
          <w:bCs/>
          <w:i/>
          <w:sz w:val="24"/>
          <w:lang w:val="lt-LT"/>
        </w:rPr>
        <w:t>-1</w:t>
      </w:r>
      <w:r w:rsidR="0091783E">
        <w:rPr>
          <w:bCs/>
          <w:i/>
          <w:sz w:val="24"/>
          <w:lang w:val="lt-LT"/>
        </w:rPr>
        <w:t>3</w:t>
      </w:r>
    </w:p>
    <w:p w:rsidR="00864AAA" w:rsidRDefault="00AD11E7" w:rsidP="004E631F">
      <w:pPr>
        <w:jc w:val="both"/>
        <w:rPr>
          <w:bCs/>
          <w:i/>
          <w:sz w:val="24"/>
          <w:lang w:val="lt-LT"/>
        </w:rPr>
      </w:pPr>
      <w:r w:rsidRPr="00AD11E7">
        <w:rPr>
          <w:bCs/>
          <w:i/>
          <w:sz w:val="24"/>
          <w:lang w:val="lt-LT"/>
        </w:rPr>
        <w:t xml:space="preserve"> </w:t>
      </w:r>
      <w:r w:rsidR="00386EDC">
        <w:rPr>
          <w:bCs/>
          <w:i/>
          <w:color w:val="FFFFFF"/>
          <w:sz w:val="24"/>
          <w:lang w:val="lt-LT"/>
        </w:rPr>
        <w:t xml:space="preserve">  </w:t>
      </w:r>
      <w:r w:rsidRPr="00AD11E7">
        <w:rPr>
          <w:bCs/>
          <w:i/>
          <w:sz w:val="24"/>
          <w:lang w:val="lt-LT"/>
        </w:rPr>
        <w:t xml:space="preserve"> Kauno miesto savivaldybė</w:t>
      </w:r>
    </w:p>
    <w:p w:rsidR="00144564" w:rsidRPr="00D66CC8" w:rsidRDefault="00EF5988" w:rsidP="00AD11E7">
      <w:pPr>
        <w:spacing w:line="360" w:lineRule="auto"/>
        <w:jc w:val="both"/>
        <w:rPr>
          <w:i/>
          <w:sz w:val="24"/>
          <w:szCs w:val="24"/>
          <w:lang w:val="lt-LT"/>
        </w:rPr>
      </w:pPr>
      <w:r>
        <w:rPr>
          <w:bCs/>
          <w:i/>
          <w:sz w:val="24"/>
          <w:lang w:val="lt-LT"/>
        </w:rPr>
        <w:t xml:space="preserve">   </w:t>
      </w:r>
      <w:r w:rsidR="00864AAA" w:rsidRPr="00AD11E7">
        <w:rPr>
          <w:b/>
          <w:i/>
          <w:sz w:val="24"/>
          <w:szCs w:val="24"/>
          <w:lang w:val="lt-LT"/>
        </w:rPr>
        <w:t xml:space="preserve"> </w:t>
      </w:r>
      <w:r w:rsidR="00864AAA" w:rsidRPr="00AD11E7">
        <w:rPr>
          <w:b/>
          <w:sz w:val="24"/>
          <w:szCs w:val="24"/>
          <w:lang w:val="lt-LT"/>
        </w:rPr>
        <w:t>Licencijos išdavimo data</w:t>
      </w:r>
      <w:r w:rsidR="00864AAA" w:rsidRPr="00AD11E7">
        <w:rPr>
          <w:b/>
          <w:i/>
          <w:sz w:val="24"/>
          <w:szCs w:val="24"/>
          <w:lang w:val="lt-LT"/>
        </w:rPr>
        <w:t>:</w:t>
      </w:r>
      <w:r w:rsidR="00864AAA" w:rsidRPr="00AD11E7">
        <w:rPr>
          <w:i/>
          <w:sz w:val="24"/>
          <w:szCs w:val="24"/>
          <w:lang w:val="lt-LT"/>
        </w:rPr>
        <w:t xml:space="preserve">  </w:t>
      </w:r>
      <w:r w:rsidR="009C47E7" w:rsidRPr="00D66CC8">
        <w:rPr>
          <w:i/>
          <w:sz w:val="24"/>
          <w:szCs w:val="24"/>
          <w:lang w:val="lt-LT"/>
        </w:rPr>
        <w:t>201</w:t>
      </w:r>
      <w:r w:rsidR="00E45194">
        <w:rPr>
          <w:i/>
          <w:sz w:val="24"/>
          <w:szCs w:val="24"/>
          <w:lang w:val="lt-LT"/>
        </w:rPr>
        <w:t>8</w:t>
      </w:r>
      <w:r w:rsidR="00D66CC8">
        <w:rPr>
          <w:i/>
          <w:sz w:val="24"/>
          <w:szCs w:val="24"/>
          <w:lang w:val="lt-LT"/>
        </w:rPr>
        <w:t>-</w:t>
      </w:r>
      <w:r w:rsidR="00E45194">
        <w:rPr>
          <w:i/>
          <w:sz w:val="24"/>
          <w:szCs w:val="24"/>
          <w:lang w:val="lt-LT"/>
        </w:rPr>
        <w:t>0</w:t>
      </w:r>
      <w:r w:rsidR="00570AE8">
        <w:rPr>
          <w:i/>
          <w:sz w:val="24"/>
          <w:szCs w:val="24"/>
          <w:lang w:val="lt-LT"/>
        </w:rPr>
        <w:t>9</w:t>
      </w:r>
      <w:r w:rsidR="00E04F0F">
        <w:rPr>
          <w:i/>
          <w:sz w:val="24"/>
          <w:szCs w:val="24"/>
          <w:lang w:val="lt-LT"/>
        </w:rPr>
        <w:t>-</w:t>
      </w:r>
    </w:p>
    <w:p w:rsidR="004E631F" w:rsidRPr="00D13044" w:rsidRDefault="00927119" w:rsidP="00927119">
      <w:pPr>
        <w:rPr>
          <w:sz w:val="24"/>
          <w:szCs w:val="24"/>
          <w:lang w:val="lt-LT"/>
        </w:rPr>
      </w:pPr>
      <w:r>
        <w:rPr>
          <w:sz w:val="24"/>
          <w:szCs w:val="24"/>
        </w:rPr>
        <w:t xml:space="preserve">    </w:t>
      </w:r>
      <w:r w:rsidRPr="00927119">
        <w:rPr>
          <w:sz w:val="24"/>
          <w:szCs w:val="24"/>
        </w:rPr>
        <w:t xml:space="preserve"> </w:t>
      </w:r>
      <w:r w:rsidRPr="00D13044">
        <w:rPr>
          <w:sz w:val="24"/>
          <w:szCs w:val="24"/>
          <w:lang w:val="lt-LT"/>
        </w:rPr>
        <w:t xml:space="preserve">Administracijos </w:t>
      </w:r>
      <w:r w:rsidR="003A417E" w:rsidRPr="00D13044">
        <w:rPr>
          <w:sz w:val="24"/>
          <w:szCs w:val="24"/>
          <w:lang w:val="lt-LT"/>
        </w:rPr>
        <w:t>direktorius</w:t>
      </w:r>
      <w:r w:rsidRPr="00D13044">
        <w:rPr>
          <w:sz w:val="24"/>
          <w:szCs w:val="24"/>
          <w:lang w:val="lt-LT"/>
        </w:rPr>
        <w:t xml:space="preserve"> </w:t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  <w:t xml:space="preserve">                      </w:t>
      </w:r>
      <w:r w:rsidR="003A417E" w:rsidRPr="00D13044">
        <w:rPr>
          <w:sz w:val="24"/>
          <w:szCs w:val="24"/>
          <w:lang w:val="lt-LT"/>
        </w:rPr>
        <w:t xml:space="preserve">          </w:t>
      </w:r>
      <w:r w:rsidRPr="00D13044">
        <w:rPr>
          <w:sz w:val="24"/>
          <w:szCs w:val="24"/>
          <w:lang w:val="lt-LT"/>
        </w:rPr>
        <w:t xml:space="preserve"> </w:t>
      </w:r>
      <w:r w:rsidR="003A417E" w:rsidRPr="00D13044">
        <w:rPr>
          <w:sz w:val="24"/>
          <w:szCs w:val="24"/>
          <w:lang w:val="lt-LT"/>
        </w:rPr>
        <w:t>Dainius Grincevičius</w:t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2"/>
          <w:szCs w:val="22"/>
          <w:lang w:val="lt-LT"/>
        </w:rPr>
        <w:t>A.V.</w:t>
      </w:r>
    </w:p>
    <w:p w:rsidR="00CF5E73" w:rsidRDefault="004E631F" w:rsidP="004E631F">
      <w:pPr>
        <w:rPr>
          <w:lang w:val="lt-LT"/>
        </w:rPr>
      </w:pPr>
      <w:r>
        <w:rPr>
          <w:lang w:val="lt-LT"/>
        </w:rPr>
        <w:t xml:space="preserve">     </w:t>
      </w:r>
    </w:p>
    <w:p w:rsidR="00945879" w:rsidRDefault="00945879" w:rsidP="00945879">
      <w:pPr>
        <w:overflowPunct w:val="0"/>
        <w:ind w:firstLine="426"/>
        <w:rPr>
          <w:lang w:val="lt-LT"/>
        </w:rPr>
      </w:pPr>
    </w:p>
    <w:p w:rsidR="00945879" w:rsidRDefault="00945879" w:rsidP="00945879">
      <w:pPr>
        <w:overflowPunct w:val="0"/>
        <w:ind w:firstLine="426"/>
        <w:rPr>
          <w:lang w:val="lt-LT"/>
        </w:rPr>
      </w:pP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skyriaus vyriausioji specialistė</w:t>
      </w:r>
    </w:p>
    <w:p w:rsidR="00EF5988" w:rsidRPr="00A038E9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EF5988" w:rsidRPr="00A038E9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751" w:rsidRDefault="00E74751">
      <w:r>
        <w:separator/>
      </w:r>
    </w:p>
  </w:endnote>
  <w:endnote w:type="continuationSeparator" w:id="0">
    <w:p w:rsidR="00E74751" w:rsidRDefault="00E74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1EC" w:rsidRDefault="00DB71E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C131D9">
      <w:rPr>
        <w:noProof/>
        <w:sz w:val="12"/>
      </w:rPr>
      <w:t>C:\Users\imaksvytiene\Desktop\LICENCIJOS_LEIDIMAI\Licenciju_isdavimui\Vipolina\vienk lic 1430.docx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751" w:rsidRDefault="00E74751">
      <w:r>
        <w:separator/>
      </w:r>
    </w:p>
  </w:footnote>
  <w:footnote w:type="continuationSeparator" w:id="0">
    <w:p w:rsidR="00E74751" w:rsidRDefault="00E747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55A04"/>
    <w:rsid w:val="00066649"/>
    <w:rsid w:val="00075F07"/>
    <w:rsid w:val="000D302F"/>
    <w:rsid w:val="000E25D9"/>
    <w:rsid w:val="001002D2"/>
    <w:rsid w:val="00115957"/>
    <w:rsid w:val="001251CF"/>
    <w:rsid w:val="001415B4"/>
    <w:rsid w:val="00141FEE"/>
    <w:rsid w:val="00144564"/>
    <w:rsid w:val="00166832"/>
    <w:rsid w:val="00167364"/>
    <w:rsid w:val="00167A94"/>
    <w:rsid w:val="001848C8"/>
    <w:rsid w:val="00190BA4"/>
    <w:rsid w:val="00193641"/>
    <w:rsid w:val="00196823"/>
    <w:rsid w:val="001A588F"/>
    <w:rsid w:val="001B0B49"/>
    <w:rsid w:val="001C186C"/>
    <w:rsid w:val="00216FFB"/>
    <w:rsid w:val="00221F5F"/>
    <w:rsid w:val="0023649B"/>
    <w:rsid w:val="00236D50"/>
    <w:rsid w:val="002372D3"/>
    <w:rsid w:val="002419C0"/>
    <w:rsid w:val="00242A87"/>
    <w:rsid w:val="002453BB"/>
    <w:rsid w:val="002566D0"/>
    <w:rsid w:val="00276BFC"/>
    <w:rsid w:val="0028232E"/>
    <w:rsid w:val="0028747F"/>
    <w:rsid w:val="00295AC8"/>
    <w:rsid w:val="00296F04"/>
    <w:rsid w:val="002E6F33"/>
    <w:rsid w:val="00313725"/>
    <w:rsid w:val="00322BD2"/>
    <w:rsid w:val="00380CC2"/>
    <w:rsid w:val="00386EDC"/>
    <w:rsid w:val="00393E6B"/>
    <w:rsid w:val="003A0330"/>
    <w:rsid w:val="003A417E"/>
    <w:rsid w:val="003A6F4E"/>
    <w:rsid w:val="003B6F59"/>
    <w:rsid w:val="003C64F9"/>
    <w:rsid w:val="003C7FA4"/>
    <w:rsid w:val="003D048C"/>
    <w:rsid w:val="003D61A0"/>
    <w:rsid w:val="004021F9"/>
    <w:rsid w:val="00450988"/>
    <w:rsid w:val="00461BEA"/>
    <w:rsid w:val="00496CCE"/>
    <w:rsid w:val="004A1134"/>
    <w:rsid w:val="004C3D7D"/>
    <w:rsid w:val="004D208D"/>
    <w:rsid w:val="004E631F"/>
    <w:rsid w:val="004F0ACD"/>
    <w:rsid w:val="00511C76"/>
    <w:rsid w:val="00531EC6"/>
    <w:rsid w:val="005425F5"/>
    <w:rsid w:val="005640F5"/>
    <w:rsid w:val="00570AE8"/>
    <w:rsid w:val="00597DBA"/>
    <w:rsid w:val="005D3ED7"/>
    <w:rsid w:val="005E3E1A"/>
    <w:rsid w:val="005E7D3F"/>
    <w:rsid w:val="005F75A5"/>
    <w:rsid w:val="005F7DFD"/>
    <w:rsid w:val="00600E6D"/>
    <w:rsid w:val="00611463"/>
    <w:rsid w:val="006222ED"/>
    <w:rsid w:val="00651636"/>
    <w:rsid w:val="00651651"/>
    <w:rsid w:val="006929B7"/>
    <w:rsid w:val="006A5F90"/>
    <w:rsid w:val="006A6CF1"/>
    <w:rsid w:val="006B737C"/>
    <w:rsid w:val="006C2780"/>
    <w:rsid w:val="006D2F46"/>
    <w:rsid w:val="006E388B"/>
    <w:rsid w:val="00704513"/>
    <w:rsid w:val="00740603"/>
    <w:rsid w:val="00747AA3"/>
    <w:rsid w:val="0075329F"/>
    <w:rsid w:val="00764D45"/>
    <w:rsid w:val="00784E46"/>
    <w:rsid w:val="0079048F"/>
    <w:rsid w:val="00797A68"/>
    <w:rsid w:val="007A434C"/>
    <w:rsid w:val="007B4D66"/>
    <w:rsid w:val="007D6E65"/>
    <w:rsid w:val="007F674F"/>
    <w:rsid w:val="0083667D"/>
    <w:rsid w:val="008503BE"/>
    <w:rsid w:val="00864AAA"/>
    <w:rsid w:val="00885B65"/>
    <w:rsid w:val="00887042"/>
    <w:rsid w:val="008C0C52"/>
    <w:rsid w:val="008C16AA"/>
    <w:rsid w:val="008D716E"/>
    <w:rsid w:val="008F243A"/>
    <w:rsid w:val="008F6942"/>
    <w:rsid w:val="008F772B"/>
    <w:rsid w:val="00901189"/>
    <w:rsid w:val="00903EC3"/>
    <w:rsid w:val="0091783E"/>
    <w:rsid w:val="00927119"/>
    <w:rsid w:val="00945879"/>
    <w:rsid w:val="00962E77"/>
    <w:rsid w:val="0097385B"/>
    <w:rsid w:val="009C47E7"/>
    <w:rsid w:val="009E3A64"/>
    <w:rsid w:val="00A03320"/>
    <w:rsid w:val="00A038E9"/>
    <w:rsid w:val="00A20DC9"/>
    <w:rsid w:val="00A361DC"/>
    <w:rsid w:val="00A469EF"/>
    <w:rsid w:val="00A63314"/>
    <w:rsid w:val="00A9098E"/>
    <w:rsid w:val="00AD11E7"/>
    <w:rsid w:val="00AF6F9F"/>
    <w:rsid w:val="00B01C82"/>
    <w:rsid w:val="00B045FA"/>
    <w:rsid w:val="00B35B29"/>
    <w:rsid w:val="00B642E1"/>
    <w:rsid w:val="00B82734"/>
    <w:rsid w:val="00B829D8"/>
    <w:rsid w:val="00B93EF3"/>
    <w:rsid w:val="00BA6EC2"/>
    <w:rsid w:val="00BC0729"/>
    <w:rsid w:val="00BC7946"/>
    <w:rsid w:val="00BD3D41"/>
    <w:rsid w:val="00C131D9"/>
    <w:rsid w:val="00C159DE"/>
    <w:rsid w:val="00C33238"/>
    <w:rsid w:val="00C37CC1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CE0AA3"/>
    <w:rsid w:val="00CF5E73"/>
    <w:rsid w:val="00D13044"/>
    <w:rsid w:val="00D13F82"/>
    <w:rsid w:val="00D268AA"/>
    <w:rsid w:val="00D66CC8"/>
    <w:rsid w:val="00D7752B"/>
    <w:rsid w:val="00D80735"/>
    <w:rsid w:val="00D97581"/>
    <w:rsid w:val="00DA0633"/>
    <w:rsid w:val="00DA39F6"/>
    <w:rsid w:val="00DB6EBE"/>
    <w:rsid w:val="00DB71EC"/>
    <w:rsid w:val="00DD590A"/>
    <w:rsid w:val="00E04F0F"/>
    <w:rsid w:val="00E102D2"/>
    <w:rsid w:val="00E26EF9"/>
    <w:rsid w:val="00E31083"/>
    <w:rsid w:val="00E324DF"/>
    <w:rsid w:val="00E357B4"/>
    <w:rsid w:val="00E42406"/>
    <w:rsid w:val="00E45194"/>
    <w:rsid w:val="00E70005"/>
    <w:rsid w:val="00E74751"/>
    <w:rsid w:val="00E818E7"/>
    <w:rsid w:val="00E948F2"/>
    <w:rsid w:val="00EA31EA"/>
    <w:rsid w:val="00EB02C2"/>
    <w:rsid w:val="00EB4F81"/>
    <w:rsid w:val="00EF5988"/>
    <w:rsid w:val="00F038DD"/>
    <w:rsid w:val="00F07BE9"/>
    <w:rsid w:val="00F10626"/>
    <w:rsid w:val="00F168FB"/>
    <w:rsid w:val="00F6708F"/>
    <w:rsid w:val="00F759FB"/>
    <w:rsid w:val="00F8191A"/>
    <w:rsid w:val="00FB44E1"/>
    <w:rsid w:val="00FB5206"/>
    <w:rsid w:val="00FD6331"/>
    <w:rsid w:val="00FE3DA5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828C-A04D-4D51-A221-A19ED6A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D71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D716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46</TotalTime>
  <Pages>1</Pages>
  <Words>1095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10</cp:revision>
  <cp:lastPrinted>2018-09-27T12:45:00Z</cp:lastPrinted>
  <dcterms:created xsi:type="dcterms:W3CDTF">2018-05-10T11:08:00Z</dcterms:created>
  <dcterms:modified xsi:type="dcterms:W3CDTF">2018-09-27T13:10:00Z</dcterms:modified>
</cp:coreProperties>
</file>